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7BC93" w14:textId="1CF3B102" w:rsidR="00BC3C5E" w:rsidRDefault="0045643D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BCA5601" wp14:editId="69A29324">
                <wp:simplePos x="0" y="0"/>
                <wp:positionH relativeFrom="column">
                  <wp:posOffset>228600</wp:posOffset>
                </wp:positionH>
                <wp:positionV relativeFrom="paragraph">
                  <wp:posOffset>1758950</wp:posOffset>
                </wp:positionV>
                <wp:extent cx="6743700" cy="7096125"/>
                <wp:effectExtent l="3175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7096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036602" w14:textId="77777777" w:rsidR="002443FE" w:rsidRPr="00B13BD4" w:rsidRDefault="002443FE" w:rsidP="002443F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13BD4">
                              <w:rPr>
                                <w:b/>
                                <w:sz w:val="32"/>
                                <w:szCs w:val="32"/>
                              </w:rPr>
                              <w:t>PAC – Principal’s Advisory Council</w:t>
                            </w:r>
                          </w:p>
                          <w:p w14:paraId="786D2940" w14:textId="061EDF19" w:rsidR="00144F99" w:rsidRPr="00B13BD4" w:rsidRDefault="00D031E5" w:rsidP="00144F9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13BD4">
                              <w:rPr>
                                <w:sz w:val="32"/>
                                <w:szCs w:val="32"/>
                              </w:rPr>
                              <w:t>Monday</w:t>
                            </w:r>
                            <w:r w:rsidR="009532DD" w:rsidRPr="00B13BD4">
                              <w:rPr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F72813">
                              <w:rPr>
                                <w:sz w:val="32"/>
                                <w:szCs w:val="32"/>
                              </w:rPr>
                              <w:t>September 27, 2021</w:t>
                            </w:r>
                          </w:p>
                          <w:p w14:paraId="0ED463E1" w14:textId="77777777" w:rsidR="002443FE" w:rsidRPr="00B13BD4" w:rsidRDefault="002443FE" w:rsidP="002443FE">
                            <w:pPr>
                              <w:jc w:val="center"/>
                            </w:pPr>
                          </w:p>
                          <w:p w14:paraId="05086A4F" w14:textId="77777777" w:rsidR="00D26D92" w:rsidRPr="00B13BD4" w:rsidRDefault="002443FE" w:rsidP="002443FE">
                            <w:pPr>
                              <w:pStyle w:val="MediumGrid21"/>
                            </w:pPr>
                            <w:r w:rsidRPr="00B13BD4">
                              <w:tab/>
                            </w:r>
                            <w:r w:rsidRPr="00B13BD4">
                              <w:tab/>
                            </w:r>
                          </w:p>
                          <w:p w14:paraId="2EE31BB0" w14:textId="77777777" w:rsidR="00D26D92" w:rsidRPr="00B13BD4" w:rsidRDefault="00D26D92" w:rsidP="002443FE">
                            <w:pPr>
                              <w:pStyle w:val="MediumGrid21"/>
                            </w:pPr>
                          </w:p>
                          <w:p w14:paraId="59A9F13F" w14:textId="77777777" w:rsidR="002443FE" w:rsidRPr="00B13BD4" w:rsidRDefault="002443FE" w:rsidP="00D26D92">
                            <w:pPr>
                              <w:pStyle w:val="MediumGrid21"/>
                              <w:ind w:left="720" w:firstLine="720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13BD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7:00 pm</w:t>
                            </w:r>
                            <w:r w:rsidRPr="00B13BD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BC3842" w:rsidRPr="00B13BD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Welcome</w:t>
                            </w:r>
                          </w:p>
                          <w:p w14:paraId="6798F492" w14:textId="77777777" w:rsidR="002443FE" w:rsidRPr="00B13BD4" w:rsidRDefault="002443FE" w:rsidP="002443FE">
                            <w:pPr>
                              <w:pStyle w:val="MediumGrid21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B54FBB5" w14:textId="1019F0D8" w:rsidR="00F72813" w:rsidRDefault="001D771C" w:rsidP="00DE0156">
                            <w:pPr>
                              <w:pStyle w:val="MediumGrid21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13BD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B13BD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B13BD4" w:rsidRPr="00B13BD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7:05</w:t>
                            </w:r>
                            <w:r w:rsidRPr="00B13BD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pm</w:t>
                            </w:r>
                            <w:r w:rsidRPr="00B13BD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F7281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School Highlights</w:t>
                            </w:r>
                            <w:r w:rsidR="00362491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- Wha</w:t>
                            </w:r>
                            <w:r w:rsidR="0055615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t good things are happening in the </w:t>
                            </w:r>
                            <w:r w:rsidR="00736DA5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Den? </w:t>
                            </w:r>
                          </w:p>
                          <w:p w14:paraId="082296FF" w14:textId="5222054D" w:rsidR="00F52616" w:rsidRDefault="00F52616" w:rsidP="00DE0156">
                            <w:pPr>
                              <w:pStyle w:val="MediumGrid21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30F1CBD" w14:textId="13A4874B" w:rsidR="00F52616" w:rsidRDefault="00F52616" w:rsidP="00DE0156">
                            <w:pPr>
                              <w:pStyle w:val="MediumGrid21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  <w:t>710pm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FC0C9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Advisory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Council Training</w:t>
                            </w:r>
                          </w:p>
                          <w:p w14:paraId="0768155B" w14:textId="3F080B17" w:rsidR="00F52616" w:rsidRDefault="00F52616" w:rsidP="00DE0156">
                            <w:pPr>
                              <w:pStyle w:val="MediumGrid21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1A2D8C2" w14:textId="7B869FE0" w:rsidR="00DE0156" w:rsidRDefault="00F52616" w:rsidP="00FC0C96">
                            <w:pPr>
                              <w:pStyle w:val="MediumGrid21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FC0C9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715pm</w:t>
                            </w:r>
                            <w:r w:rsidR="00FC0C9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FC0C9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DE0156" w:rsidRPr="00B13BD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Update on SACI Information</w:t>
                            </w:r>
                          </w:p>
                          <w:p w14:paraId="7F624B83" w14:textId="77777777" w:rsidR="00DE0156" w:rsidRPr="00B13BD4" w:rsidRDefault="00DE0156" w:rsidP="00DE0156">
                            <w:pPr>
                              <w:pStyle w:val="MediumGrid21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512C05C" w14:textId="477CD375" w:rsidR="000E5DA0" w:rsidRDefault="0036164B" w:rsidP="004C160F">
                            <w:pPr>
                              <w:pStyle w:val="MediumGrid21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13BD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B13BD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  <w:t>7:</w:t>
                            </w:r>
                            <w:r w:rsidR="00FC0C9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20</w:t>
                            </w:r>
                            <w:r w:rsidR="00B2186E" w:rsidRPr="00B13BD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13BD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pm</w:t>
                            </w:r>
                            <w:r w:rsidRPr="00B13BD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DE0156" w:rsidRPr="00B13BD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Principal Martinez’ Report</w:t>
                            </w:r>
                          </w:p>
                          <w:p w14:paraId="1AC90F0A" w14:textId="5667F7DC" w:rsidR="00B7611B" w:rsidRDefault="00B7611B" w:rsidP="004C160F">
                            <w:pPr>
                              <w:pStyle w:val="MediumGrid21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  <w:t>Budget</w:t>
                            </w:r>
                          </w:p>
                          <w:p w14:paraId="6D9C8CAF" w14:textId="4F85D757" w:rsidR="00B7611B" w:rsidRDefault="00B7611B" w:rsidP="004C160F">
                            <w:pPr>
                              <w:pStyle w:val="MediumGrid21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  <w:t>Staffing</w:t>
                            </w:r>
                          </w:p>
                          <w:p w14:paraId="5CA301D1" w14:textId="66B707CD" w:rsidR="00B7611B" w:rsidRDefault="00B7611B" w:rsidP="004C160F">
                            <w:pPr>
                              <w:pStyle w:val="MediumGrid21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  <w:t>Quarantine and FP Academy</w:t>
                            </w:r>
                          </w:p>
                          <w:p w14:paraId="53A1F704" w14:textId="48A10D90" w:rsidR="00DD7017" w:rsidRPr="00B13BD4" w:rsidRDefault="00B7611B" w:rsidP="00967CE7">
                            <w:pPr>
                              <w:pStyle w:val="MediumGrid21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  <w:t>Updates to building</w:t>
                            </w:r>
                          </w:p>
                          <w:p w14:paraId="28892988" w14:textId="4C8345FE" w:rsidR="009532DD" w:rsidRDefault="007D4BA0" w:rsidP="00D64DE5">
                            <w:pPr>
                              <w:pStyle w:val="MediumGrid21"/>
                              <w:ind w:left="720" w:firstLine="720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13BD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0E37F83B" w14:textId="77777777" w:rsidR="009532DD" w:rsidRPr="00B13BD4" w:rsidRDefault="00B13BD4" w:rsidP="0036164B">
                            <w:pPr>
                              <w:pStyle w:val="MediumGrid21"/>
                              <w:ind w:left="720" w:firstLine="720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13BD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7:4</w:t>
                            </w:r>
                            <w:r w:rsidR="009532DD" w:rsidRPr="00B13BD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5pm</w:t>
                            </w:r>
                            <w:r w:rsidR="009532DD" w:rsidRPr="00B13BD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  <w:t>Open Chair</w:t>
                            </w:r>
                          </w:p>
                          <w:p w14:paraId="143AB8B7" w14:textId="77777777" w:rsidR="00EB5A82" w:rsidRPr="00B13BD4" w:rsidRDefault="00EB5A82" w:rsidP="002443FE">
                            <w:pPr>
                              <w:pStyle w:val="MediumGrid21"/>
                              <w:ind w:left="720" w:firstLine="720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BCD10AF" w14:textId="77777777" w:rsidR="002443FE" w:rsidRPr="00B13BD4" w:rsidRDefault="002443FE" w:rsidP="002443FE">
                            <w:pPr>
                              <w:pStyle w:val="MediumGrid21"/>
                              <w:ind w:left="720" w:firstLine="720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13BD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8:00</w:t>
                            </w:r>
                            <w:r w:rsidR="00B2186E" w:rsidRPr="00B13BD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22BE6" w:rsidRPr="00B13BD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pm</w:t>
                            </w:r>
                            <w:r w:rsidR="00122BE6" w:rsidRPr="00B13BD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B13BD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Concluding Remarks </w:t>
                            </w:r>
                            <w:r w:rsidR="004A6315" w:rsidRPr="00B13BD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&amp; </w:t>
                            </w:r>
                            <w:r w:rsidR="003757B8" w:rsidRPr="00B13BD4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Adjournment</w:t>
                            </w:r>
                          </w:p>
                          <w:p w14:paraId="7505D8FF" w14:textId="77777777" w:rsidR="00937AB2" w:rsidRPr="00B13BD4" w:rsidRDefault="00937AB2" w:rsidP="008103D6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14:paraId="7C629D27" w14:textId="77777777" w:rsidR="00937AB2" w:rsidRPr="00B13BD4" w:rsidRDefault="00937AB2" w:rsidP="008103D6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14:paraId="6E33DE5F" w14:textId="77777777" w:rsidR="00937AB2" w:rsidRPr="00B13BD4" w:rsidRDefault="00937AB2" w:rsidP="008103D6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</w:p>
                          <w:p w14:paraId="24EC9C1C" w14:textId="00F8885B" w:rsidR="002443FE" w:rsidRPr="00B13BD4" w:rsidRDefault="00F97BCB" w:rsidP="00967CE7">
                            <w:pPr>
                              <w:pStyle w:val="MediumGrid21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Our next meeting will take place on</w:t>
                            </w:r>
                            <w:r w:rsidR="00C80D64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87E92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October 25, 2021</w:t>
                            </w:r>
                            <w:r w:rsidR="00D673F7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42D99BE" w14:textId="77777777" w:rsidR="00937AB2" w:rsidRPr="00B13BD4" w:rsidRDefault="00937AB2" w:rsidP="00967CE7">
                            <w:pPr>
                              <w:pStyle w:val="MediumGrid21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046FD103" w14:textId="77777777" w:rsidR="00937AB2" w:rsidRPr="00B13BD4" w:rsidRDefault="00937AB2" w:rsidP="00967CE7">
                            <w:pPr>
                              <w:pStyle w:val="MediumGrid21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50B22267" w14:textId="77777777" w:rsidR="00937AB2" w:rsidRPr="00B13BD4" w:rsidRDefault="00937AB2" w:rsidP="00967CE7">
                            <w:pPr>
                              <w:pStyle w:val="MediumGrid21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5CDE99BD" w14:textId="77777777" w:rsidR="00937AB2" w:rsidRPr="00B13BD4" w:rsidRDefault="00937AB2" w:rsidP="00967CE7">
                            <w:pPr>
                              <w:pStyle w:val="MediumGrid21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62BCDD12" w14:textId="77777777" w:rsidR="00937AB2" w:rsidRPr="00B13BD4" w:rsidRDefault="00937AB2" w:rsidP="00937AB2">
                            <w:pPr>
                              <w:spacing w:after="160" w:line="259" w:lineRule="auto"/>
                              <w:contextualSpacing/>
                              <w:jc w:val="center"/>
                              <w:rPr>
                                <w:rFonts w:eastAsia="Calibr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B13BD4">
                              <w:rPr>
                                <w:rFonts w:eastAsia="Calibr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The purpose of the Forest Park Senior High School Principal's Advisory Council provides feedback and recommendations to the </w:t>
                            </w:r>
                            <w:proofErr w:type="gramStart"/>
                            <w:r w:rsidRPr="00B13BD4">
                              <w:rPr>
                                <w:rFonts w:eastAsia="Calibri"/>
                                <w:b/>
                                <w:i/>
                                <w:sz w:val="20"/>
                                <w:szCs w:val="20"/>
                              </w:rPr>
                              <w:t>Principal</w:t>
                            </w:r>
                            <w:proofErr w:type="gramEnd"/>
                            <w:r w:rsidRPr="00B13BD4">
                              <w:rPr>
                                <w:rFonts w:eastAsia="Calibr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pertaining to the annual school improvement plan (hereafter, “the School Plan”).  The PAC is not a forum to discuss personal or individual issues relating to any </w:t>
                            </w:r>
                            <w:proofErr w:type="gramStart"/>
                            <w:r w:rsidRPr="00B13BD4">
                              <w:rPr>
                                <w:rFonts w:eastAsia="Calibri"/>
                                <w:b/>
                                <w:i/>
                                <w:sz w:val="20"/>
                                <w:szCs w:val="20"/>
                              </w:rPr>
                              <w:t>particular student</w:t>
                            </w:r>
                            <w:proofErr w:type="gramEnd"/>
                            <w:r w:rsidRPr="00B13BD4">
                              <w:rPr>
                                <w:rFonts w:eastAsia="Calibr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or parent.</w:t>
                            </w:r>
                          </w:p>
                          <w:p w14:paraId="0279ED96" w14:textId="77777777" w:rsidR="00937AB2" w:rsidRPr="00B13BD4" w:rsidRDefault="00937AB2" w:rsidP="00967CE7">
                            <w:pPr>
                              <w:pStyle w:val="MediumGrid21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CA560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8pt;margin-top:138.5pt;width:531pt;height:558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" filled="f" stroked="f">
                <v:textbox>
                  <w:txbxContent>
                    <w:p w14:paraId="17036602" w14:textId="77777777" w:rsidR="002443FE" w:rsidRPr="00B13BD4" w:rsidRDefault="002443FE" w:rsidP="002443FE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B13BD4">
                        <w:rPr>
                          <w:b/>
                          <w:sz w:val="32"/>
                          <w:szCs w:val="32"/>
                        </w:rPr>
                        <w:t>PAC – Principal’s Advisory Council</w:t>
                      </w:r>
                    </w:p>
                    <w:p w14:paraId="786D2940" w14:textId="061EDF19" w:rsidR="00144F99" w:rsidRPr="00B13BD4" w:rsidRDefault="00D031E5" w:rsidP="00144F9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B13BD4">
                        <w:rPr>
                          <w:sz w:val="32"/>
                          <w:szCs w:val="32"/>
                        </w:rPr>
                        <w:t>Monday</w:t>
                      </w:r>
                      <w:r w:rsidR="009532DD" w:rsidRPr="00B13BD4">
                        <w:rPr>
                          <w:sz w:val="32"/>
                          <w:szCs w:val="32"/>
                        </w:rPr>
                        <w:t xml:space="preserve">, </w:t>
                      </w:r>
                      <w:r w:rsidR="00F72813">
                        <w:rPr>
                          <w:sz w:val="32"/>
                          <w:szCs w:val="32"/>
                        </w:rPr>
                        <w:t>September 27, 2021</w:t>
                      </w:r>
                    </w:p>
                    <w:p w14:paraId="0ED463E1" w14:textId="77777777" w:rsidR="002443FE" w:rsidRPr="00B13BD4" w:rsidRDefault="002443FE" w:rsidP="002443FE">
                      <w:pPr>
                        <w:jc w:val="center"/>
                      </w:pPr>
                    </w:p>
                    <w:p w14:paraId="05086A4F" w14:textId="77777777" w:rsidR="00D26D92" w:rsidRPr="00B13BD4" w:rsidRDefault="002443FE" w:rsidP="002443FE">
                      <w:pPr>
                        <w:pStyle w:val="MediumGrid21"/>
                      </w:pPr>
                      <w:r w:rsidRPr="00B13BD4">
                        <w:tab/>
                      </w:r>
                      <w:r w:rsidRPr="00B13BD4">
                        <w:tab/>
                      </w:r>
                    </w:p>
                    <w:p w14:paraId="2EE31BB0" w14:textId="77777777" w:rsidR="00D26D92" w:rsidRPr="00B13BD4" w:rsidRDefault="00D26D92" w:rsidP="002443FE">
                      <w:pPr>
                        <w:pStyle w:val="MediumGrid21"/>
                      </w:pPr>
                    </w:p>
                    <w:p w14:paraId="59A9F13F" w14:textId="77777777" w:rsidR="002443FE" w:rsidRPr="00B13BD4" w:rsidRDefault="002443FE" w:rsidP="00D26D92">
                      <w:pPr>
                        <w:pStyle w:val="MediumGrid21"/>
                        <w:ind w:left="720" w:firstLine="720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B13BD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7:00 pm</w:t>
                      </w:r>
                      <w:r w:rsidRPr="00B13BD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</w:r>
                      <w:r w:rsidR="00BC3842" w:rsidRPr="00B13BD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Welcome</w:t>
                      </w:r>
                    </w:p>
                    <w:p w14:paraId="6798F492" w14:textId="77777777" w:rsidR="002443FE" w:rsidRPr="00B13BD4" w:rsidRDefault="002443FE" w:rsidP="002443FE">
                      <w:pPr>
                        <w:pStyle w:val="MediumGrid21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14:paraId="5B54FBB5" w14:textId="1019F0D8" w:rsidR="00F72813" w:rsidRDefault="001D771C" w:rsidP="00DE0156">
                      <w:pPr>
                        <w:pStyle w:val="MediumGrid21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B13BD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B13BD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</w:r>
                      <w:r w:rsidR="00B13BD4" w:rsidRPr="00B13BD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7:05</w:t>
                      </w:r>
                      <w:r w:rsidRPr="00B13BD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pm</w:t>
                      </w:r>
                      <w:r w:rsidRPr="00B13BD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</w:r>
                      <w:r w:rsidR="00F7281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School Highlights</w:t>
                      </w:r>
                      <w:r w:rsidR="00362491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- Wha</w:t>
                      </w:r>
                      <w:r w:rsidR="0055615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t good things are happening in the </w:t>
                      </w:r>
                      <w:r w:rsidR="00736DA5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Den? </w:t>
                      </w:r>
                    </w:p>
                    <w:p w14:paraId="082296FF" w14:textId="5222054D" w:rsidR="00F52616" w:rsidRDefault="00F52616" w:rsidP="00DE0156">
                      <w:pPr>
                        <w:pStyle w:val="MediumGrid21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14:paraId="630F1CBD" w14:textId="13A4874B" w:rsidR="00F52616" w:rsidRDefault="00F52616" w:rsidP="00DE0156">
                      <w:pPr>
                        <w:pStyle w:val="MediumGrid21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  <w:t>710pm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</w:r>
                      <w:r w:rsidR="00FC0C96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Advisory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Council Training</w:t>
                      </w:r>
                    </w:p>
                    <w:p w14:paraId="0768155B" w14:textId="3F080B17" w:rsidR="00F52616" w:rsidRDefault="00F52616" w:rsidP="00DE0156">
                      <w:pPr>
                        <w:pStyle w:val="MediumGrid21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14:paraId="21A2D8C2" w14:textId="7B869FE0" w:rsidR="00DE0156" w:rsidRDefault="00F52616" w:rsidP="00FC0C96">
                      <w:pPr>
                        <w:pStyle w:val="MediumGrid21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</w:r>
                      <w:r w:rsidR="00FC0C96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715pm</w:t>
                      </w:r>
                      <w:r w:rsidR="00FC0C96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</w:r>
                      <w:r w:rsidR="00FC0C96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</w:r>
                      <w:r w:rsidR="00DE0156" w:rsidRPr="00B13BD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Update on SACI Information</w:t>
                      </w:r>
                    </w:p>
                    <w:p w14:paraId="7F624B83" w14:textId="77777777" w:rsidR="00DE0156" w:rsidRPr="00B13BD4" w:rsidRDefault="00DE0156" w:rsidP="00DE0156">
                      <w:pPr>
                        <w:pStyle w:val="MediumGrid21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14:paraId="6512C05C" w14:textId="477CD375" w:rsidR="000E5DA0" w:rsidRDefault="0036164B" w:rsidP="004C160F">
                      <w:pPr>
                        <w:pStyle w:val="MediumGrid21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B13BD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B13BD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  <w:t>7:</w:t>
                      </w:r>
                      <w:r w:rsidR="00FC0C96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20</w:t>
                      </w:r>
                      <w:r w:rsidR="00B2186E" w:rsidRPr="00B13BD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B13BD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pm</w:t>
                      </w:r>
                      <w:r w:rsidRPr="00B13BD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</w:r>
                      <w:r w:rsidR="00DE0156" w:rsidRPr="00B13BD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Principal Martinez’ Report</w:t>
                      </w:r>
                    </w:p>
                    <w:p w14:paraId="1AC90F0A" w14:textId="5667F7DC" w:rsidR="00B7611B" w:rsidRDefault="00B7611B" w:rsidP="004C160F">
                      <w:pPr>
                        <w:pStyle w:val="MediumGrid21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  <w:t>Budget</w:t>
                      </w:r>
                    </w:p>
                    <w:p w14:paraId="6D9C8CAF" w14:textId="4F85D757" w:rsidR="00B7611B" w:rsidRDefault="00B7611B" w:rsidP="004C160F">
                      <w:pPr>
                        <w:pStyle w:val="MediumGrid21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  <w:t>Staffing</w:t>
                      </w:r>
                    </w:p>
                    <w:p w14:paraId="5CA301D1" w14:textId="66B707CD" w:rsidR="00B7611B" w:rsidRDefault="00B7611B" w:rsidP="004C160F">
                      <w:pPr>
                        <w:pStyle w:val="MediumGrid21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  <w:t>Quarantine and FP Academy</w:t>
                      </w:r>
                    </w:p>
                    <w:p w14:paraId="53A1F704" w14:textId="48A10D90" w:rsidR="00DD7017" w:rsidRPr="00B13BD4" w:rsidRDefault="00B7611B" w:rsidP="00967CE7">
                      <w:pPr>
                        <w:pStyle w:val="MediumGrid21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  <w:t>Updates to building</w:t>
                      </w:r>
                    </w:p>
                    <w:p w14:paraId="28892988" w14:textId="4C8345FE" w:rsidR="009532DD" w:rsidRDefault="007D4BA0" w:rsidP="00D64DE5">
                      <w:pPr>
                        <w:pStyle w:val="MediumGrid21"/>
                        <w:ind w:left="720" w:firstLine="720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B13BD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</w:r>
                    </w:p>
                    <w:p w14:paraId="0E37F83B" w14:textId="77777777" w:rsidR="009532DD" w:rsidRPr="00B13BD4" w:rsidRDefault="00B13BD4" w:rsidP="0036164B">
                      <w:pPr>
                        <w:pStyle w:val="MediumGrid21"/>
                        <w:ind w:left="720" w:firstLine="720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B13BD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7:4</w:t>
                      </w:r>
                      <w:r w:rsidR="009532DD" w:rsidRPr="00B13BD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5pm</w:t>
                      </w:r>
                      <w:r w:rsidR="009532DD" w:rsidRPr="00B13BD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  <w:t>Open Chair</w:t>
                      </w:r>
                    </w:p>
                    <w:p w14:paraId="143AB8B7" w14:textId="77777777" w:rsidR="00EB5A82" w:rsidRPr="00B13BD4" w:rsidRDefault="00EB5A82" w:rsidP="002443FE">
                      <w:pPr>
                        <w:pStyle w:val="MediumGrid21"/>
                        <w:ind w:left="720" w:firstLine="720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  <w:p w14:paraId="2BCD10AF" w14:textId="77777777" w:rsidR="002443FE" w:rsidRPr="00B13BD4" w:rsidRDefault="002443FE" w:rsidP="002443FE">
                      <w:pPr>
                        <w:pStyle w:val="MediumGrid21"/>
                        <w:ind w:left="720" w:firstLine="720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B13BD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8:00</w:t>
                      </w:r>
                      <w:r w:rsidR="00B2186E" w:rsidRPr="00B13BD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122BE6" w:rsidRPr="00B13BD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pm</w:t>
                      </w:r>
                      <w:r w:rsidR="00122BE6" w:rsidRPr="00B13BD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ab/>
                      </w:r>
                      <w:r w:rsidRPr="00B13BD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Concluding Remarks </w:t>
                      </w:r>
                      <w:r w:rsidR="004A6315" w:rsidRPr="00B13BD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&amp; </w:t>
                      </w:r>
                      <w:r w:rsidR="003757B8" w:rsidRPr="00B13BD4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Adjournment</w:t>
                      </w:r>
                    </w:p>
                    <w:p w14:paraId="7505D8FF" w14:textId="77777777" w:rsidR="00937AB2" w:rsidRPr="00B13BD4" w:rsidRDefault="00937AB2" w:rsidP="008103D6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  <w:p w14:paraId="7C629D27" w14:textId="77777777" w:rsidR="00937AB2" w:rsidRPr="00B13BD4" w:rsidRDefault="00937AB2" w:rsidP="008103D6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  <w:p w14:paraId="6E33DE5F" w14:textId="77777777" w:rsidR="00937AB2" w:rsidRPr="00B13BD4" w:rsidRDefault="00937AB2" w:rsidP="008103D6">
                      <w:pPr>
                        <w:jc w:val="center"/>
                        <w:rPr>
                          <w:b/>
                          <w:i/>
                        </w:rPr>
                      </w:pPr>
                    </w:p>
                    <w:p w14:paraId="24EC9C1C" w14:textId="00F8885B" w:rsidR="002443FE" w:rsidRPr="00B13BD4" w:rsidRDefault="00F97BCB" w:rsidP="00967CE7">
                      <w:pPr>
                        <w:pStyle w:val="MediumGrid21"/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Our next meeting will take place on</w:t>
                      </w:r>
                      <w:r w:rsidR="00C80D64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587E92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>October 25, 2021</w:t>
                      </w:r>
                      <w:r w:rsidR="00D673F7"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42D99BE" w14:textId="77777777" w:rsidR="00937AB2" w:rsidRPr="00B13BD4" w:rsidRDefault="00937AB2" w:rsidP="00967CE7">
                      <w:pPr>
                        <w:pStyle w:val="MediumGrid21"/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14:paraId="046FD103" w14:textId="77777777" w:rsidR="00937AB2" w:rsidRPr="00B13BD4" w:rsidRDefault="00937AB2" w:rsidP="00967CE7">
                      <w:pPr>
                        <w:pStyle w:val="MediumGrid21"/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14:paraId="50B22267" w14:textId="77777777" w:rsidR="00937AB2" w:rsidRPr="00B13BD4" w:rsidRDefault="00937AB2" w:rsidP="00967CE7">
                      <w:pPr>
                        <w:pStyle w:val="MediumGrid21"/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14:paraId="5CDE99BD" w14:textId="77777777" w:rsidR="00937AB2" w:rsidRPr="00B13BD4" w:rsidRDefault="00937AB2" w:rsidP="00967CE7">
                      <w:pPr>
                        <w:pStyle w:val="MediumGrid21"/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  <w:p w14:paraId="62BCDD12" w14:textId="77777777" w:rsidR="00937AB2" w:rsidRPr="00B13BD4" w:rsidRDefault="00937AB2" w:rsidP="00937AB2">
                      <w:pPr>
                        <w:spacing w:after="160" w:line="259" w:lineRule="auto"/>
                        <w:contextualSpacing/>
                        <w:jc w:val="center"/>
                        <w:rPr>
                          <w:rFonts w:eastAsia="Calibri"/>
                          <w:b/>
                          <w:i/>
                          <w:sz w:val="20"/>
                          <w:szCs w:val="20"/>
                        </w:rPr>
                      </w:pPr>
                      <w:r w:rsidRPr="00B13BD4">
                        <w:rPr>
                          <w:rFonts w:eastAsia="Calibri"/>
                          <w:b/>
                          <w:i/>
                          <w:sz w:val="20"/>
                          <w:szCs w:val="20"/>
                        </w:rPr>
                        <w:t xml:space="preserve">The purpose of the Forest Park Senior High School Principal's Advisory Council provides feedback and recommendations to the </w:t>
                      </w:r>
                      <w:proofErr w:type="gramStart"/>
                      <w:r w:rsidRPr="00B13BD4">
                        <w:rPr>
                          <w:rFonts w:eastAsia="Calibri"/>
                          <w:b/>
                          <w:i/>
                          <w:sz w:val="20"/>
                          <w:szCs w:val="20"/>
                        </w:rPr>
                        <w:t>Principal</w:t>
                      </w:r>
                      <w:proofErr w:type="gramEnd"/>
                      <w:r w:rsidRPr="00B13BD4">
                        <w:rPr>
                          <w:rFonts w:eastAsia="Calibri"/>
                          <w:b/>
                          <w:i/>
                          <w:sz w:val="20"/>
                          <w:szCs w:val="20"/>
                        </w:rPr>
                        <w:t xml:space="preserve"> pertaining to the annual school improvement plan (hereafter, “the School Plan”).  The PAC is not a forum to discuss personal or individual issues relating to any </w:t>
                      </w:r>
                      <w:proofErr w:type="gramStart"/>
                      <w:r w:rsidRPr="00B13BD4">
                        <w:rPr>
                          <w:rFonts w:eastAsia="Calibri"/>
                          <w:b/>
                          <w:i/>
                          <w:sz w:val="20"/>
                          <w:szCs w:val="20"/>
                        </w:rPr>
                        <w:t>particular student</w:t>
                      </w:r>
                      <w:proofErr w:type="gramEnd"/>
                      <w:r w:rsidRPr="00B13BD4">
                        <w:rPr>
                          <w:rFonts w:eastAsia="Calibri"/>
                          <w:b/>
                          <w:i/>
                          <w:sz w:val="20"/>
                          <w:szCs w:val="20"/>
                        </w:rPr>
                        <w:t xml:space="preserve"> or parent.</w:t>
                      </w:r>
                    </w:p>
                    <w:p w14:paraId="0279ED96" w14:textId="77777777" w:rsidR="00937AB2" w:rsidRPr="00B13BD4" w:rsidRDefault="00937AB2" w:rsidP="00967CE7">
                      <w:pPr>
                        <w:pStyle w:val="MediumGrid21"/>
                        <w:jc w:val="center"/>
                        <w:rPr>
                          <w:rFonts w:ascii="Times New Roman" w:hAnsi="Times New Roman"/>
                          <w:b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C522EEA" wp14:editId="5C5350BD">
                <wp:simplePos x="0" y="0"/>
                <wp:positionH relativeFrom="column">
                  <wp:posOffset>1531620</wp:posOffset>
                </wp:positionH>
                <wp:positionV relativeFrom="paragraph">
                  <wp:posOffset>3653155</wp:posOffset>
                </wp:positionV>
                <wp:extent cx="228600" cy="228600"/>
                <wp:effectExtent l="1270" t="0" r="0" b="127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3C4DB8" w14:textId="77777777" w:rsidR="000900A3" w:rsidRPr="000900A3" w:rsidRDefault="000900A3" w:rsidP="000900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22EEA" id="Text Box 4" o:spid="_x0000_s1027" type="#_x0000_t202" style="position:absolute;margin-left:120.6pt;margin-top:287.65pt;width:18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" filled="f" stroked="f">
                <v:textbox>
                  <w:txbxContent>
                    <w:p w14:paraId="753C4DB8" w14:textId="77777777" w:rsidR="000900A3" w:rsidRPr="000900A3" w:rsidRDefault="000900A3" w:rsidP="000900A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7DEBCF2" wp14:editId="60790019">
            <wp:extent cx="7458075" cy="96488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96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3C5E" w:rsidSect="00A77AA7">
      <w:pgSz w:w="12240" w:h="15840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65BFF"/>
    <w:multiLevelType w:val="hybridMultilevel"/>
    <w:tmpl w:val="372E5F78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3A91E33"/>
    <w:multiLevelType w:val="hybridMultilevel"/>
    <w:tmpl w:val="7D767BE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" w15:restartNumberingAfterBreak="0">
    <w:nsid w:val="03DA665E"/>
    <w:multiLevelType w:val="hybridMultilevel"/>
    <w:tmpl w:val="739A49E6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07917518"/>
    <w:multiLevelType w:val="hybridMultilevel"/>
    <w:tmpl w:val="F7B6B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E546CC"/>
    <w:multiLevelType w:val="hybridMultilevel"/>
    <w:tmpl w:val="7662E7F2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25A9072A"/>
    <w:multiLevelType w:val="hybridMultilevel"/>
    <w:tmpl w:val="172C3D0C"/>
    <w:lvl w:ilvl="0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6" w15:restartNumberingAfterBreak="0">
    <w:nsid w:val="2B0A588B"/>
    <w:multiLevelType w:val="hybridMultilevel"/>
    <w:tmpl w:val="25522F0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308B1361"/>
    <w:multiLevelType w:val="hybridMultilevel"/>
    <w:tmpl w:val="5DB6645A"/>
    <w:lvl w:ilvl="0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8" w15:restartNumberingAfterBreak="0">
    <w:nsid w:val="391C14E4"/>
    <w:multiLevelType w:val="hybridMultilevel"/>
    <w:tmpl w:val="A48AB2FA"/>
    <w:lvl w:ilvl="0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9" w15:restartNumberingAfterBreak="0">
    <w:nsid w:val="44BE7D37"/>
    <w:multiLevelType w:val="hybridMultilevel"/>
    <w:tmpl w:val="F8B4C7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25652E"/>
    <w:multiLevelType w:val="hybridMultilevel"/>
    <w:tmpl w:val="FC304D1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44FC011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EA6329"/>
    <w:multiLevelType w:val="hybridMultilevel"/>
    <w:tmpl w:val="B7FE2988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2" w15:restartNumberingAfterBreak="0">
    <w:nsid w:val="6C4562C4"/>
    <w:multiLevelType w:val="hybridMultilevel"/>
    <w:tmpl w:val="8898D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717FC5"/>
    <w:multiLevelType w:val="hybridMultilevel"/>
    <w:tmpl w:val="06927E70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3"/>
  </w:num>
  <w:num w:numId="5">
    <w:abstractNumId w:val="5"/>
  </w:num>
  <w:num w:numId="6">
    <w:abstractNumId w:val="11"/>
  </w:num>
  <w:num w:numId="7">
    <w:abstractNumId w:val="9"/>
  </w:num>
  <w:num w:numId="8">
    <w:abstractNumId w:val="6"/>
  </w:num>
  <w:num w:numId="9">
    <w:abstractNumId w:val="10"/>
  </w:num>
  <w:num w:numId="10">
    <w:abstractNumId w:val="0"/>
  </w:num>
  <w:num w:numId="11">
    <w:abstractNumId w:val="12"/>
  </w:num>
  <w:num w:numId="12">
    <w:abstractNumId w:val="7"/>
  </w:num>
  <w:num w:numId="13">
    <w:abstractNumId w:val="8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D41"/>
    <w:rsid w:val="00007244"/>
    <w:rsid w:val="00024311"/>
    <w:rsid w:val="0003493B"/>
    <w:rsid w:val="00056121"/>
    <w:rsid w:val="00063990"/>
    <w:rsid w:val="000822AD"/>
    <w:rsid w:val="00085213"/>
    <w:rsid w:val="000900A3"/>
    <w:rsid w:val="000A1259"/>
    <w:rsid w:val="000E5DA0"/>
    <w:rsid w:val="00101B99"/>
    <w:rsid w:val="00122BE6"/>
    <w:rsid w:val="001236CB"/>
    <w:rsid w:val="0012748C"/>
    <w:rsid w:val="00144F99"/>
    <w:rsid w:val="001553D1"/>
    <w:rsid w:val="001704CA"/>
    <w:rsid w:val="001730CC"/>
    <w:rsid w:val="001942F3"/>
    <w:rsid w:val="00195F94"/>
    <w:rsid w:val="001B7E20"/>
    <w:rsid w:val="001D771C"/>
    <w:rsid w:val="001F2A11"/>
    <w:rsid w:val="00213EF8"/>
    <w:rsid w:val="00223D6F"/>
    <w:rsid w:val="002257A4"/>
    <w:rsid w:val="00226B84"/>
    <w:rsid w:val="00234A7F"/>
    <w:rsid w:val="002443FE"/>
    <w:rsid w:val="00246DEE"/>
    <w:rsid w:val="00267DCB"/>
    <w:rsid w:val="00276B67"/>
    <w:rsid w:val="002804C2"/>
    <w:rsid w:val="00285EB5"/>
    <w:rsid w:val="002961F3"/>
    <w:rsid w:val="002B49AA"/>
    <w:rsid w:val="002B7F7C"/>
    <w:rsid w:val="002D7020"/>
    <w:rsid w:val="002D71E7"/>
    <w:rsid w:val="002E6675"/>
    <w:rsid w:val="0036164B"/>
    <w:rsid w:val="00362491"/>
    <w:rsid w:val="00364F7D"/>
    <w:rsid w:val="003757B8"/>
    <w:rsid w:val="003A3E8D"/>
    <w:rsid w:val="003A5948"/>
    <w:rsid w:val="003B26EA"/>
    <w:rsid w:val="003D1939"/>
    <w:rsid w:val="003F57E1"/>
    <w:rsid w:val="00404069"/>
    <w:rsid w:val="0045643D"/>
    <w:rsid w:val="00470889"/>
    <w:rsid w:val="004A3D1B"/>
    <w:rsid w:val="004A6315"/>
    <w:rsid w:val="004C160F"/>
    <w:rsid w:val="004D45BB"/>
    <w:rsid w:val="004E38FC"/>
    <w:rsid w:val="004E5A08"/>
    <w:rsid w:val="00517D76"/>
    <w:rsid w:val="00523833"/>
    <w:rsid w:val="0055615D"/>
    <w:rsid w:val="0055792F"/>
    <w:rsid w:val="005701EB"/>
    <w:rsid w:val="00587E92"/>
    <w:rsid w:val="00597C23"/>
    <w:rsid w:val="005D7DF1"/>
    <w:rsid w:val="005F3B3E"/>
    <w:rsid w:val="00602381"/>
    <w:rsid w:val="006108CE"/>
    <w:rsid w:val="00620DFC"/>
    <w:rsid w:val="006314CE"/>
    <w:rsid w:val="00633267"/>
    <w:rsid w:val="00657B4D"/>
    <w:rsid w:val="00661D41"/>
    <w:rsid w:val="00671527"/>
    <w:rsid w:val="00695B51"/>
    <w:rsid w:val="006A7F21"/>
    <w:rsid w:val="006C4C46"/>
    <w:rsid w:val="006D694F"/>
    <w:rsid w:val="00736DA5"/>
    <w:rsid w:val="00774064"/>
    <w:rsid w:val="00781F03"/>
    <w:rsid w:val="00791FC3"/>
    <w:rsid w:val="0079674C"/>
    <w:rsid w:val="007A1360"/>
    <w:rsid w:val="007B340C"/>
    <w:rsid w:val="007C7BF2"/>
    <w:rsid w:val="007D4BA0"/>
    <w:rsid w:val="007E5C3D"/>
    <w:rsid w:val="00801AE4"/>
    <w:rsid w:val="008103D6"/>
    <w:rsid w:val="008259EE"/>
    <w:rsid w:val="00876D6B"/>
    <w:rsid w:val="00886E18"/>
    <w:rsid w:val="00887FFB"/>
    <w:rsid w:val="008A5034"/>
    <w:rsid w:val="008B1C31"/>
    <w:rsid w:val="008D1BBE"/>
    <w:rsid w:val="008F284E"/>
    <w:rsid w:val="00911177"/>
    <w:rsid w:val="009218B0"/>
    <w:rsid w:val="0092588C"/>
    <w:rsid w:val="00937AB2"/>
    <w:rsid w:val="009532DD"/>
    <w:rsid w:val="0096234F"/>
    <w:rsid w:val="00967CE7"/>
    <w:rsid w:val="009A405F"/>
    <w:rsid w:val="009F2353"/>
    <w:rsid w:val="00A12C88"/>
    <w:rsid w:val="00A52A84"/>
    <w:rsid w:val="00A5671E"/>
    <w:rsid w:val="00A60D39"/>
    <w:rsid w:val="00A65B52"/>
    <w:rsid w:val="00A77AA7"/>
    <w:rsid w:val="00A95D35"/>
    <w:rsid w:val="00AC3913"/>
    <w:rsid w:val="00AF70CF"/>
    <w:rsid w:val="00B07F59"/>
    <w:rsid w:val="00B1252C"/>
    <w:rsid w:val="00B13BD4"/>
    <w:rsid w:val="00B2186E"/>
    <w:rsid w:val="00B66FB5"/>
    <w:rsid w:val="00B7611B"/>
    <w:rsid w:val="00B77571"/>
    <w:rsid w:val="00B951DF"/>
    <w:rsid w:val="00BA7B27"/>
    <w:rsid w:val="00BB23C0"/>
    <w:rsid w:val="00BC3842"/>
    <w:rsid w:val="00BC3C5E"/>
    <w:rsid w:val="00C45B35"/>
    <w:rsid w:val="00C770EF"/>
    <w:rsid w:val="00C80D64"/>
    <w:rsid w:val="00D003E1"/>
    <w:rsid w:val="00D031E5"/>
    <w:rsid w:val="00D068B6"/>
    <w:rsid w:val="00D239FE"/>
    <w:rsid w:val="00D26D92"/>
    <w:rsid w:val="00D47502"/>
    <w:rsid w:val="00D47A1B"/>
    <w:rsid w:val="00D613F7"/>
    <w:rsid w:val="00D64DE5"/>
    <w:rsid w:val="00D673F7"/>
    <w:rsid w:val="00D76D89"/>
    <w:rsid w:val="00DA14DC"/>
    <w:rsid w:val="00DA2842"/>
    <w:rsid w:val="00DA2E1B"/>
    <w:rsid w:val="00DB5C51"/>
    <w:rsid w:val="00DD7017"/>
    <w:rsid w:val="00DE0156"/>
    <w:rsid w:val="00DE0967"/>
    <w:rsid w:val="00E249D8"/>
    <w:rsid w:val="00E41DDB"/>
    <w:rsid w:val="00E44870"/>
    <w:rsid w:val="00E717DC"/>
    <w:rsid w:val="00E72442"/>
    <w:rsid w:val="00E729D0"/>
    <w:rsid w:val="00EA30D6"/>
    <w:rsid w:val="00EB5A82"/>
    <w:rsid w:val="00EC2FC3"/>
    <w:rsid w:val="00EE7BB9"/>
    <w:rsid w:val="00F03944"/>
    <w:rsid w:val="00F17A9F"/>
    <w:rsid w:val="00F52616"/>
    <w:rsid w:val="00F72089"/>
    <w:rsid w:val="00F72813"/>
    <w:rsid w:val="00F82A25"/>
    <w:rsid w:val="00F87BD5"/>
    <w:rsid w:val="00F93E28"/>
    <w:rsid w:val="00F97BCB"/>
    <w:rsid w:val="00FB0B97"/>
    <w:rsid w:val="00FB3171"/>
    <w:rsid w:val="00FC0C96"/>
    <w:rsid w:val="00FD64BF"/>
    <w:rsid w:val="00FE1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ABC22CA"/>
  <w14:defaultImageDpi w14:val="330"/>
  <w15:chartTrackingRefBased/>
  <w15:docId w15:val="{80203299-8FE7-4A81-AD2A-1CB625717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envelope address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diumGrid21">
    <w:name w:val="Medium Grid 21"/>
    <w:uiPriority w:val="1"/>
    <w:qFormat/>
    <w:rsid w:val="00B77571"/>
    <w:rPr>
      <w:rFonts w:ascii="Calibri" w:eastAsia="Calibri" w:hAnsi="Calibri"/>
      <w:sz w:val="22"/>
      <w:szCs w:val="22"/>
    </w:rPr>
  </w:style>
  <w:style w:type="paragraph" w:styleId="EnvelopeAddress">
    <w:name w:val="envelope address"/>
    <w:basedOn w:val="Normal"/>
    <w:uiPriority w:val="99"/>
    <w:unhideWhenUsed/>
    <w:rsid w:val="00024311"/>
    <w:pPr>
      <w:framePr w:w="7920" w:h="1980" w:hRule="exact" w:hSpace="180" w:wrap="auto" w:hAnchor="page" w:xAlign="center" w:yAlign="bottom"/>
      <w:ind w:left="2880"/>
    </w:pPr>
    <w:rPr>
      <w:rFonts w:ascii="Cambria" w:hAnsi="Cambria"/>
      <w:sz w:val="28"/>
    </w:rPr>
  </w:style>
  <w:style w:type="paragraph" w:styleId="ListParagraph">
    <w:name w:val="List Paragraph"/>
    <w:basedOn w:val="Normal"/>
    <w:uiPriority w:val="34"/>
    <w:qFormat/>
    <w:rsid w:val="00A60D39"/>
    <w:pPr>
      <w:ind w:left="720"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3A3E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3A3E8D"/>
    <w:rPr>
      <w:rFonts w:ascii="Segoe UI" w:hAnsi="Segoe UI" w:cs="Segoe UI"/>
      <w:sz w:val="18"/>
      <w:szCs w:val="18"/>
    </w:rPr>
  </w:style>
  <w:style w:type="paragraph" w:customStyle="1" w:styleId="yiv9963187133msonormal">
    <w:name w:val="yiv9963187133msonormal"/>
    <w:basedOn w:val="Normal"/>
    <w:rsid w:val="00B7611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83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ewaltte\Desktop\Generic%20LtH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Generic LtHd</Template>
  <TotalTime>129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Navy Federal Credit Union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MEDIASERVICESTEWALT</dc:creator>
  <cp:keywords/>
  <cp:lastModifiedBy>Vanessa Olson</cp:lastModifiedBy>
  <cp:revision>10</cp:revision>
  <cp:lastPrinted>2018-09-24T18:17:00Z</cp:lastPrinted>
  <dcterms:created xsi:type="dcterms:W3CDTF">2021-09-08T15:16:00Z</dcterms:created>
  <dcterms:modified xsi:type="dcterms:W3CDTF">2021-09-14T17:30:00Z</dcterms:modified>
</cp:coreProperties>
</file>