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BC93" w14:textId="729D0592" w:rsidR="00BC3C5E" w:rsidRDefault="009869A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CA5601" wp14:editId="59B697AA">
                <wp:simplePos x="0" y="0"/>
                <wp:positionH relativeFrom="margin">
                  <wp:posOffset>473075</wp:posOffset>
                </wp:positionH>
                <wp:positionV relativeFrom="paragraph">
                  <wp:posOffset>1939925</wp:posOffset>
                </wp:positionV>
                <wp:extent cx="6743700" cy="70961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09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36602" w14:textId="77777777" w:rsidR="002443FE" w:rsidRPr="00C2592F" w:rsidRDefault="002443FE" w:rsidP="002443FE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2592F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PAC – Principal’s Advisory Council</w:t>
                            </w:r>
                          </w:p>
                          <w:p w14:paraId="786D2940" w14:textId="1A5BCBA8" w:rsidR="00144F99" w:rsidRPr="00C2592F" w:rsidRDefault="00D031E5" w:rsidP="0002030A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2592F">
                              <w:rPr>
                                <w:color w:val="002060"/>
                                <w:sz w:val="32"/>
                                <w:szCs w:val="32"/>
                              </w:rPr>
                              <w:t>Monday</w:t>
                            </w:r>
                            <w:r w:rsidR="009532DD" w:rsidRPr="00C2592F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82D08">
                              <w:rPr>
                                <w:color w:val="002060"/>
                                <w:sz w:val="32"/>
                                <w:szCs w:val="32"/>
                              </w:rPr>
                              <w:t>May 23</w:t>
                            </w:r>
                            <w:r w:rsidR="00FC432E" w:rsidRPr="00C2592F">
                              <w:rPr>
                                <w:color w:val="002060"/>
                                <w:sz w:val="32"/>
                                <w:szCs w:val="32"/>
                              </w:rPr>
                              <w:t>, 2022</w:t>
                            </w:r>
                          </w:p>
                          <w:p w14:paraId="0ED463E1" w14:textId="355C5EB2" w:rsidR="002443FE" w:rsidRPr="00C2592F" w:rsidRDefault="002443FE" w:rsidP="002443FE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05086A4F" w14:textId="77777777" w:rsidR="00D26D92" w:rsidRPr="00C2592F" w:rsidRDefault="002443FE" w:rsidP="002443FE">
                            <w:pPr>
                              <w:pStyle w:val="MediumGrid21"/>
                              <w:rPr>
                                <w:color w:val="002060"/>
                              </w:rPr>
                            </w:pPr>
                            <w:r w:rsidRPr="00C2592F">
                              <w:rPr>
                                <w:color w:val="002060"/>
                              </w:rPr>
                              <w:tab/>
                            </w:r>
                            <w:r w:rsidRPr="00C2592F">
                              <w:rPr>
                                <w:color w:val="002060"/>
                              </w:rPr>
                              <w:tab/>
                            </w:r>
                          </w:p>
                          <w:p w14:paraId="2EE31BB0" w14:textId="77777777" w:rsidR="00D26D92" w:rsidRPr="00C2592F" w:rsidRDefault="00D26D92" w:rsidP="002443FE">
                            <w:pPr>
                              <w:pStyle w:val="MediumGrid21"/>
                              <w:rPr>
                                <w:color w:val="002060"/>
                              </w:rPr>
                            </w:pPr>
                          </w:p>
                          <w:p w14:paraId="59A9F13F" w14:textId="31F176E4" w:rsidR="002443FE" w:rsidRDefault="002443FE" w:rsidP="00D26D92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7:00 pm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BC3842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Welcome</w:t>
                            </w:r>
                            <w:r w:rsidR="00825C86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and Approval of Minutes</w:t>
                            </w:r>
                          </w:p>
                          <w:p w14:paraId="21910BB7" w14:textId="77777777" w:rsidR="00825C86" w:rsidRPr="00C2592F" w:rsidRDefault="00825C86" w:rsidP="00D26D92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798F492" w14:textId="77777777" w:rsidR="002443FE" w:rsidRPr="00C2592F" w:rsidRDefault="002443FE" w:rsidP="002443FE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B54FBB5" w14:textId="1019F0D8" w:rsidR="00F72813" w:rsidRPr="00C2592F" w:rsidRDefault="001D771C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B13BD4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7:05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F72813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School Highlights</w:t>
                            </w:r>
                            <w:r w:rsidR="00362491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- Wha</w:t>
                            </w:r>
                            <w:r w:rsidR="0055615D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 good things are happening in the </w:t>
                            </w:r>
                            <w:r w:rsidR="00736DA5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Den? </w:t>
                            </w:r>
                          </w:p>
                          <w:p w14:paraId="0768155B" w14:textId="3F080B17" w:rsidR="00F52616" w:rsidRPr="00C2592F" w:rsidRDefault="00F52616" w:rsidP="0002030A">
                            <w:pPr>
                              <w:pStyle w:val="Heading1"/>
                              <w:rPr>
                                <w:rStyle w:val="Emphasis"/>
                                <w:color w:val="002060"/>
                              </w:rPr>
                            </w:pPr>
                          </w:p>
                          <w:p w14:paraId="028059CF" w14:textId="48426F30" w:rsidR="005D29CB" w:rsidRDefault="00F52616" w:rsidP="005D29CB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5D29CB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7:</w:t>
                            </w:r>
                            <w:r w:rsidR="005D29C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="005D29CB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pm</w:t>
                            </w:r>
                            <w:r w:rsidR="005D29CB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  <w:t>Principal Martinez’ Report:</w:t>
                            </w:r>
                          </w:p>
                          <w:p w14:paraId="11020117" w14:textId="77777777" w:rsidR="005D29CB" w:rsidRDefault="005D29CB" w:rsidP="005D29CB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4F08D40" w14:textId="77777777" w:rsidR="005D29CB" w:rsidRDefault="005D29CB" w:rsidP="005D29CB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  <w:t>End of the year information</w:t>
                            </w:r>
                          </w:p>
                          <w:p w14:paraId="6B679C13" w14:textId="77777777" w:rsidR="005D29CB" w:rsidRPr="00C2592F" w:rsidRDefault="005D29CB" w:rsidP="005D29CB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1A2D8C2" w14:textId="5C64EF47" w:rsidR="00DE0156" w:rsidRDefault="00FC0C96" w:rsidP="005D29CB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</w:t>
                            </w:r>
                            <w:r w:rsidR="0087449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45 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pm</w:t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FC33CB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SACI </w:t>
                            </w:r>
                          </w:p>
                          <w:p w14:paraId="46457A1D" w14:textId="2A341C6E" w:rsidR="0041385A" w:rsidRDefault="0041385A" w:rsidP="00FC0C9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7487269" w14:textId="3EEF75EF" w:rsidR="00FB620D" w:rsidRDefault="0041385A" w:rsidP="00FC0C9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="00582D08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Practices Conference for Parents</w:t>
                            </w:r>
                          </w:p>
                          <w:p w14:paraId="36CABEDE" w14:textId="77777777" w:rsidR="00FB620D" w:rsidRPr="00C2592F" w:rsidRDefault="00FB620D" w:rsidP="00FC0C9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7F624B83" w14:textId="77777777" w:rsidR="00DE0156" w:rsidRPr="00C2592F" w:rsidRDefault="00DE0156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8892988" w14:textId="4FBDCBFD" w:rsidR="009532DD" w:rsidRPr="00C2592F" w:rsidRDefault="0036164B" w:rsidP="00874499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E37F83B" w14:textId="5231FB0E" w:rsidR="009532DD" w:rsidRPr="00C2592F" w:rsidRDefault="00B13BD4" w:rsidP="0036164B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7:</w:t>
                            </w:r>
                            <w:r w:rsidR="0087449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  <w:r w:rsidR="009532DD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pm</w:t>
                            </w:r>
                            <w:r w:rsidR="009532DD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  <w:t>Open Chair</w:t>
                            </w:r>
                          </w:p>
                          <w:p w14:paraId="143AB8B7" w14:textId="77777777" w:rsidR="00EB5A82" w:rsidRPr="00C2592F" w:rsidRDefault="00EB5A82" w:rsidP="002443FE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BCD10AF" w14:textId="77777777" w:rsidR="002443FE" w:rsidRPr="00C2592F" w:rsidRDefault="002443FE" w:rsidP="002443FE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8:00</w:t>
                            </w:r>
                            <w:r w:rsidR="00B2186E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2BE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pm</w:t>
                            </w:r>
                            <w:r w:rsidR="00122BE6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Concluding Remarks </w:t>
                            </w:r>
                            <w:r w:rsidR="004A6315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="003757B8" w:rsidRPr="00C2592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Adjournment</w:t>
                            </w:r>
                          </w:p>
                          <w:p w14:paraId="7505D8FF" w14:textId="77777777" w:rsidR="00937AB2" w:rsidRPr="00C2592F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7C629D27" w14:textId="77777777" w:rsidR="00937AB2" w:rsidRPr="00C2592F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6E33DE5F" w14:textId="77777777" w:rsidR="00937AB2" w:rsidRPr="00C2592F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24EC9C1C" w14:textId="6FFE0919" w:rsidR="002443FE" w:rsidRPr="00C2592F" w:rsidRDefault="00F97BCB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259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Our next meeting will take place </w:t>
                            </w:r>
                            <w:r w:rsidR="00E0777D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in the Fall.  Have a great summer!</w:t>
                            </w:r>
                            <w:r w:rsidR="00D673F7" w:rsidRPr="00C259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42D99BE" w14:textId="77777777" w:rsidR="00937AB2" w:rsidRPr="00C2592F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046FD103" w14:textId="77777777" w:rsidR="00937AB2" w:rsidRPr="00C2592F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0B22267" w14:textId="77777777" w:rsidR="00937AB2" w:rsidRPr="00C2592F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CDE99BD" w14:textId="77777777" w:rsidR="00937AB2" w:rsidRPr="00C2592F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2BCDD12" w14:textId="77777777" w:rsidR="00937AB2" w:rsidRPr="00C2592F" w:rsidRDefault="00937AB2" w:rsidP="00937AB2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The purpose of the Forest Park Senior High School Principal's Advisory Council provides feedback and recommendations to the </w:t>
                            </w:r>
                            <w:proofErr w:type="gramStart"/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Principal</w:t>
                            </w:r>
                            <w:proofErr w:type="gramEnd"/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pertaining to the annual school improvement plan (hereafter, “the School Plan”).  The PAC is not a forum to discuss personal or individual issues relating to any </w:t>
                            </w:r>
                            <w:proofErr w:type="gramStart"/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particular student</w:t>
                            </w:r>
                            <w:proofErr w:type="gramEnd"/>
                            <w:r w:rsidRPr="00C2592F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or parent.</w:t>
                            </w:r>
                          </w:p>
                          <w:p w14:paraId="0279ED96" w14:textId="77777777" w:rsidR="00937AB2" w:rsidRPr="00B96CC2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A56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.25pt;margin-top:152.75pt;width:531pt;height:558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" filled="f" stroked="f">
                <v:textbox>
                  <w:txbxContent>
                    <w:p w14:paraId="17036602" w14:textId="77777777" w:rsidR="002443FE" w:rsidRPr="00C2592F" w:rsidRDefault="002443FE" w:rsidP="002443FE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2592F">
                        <w:rPr>
                          <w:b/>
                          <w:color w:val="002060"/>
                          <w:sz w:val="32"/>
                          <w:szCs w:val="32"/>
                        </w:rPr>
                        <w:t>PAC – Principal’s Advisory Council</w:t>
                      </w:r>
                    </w:p>
                    <w:p w14:paraId="786D2940" w14:textId="1A5BCBA8" w:rsidR="00144F99" w:rsidRPr="00C2592F" w:rsidRDefault="00D031E5" w:rsidP="0002030A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C2592F">
                        <w:rPr>
                          <w:color w:val="002060"/>
                          <w:sz w:val="32"/>
                          <w:szCs w:val="32"/>
                        </w:rPr>
                        <w:t>Monday</w:t>
                      </w:r>
                      <w:r w:rsidR="009532DD" w:rsidRPr="00C2592F">
                        <w:rPr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582D08">
                        <w:rPr>
                          <w:color w:val="002060"/>
                          <w:sz w:val="32"/>
                          <w:szCs w:val="32"/>
                        </w:rPr>
                        <w:t>May 23</w:t>
                      </w:r>
                      <w:r w:rsidR="00FC432E" w:rsidRPr="00C2592F">
                        <w:rPr>
                          <w:color w:val="002060"/>
                          <w:sz w:val="32"/>
                          <w:szCs w:val="32"/>
                        </w:rPr>
                        <w:t>, 2022</w:t>
                      </w:r>
                    </w:p>
                    <w:p w14:paraId="0ED463E1" w14:textId="355C5EB2" w:rsidR="002443FE" w:rsidRPr="00C2592F" w:rsidRDefault="002443FE" w:rsidP="002443FE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05086A4F" w14:textId="77777777" w:rsidR="00D26D92" w:rsidRPr="00C2592F" w:rsidRDefault="002443FE" w:rsidP="002443FE">
                      <w:pPr>
                        <w:pStyle w:val="MediumGrid21"/>
                        <w:rPr>
                          <w:color w:val="002060"/>
                        </w:rPr>
                      </w:pPr>
                      <w:r w:rsidRPr="00C2592F">
                        <w:rPr>
                          <w:color w:val="002060"/>
                        </w:rPr>
                        <w:tab/>
                      </w:r>
                      <w:r w:rsidRPr="00C2592F">
                        <w:rPr>
                          <w:color w:val="002060"/>
                        </w:rPr>
                        <w:tab/>
                      </w:r>
                    </w:p>
                    <w:p w14:paraId="2EE31BB0" w14:textId="77777777" w:rsidR="00D26D92" w:rsidRPr="00C2592F" w:rsidRDefault="00D26D92" w:rsidP="002443FE">
                      <w:pPr>
                        <w:pStyle w:val="MediumGrid21"/>
                        <w:rPr>
                          <w:color w:val="002060"/>
                        </w:rPr>
                      </w:pPr>
                    </w:p>
                    <w:p w14:paraId="59A9F13F" w14:textId="31F176E4" w:rsidR="002443FE" w:rsidRDefault="002443FE" w:rsidP="00D26D92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7:00 pm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BC3842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Welcome</w:t>
                      </w:r>
                      <w:r w:rsidR="00825C86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and Approval of Minutes</w:t>
                      </w:r>
                    </w:p>
                    <w:p w14:paraId="21910BB7" w14:textId="77777777" w:rsidR="00825C86" w:rsidRPr="00C2592F" w:rsidRDefault="00825C86" w:rsidP="00D26D92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6798F492" w14:textId="77777777" w:rsidR="002443FE" w:rsidRPr="00C2592F" w:rsidRDefault="002443FE" w:rsidP="002443FE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5B54FBB5" w14:textId="1019F0D8" w:rsidR="00F72813" w:rsidRPr="00C2592F" w:rsidRDefault="001D771C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B13BD4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7:05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pm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F72813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School Highlights</w:t>
                      </w:r>
                      <w:r w:rsidR="00362491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- Wha</w:t>
                      </w:r>
                      <w:r w:rsidR="0055615D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t good things are happening in the </w:t>
                      </w:r>
                      <w:r w:rsidR="00736DA5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Den? </w:t>
                      </w:r>
                    </w:p>
                    <w:p w14:paraId="0768155B" w14:textId="3F080B17" w:rsidR="00F52616" w:rsidRPr="00C2592F" w:rsidRDefault="00F52616" w:rsidP="0002030A">
                      <w:pPr>
                        <w:pStyle w:val="Heading1"/>
                        <w:rPr>
                          <w:rStyle w:val="Emphasis"/>
                          <w:color w:val="002060"/>
                        </w:rPr>
                      </w:pPr>
                    </w:p>
                    <w:p w14:paraId="028059CF" w14:textId="48426F30" w:rsidR="005D29CB" w:rsidRDefault="00F52616" w:rsidP="005D29CB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5D29CB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7:</w:t>
                      </w:r>
                      <w:r w:rsidR="005D29CB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10 </w:t>
                      </w:r>
                      <w:r w:rsidR="005D29CB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pm</w:t>
                      </w:r>
                      <w:r w:rsidR="005D29CB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  <w:t>Principal Martinez’ Report:</w:t>
                      </w:r>
                    </w:p>
                    <w:p w14:paraId="11020117" w14:textId="77777777" w:rsidR="005D29CB" w:rsidRDefault="005D29CB" w:rsidP="005D29CB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</w:p>
                    <w:p w14:paraId="14F08D40" w14:textId="77777777" w:rsidR="005D29CB" w:rsidRDefault="005D29CB" w:rsidP="005D29CB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  <w:t>End of the year information</w:t>
                      </w:r>
                    </w:p>
                    <w:p w14:paraId="6B679C13" w14:textId="77777777" w:rsidR="005D29CB" w:rsidRPr="00C2592F" w:rsidRDefault="005D29CB" w:rsidP="005D29CB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</w:p>
                    <w:p w14:paraId="21A2D8C2" w14:textId="5C64EF47" w:rsidR="00DE0156" w:rsidRDefault="00FC0C96" w:rsidP="005D29CB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</w:t>
                      </w:r>
                      <w:r w:rsidR="00874499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45 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pm</w:t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FC33CB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SACI </w:t>
                      </w:r>
                    </w:p>
                    <w:p w14:paraId="46457A1D" w14:textId="2A341C6E" w:rsidR="0041385A" w:rsidRDefault="0041385A" w:rsidP="00FC0C9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</w:p>
                    <w:p w14:paraId="47487269" w14:textId="3EEF75EF" w:rsidR="00FB620D" w:rsidRDefault="0041385A" w:rsidP="00FC0C9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="00582D08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Best Practices Conference for Parents</w:t>
                      </w:r>
                    </w:p>
                    <w:p w14:paraId="36CABEDE" w14:textId="77777777" w:rsidR="00FB620D" w:rsidRPr="00C2592F" w:rsidRDefault="00FB620D" w:rsidP="00FC0C9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7F624B83" w14:textId="77777777" w:rsidR="00DE0156" w:rsidRPr="00C2592F" w:rsidRDefault="00DE0156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28892988" w14:textId="4FBDCBFD" w:rsidR="009532DD" w:rsidRPr="00C2592F" w:rsidRDefault="0036164B" w:rsidP="00874499">
                      <w:pPr>
                        <w:pStyle w:val="MediumGrid21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</w:p>
                    <w:p w14:paraId="0E37F83B" w14:textId="5231FB0E" w:rsidR="009532DD" w:rsidRPr="00C2592F" w:rsidRDefault="00B13BD4" w:rsidP="0036164B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7:</w:t>
                      </w:r>
                      <w:r w:rsidR="00874499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50</w:t>
                      </w:r>
                      <w:r w:rsidR="009532DD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pm</w:t>
                      </w:r>
                      <w:r w:rsidR="009532DD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  <w:t>Open Chair</w:t>
                      </w:r>
                    </w:p>
                    <w:p w14:paraId="143AB8B7" w14:textId="77777777" w:rsidR="00EB5A82" w:rsidRPr="00C2592F" w:rsidRDefault="00EB5A82" w:rsidP="002443FE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14:paraId="2BCD10AF" w14:textId="77777777" w:rsidR="002443FE" w:rsidRPr="00C2592F" w:rsidRDefault="002443FE" w:rsidP="002443FE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8:00</w:t>
                      </w:r>
                      <w:r w:rsidR="00B2186E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122BE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pm</w:t>
                      </w:r>
                      <w:r w:rsidR="00122BE6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Concluding Remarks </w:t>
                      </w:r>
                      <w:r w:rsidR="004A6315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&amp; </w:t>
                      </w:r>
                      <w:r w:rsidR="003757B8" w:rsidRPr="00C2592F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Adjournment</w:t>
                      </w:r>
                    </w:p>
                    <w:p w14:paraId="7505D8FF" w14:textId="77777777" w:rsidR="00937AB2" w:rsidRPr="00C2592F" w:rsidRDefault="00937AB2" w:rsidP="008103D6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</w:p>
                    <w:p w14:paraId="7C629D27" w14:textId="77777777" w:rsidR="00937AB2" w:rsidRPr="00C2592F" w:rsidRDefault="00937AB2" w:rsidP="008103D6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</w:p>
                    <w:p w14:paraId="6E33DE5F" w14:textId="77777777" w:rsidR="00937AB2" w:rsidRPr="00C2592F" w:rsidRDefault="00937AB2" w:rsidP="008103D6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</w:p>
                    <w:p w14:paraId="24EC9C1C" w14:textId="6FFE0919" w:rsidR="002443FE" w:rsidRPr="00C2592F" w:rsidRDefault="00F97BCB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C259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Our next meeting will take place </w:t>
                      </w:r>
                      <w:r w:rsidR="00E0777D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in the Fall.  Have a great summer!</w:t>
                      </w:r>
                      <w:r w:rsidR="00D673F7" w:rsidRPr="00C259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2D99BE" w14:textId="77777777" w:rsidR="00937AB2" w:rsidRPr="00C2592F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046FD103" w14:textId="77777777" w:rsidR="00937AB2" w:rsidRPr="00C2592F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50B22267" w14:textId="77777777" w:rsidR="00937AB2" w:rsidRPr="00C2592F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5CDE99BD" w14:textId="77777777" w:rsidR="00937AB2" w:rsidRPr="00C2592F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62BCDD12" w14:textId="77777777" w:rsidR="00937AB2" w:rsidRPr="00C2592F" w:rsidRDefault="00937AB2" w:rsidP="00937AB2">
                      <w:pPr>
                        <w:spacing w:after="160" w:line="259" w:lineRule="auto"/>
                        <w:contextualSpacing/>
                        <w:jc w:val="center"/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</w:pPr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The purpose of the Forest Park Senior High School Principal's Advisory Council provides feedback and recommendations to the </w:t>
                      </w:r>
                      <w:proofErr w:type="gramStart"/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>Principal</w:t>
                      </w:r>
                      <w:proofErr w:type="gramEnd"/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pertaining to the annual school improvement plan (hereafter, “the School Plan”).  The PAC is not a forum to discuss personal or individual issues relating to any </w:t>
                      </w:r>
                      <w:proofErr w:type="gramStart"/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>particular student</w:t>
                      </w:r>
                      <w:proofErr w:type="gramEnd"/>
                      <w:r w:rsidRPr="00C2592F">
                        <w:rPr>
                          <w:rFonts w:eastAsia="Calibri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or parent.</w:t>
                      </w:r>
                    </w:p>
                    <w:p w14:paraId="0279ED96" w14:textId="77777777" w:rsidR="00937AB2" w:rsidRPr="00B96CC2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E996A8F" wp14:editId="13B9460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7543800" cy="10207625"/>
            <wp:effectExtent l="0" t="0" r="0" b="3175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43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522EEA" wp14:editId="5C5350BD">
                <wp:simplePos x="0" y="0"/>
                <wp:positionH relativeFrom="column">
                  <wp:posOffset>1531620</wp:posOffset>
                </wp:positionH>
                <wp:positionV relativeFrom="paragraph">
                  <wp:posOffset>3653155</wp:posOffset>
                </wp:positionV>
                <wp:extent cx="228600" cy="228600"/>
                <wp:effectExtent l="127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4DB8" w14:textId="77777777" w:rsidR="000900A3" w:rsidRPr="000900A3" w:rsidRDefault="000900A3" w:rsidP="000900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2EEA" id="Text Box 4" o:spid="_x0000_s1027" type="#_x0000_t202" style="position:absolute;margin-left:120.6pt;margin-top:287.6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" filled="f" stroked="f">
                <v:textbox>
                  <w:txbxContent>
                    <w:p w14:paraId="753C4DB8" w14:textId="77777777" w:rsidR="000900A3" w:rsidRPr="000900A3" w:rsidRDefault="000900A3" w:rsidP="000900A3"/>
                  </w:txbxContent>
                </v:textbox>
              </v:shape>
            </w:pict>
          </mc:Fallback>
        </mc:AlternateContent>
      </w:r>
      <w:r w:rsidR="005D4F21">
        <w:t xml:space="preserve"> </w:t>
      </w:r>
    </w:p>
    <w:sectPr w:rsidR="00BC3C5E" w:rsidSect="00A77AA7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5BFF"/>
    <w:multiLevelType w:val="hybridMultilevel"/>
    <w:tmpl w:val="372E5F7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3A91E33"/>
    <w:multiLevelType w:val="hybridMultilevel"/>
    <w:tmpl w:val="7D767BE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3DA665E"/>
    <w:multiLevelType w:val="hybridMultilevel"/>
    <w:tmpl w:val="739A49E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7917518"/>
    <w:multiLevelType w:val="hybridMultilevel"/>
    <w:tmpl w:val="F7B6B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546CC"/>
    <w:multiLevelType w:val="hybridMultilevel"/>
    <w:tmpl w:val="7662E7F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5A9072A"/>
    <w:multiLevelType w:val="hybridMultilevel"/>
    <w:tmpl w:val="172C3D0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B0A588B"/>
    <w:multiLevelType w:val="hybridMultilevel"/>
    <w:tmpl w:val="25522F0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08B1361"/>
    <w:multiLevelType w:val="hybridMultilevel"/>
    <w:tmpl w:val="5DB6645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391C14E4"/>
    <w:multiLevelType w:val="hybridMultilevel"/>
    <w:tmpl w:val="A48AB2FA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4BE7D37"/>
    <w:multiLevelType w:val="hybridMultilevel"/>
    <w:tmpl w:val="F8B4C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5652E"/>
    <w:multiLevelType w:val="hybridMultilevel"/>
    <w:tmpl w:val="FC304D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44FC011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A6329"/>
    <w:multiLevelType w:val="hybridMultilevel"/>
    <w:tmpl w:val="B7FE298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C4562C4"/>
    <w:multiLevelType w:val="hybridMultilevel"/>
    <w:tmpl w:val="8898D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17FC5"/>
    <w:multiLevelType w:val="hybridMultilevel"/>
    <w:tmpl w:val="06927E7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 w16cid:durableId="845897785">
    <w:abstractNumId w:val="2"/>
  </w:num>
  <w:num w:numId="2" w16cid:durableId="1247152788">
    <w:abstractNumId w:val="4"/>
  </w:num>
  <w:num w:numId="3" w16cid:durableId="960763511">
    <w:abstractNumId w:val="3"/>
  </w:num>
  <w:num w:numId="4" w16cid:durableId="1848595917">
    <w:abstractNumId w:val="13"/>
  </w:num>
  <w:num w:numId="5" w16cid:durableId="1721783078">
    <w:abstractNumId w:val="5"/>
  </w:num>
  <w:num w:numId="6" w16cid:durableId="729229079">
    <w:abstractNumId w:val="11"/>
  </w:num>
  <w:num w:numId="7" w16cid:durableId="71590935">
    <w:abstractNumId w:val="9"/>
  </w:num>
  <w:num w:numId="8" w16cid:durableId="541483916">
    <w:abstractNumId w:val="6"/>
  </w:num>
  <w:num w:numId="9" w16cid:durableId="875698809">
    <w:abstractNumId w:val="10"/>
  </w:num>
  <w:num w:numId="10" w16cid:durableId="1663316092">
    <w:abstractNumId w:val="0"/>
  </w:num>
  <w:num w:numId="11" w16cid:durableId="674914935">
    <w:abstractNumId w:val="12"/>
  </w:num>
  <w:num w:numId="12" w16cid:durableId="2136558287">
    <w:abstractNumId w:val="7"/>
  </w:num>
  <w:num w:numId="13" w16cid:durableId="1593973713">
    <w:abstractNumId w:val="8"/>
  </w:num>
  <w:num w:numId="14" w16cid:durableId="1373457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D41"/>
    <w:rsid w:val="00007244"/>
    <w:rsid w:val="0002030A"/>
    <w:rsid w:val="00024311"/>
    <w:rsid w:val="0003493B"/>
    <w:rsid w:val="00056121"/>
    <w:rsid w:val="00063990"/>
    <w:rsid w:val="000822AD"/>
    <w:rsid w:val="00085213"/>
    <w:rsid w:val="000900A3"/>
    <w:rsid w:val="0009393F"/>
    <w:rsid w:val="000A1259"/>
    <w:rsid w:val="000E5DA0"/>
    <w:rsid w:val="00101B99"/>
    <w:rsid w:val="00122BE6"/>
    <w:rsid w:val="001236CB"/>
    <w:rsid w:val="0012748C"/>
    <w:rsid w:val="00144F99"/>
    <w:rsid w:val="001553D1"/>
    <w:rsid w:val="001704CA"/>
    <w:rsid w:val="001730CC"/>
    <w:rsid w:val="001942F3"/>
    <w:rsid w:val="00195F94"/>
    <w:rsid w:val="001960EB"/>
    <w:rsid w:val="001B7E20"/>
    <w:rsid w:val="001D771C"/>
    <w:rsid w:val="001F2A11"/>
    <w:rsid w:val="00213EF8"/>
    <w:rsid w:val="00223D6F"/>
    <w:rsid w:val="002257A4"/>
    <w:rsid w:val="00226B84"/>
    <w:rsid w:val="00234A7F"/>
    <w:rsid w:val="002443FE"/>
    <w:rsid w:val="00246DEE"/>
    <w:rsid w:val="00267D13"/>
    <w:rsid w:val="00267DCB"/>
    <w:rsid w:val="00276B67"/>
    <w:rsid w:val="002804C2"/>
    <w:rsid w:val="00285EB5"/>
    <w:rsid w:val="002961F3"/>
    <w:rsid w:val="002966E0"/>
    <w:rsid w:val="002B49AA"/>
    <w:rsid w:val="002B7F7C"/>
    <w:rsid w:val="002C721A"/>
    <w:rsid w:val="002D7020"/>
    <w:rsid w:val="002D71E7"/>
    <w:rsid w:val="002E6675"/>
    <w:rsid w:val="0036164B"/>
    <w:rsid w:val="00362491"/>
    <w:rsid w:val="00364F7D"/>
    <w:rsid w:val="00365D58"/>
    <w:rsid w:val="003757B8"/>
    <w:rsid w:val="003A3E8D"/>
    <w:rsid w:val="003A5948"/>
    <w:rsid w:val="003B26EA"/>
    <w:rsid w:val="003D1939"/>
    <w:rsid w:val="003F57E1"/>
    <w:rsid w:val="00404069"/>
    <w:rsid w:val="0041385A"/>
    <w:rsid w:val="0045643D"/>
    <w:rsid w:val="00470889"/>
    <w:rsid w:val="00484010"/>
    <w:rsid w:val="004A3D1B"/>
    <w:rsid w:val="004A6315"/>
    <w:rsid w:val="004C160F"/>
    <w:rsid w:val="004D45BB"/>
    <w:rsid w:val="004E38FC"/>
    <w:rsid w:val="004E5A08"/>
    <w:rsid w:val="004F79DB"/>
    <w:rsid w:val="00517D76"/>
    <w:rsid w:val="00523833"/>
    <w:rsid w:val="0055615D"/>
    <w:rsid w:val="0055792F"/>
    <w:rsid w:val="005701EB"/>
    <w:rsid w:val="00577C86"/>
    <w:rsid w:val="00582D08"/>
    <w:rsid w:val="00587E92"/>
    <w:rsid w:val="00597C23"/>
    <w:rsid w:val="005D29CB"/>
    <w:rsid w:val="005D4F21"/>
    <w:rsid w:val="005D7DF1"/>
    <w:rsid w:val="005E726F"/>
    <w:rsid w:val="005F3B3E"/>
    <w:rsid w:val="00602381"/>
    <w:rsid w:val="006108CE"/>
    <w:rsid w:val="00620DFC"/>
    <w:rsid w:val="006314CE"/>
    <w:rsid w:val="00633267"/>
    <w:rsid w:val="00657B4D"/>
    <w:rsid w:val="00661D41"/>
    <w:rsid w:val="00671527"/>
    <w:rsid w:val="00695B51"/>
    <w:rsid w:val="006A7F21"/>
    <w:rsid w:val="006C4C46"/>
    <w:rsid w:val="006D694F"/>
    <w:rsid w:val="00736DA5"/>
    <w:rsid w:val="00774064"/>
    <w:rsid w:val="00781F03"/>
    <w:rsid w:val="00791FC3"/>
    <w:rsid w:val="0079674C"/>
    <w:rsid w:val="007A1360"/>
    <w:rsid w:val="007B340C"/>
    <w:rsid w:val="007C4BDA"/>
    <w:rsid w:val="007C7BF2"/>
    <w:rsid w:val="007D4BA0"/>
    <w:rsid w:val="007E5C3D"/>
    <w:rsid w:val="00801AE4"/>
    <w:rsid w:val="008103D6"/>
    <w:rsid w:val="008259EE"/>
    <w:rsid w:val="00825C86"/>
    <w:rsid w:val="00874499"/>
    <w:rsid w:val="00876D6B"/>
    <w:rsid w:val="00886E18"/>
    <w:rsid w:val="00887FFB"/>
    <w:rsid w:val="008A5034"/>
    <w:rsid w:val="008B1C31"/>
    <w:rsid w:val="008D1BBE"/>
    <w:rsid w:val="008F284E"/>
    <w:rsid w:val="00911177"/>
    <w:rsid w:val="009218B0"/>
    <w:rsid w:val="0092588C"/>
    <w:rsid w:val="00937AB2"/>
    <w:rsid w:val="009532DD"/>
    <w:rsid w:val="0096234F"/>
    <w:rsid w:val="00967CE7"/>
    <w:rsid w:val="009869AC"/>
    <w:rsid w:val="009A405F"/>
    <w:rsid w:val="009F2353"/>
    <w:rsid w:val="00A12C88"/>
    <w:rsid w:val="00A52A84"/>
    <w:rsid w:val="00A5671E"/>
    <w:rsid w:val="00A60D39"/>
    <w:rsid w:val="00A65B52"/>
    <w:rsid w:val="00A77AA7"/>
    <w:rsid w:val="00A95D35"/>
    <w:rsid w:val="00AB68CE"/>
    <w:rsid w:val="00AC3913"/>
    <w:rsid w:val="00AF70CF"/>
    <w:rsid w:val="00B07F59"/>
    <w:rsid w:val="00B1252C"/>
    <w:rsid w:val="00B13BD4"/>
    <w:rsid w:val="00B2186E"/>
    <w:rsid w:val="00B366B8"/>
    <w:rsid w:val="00B66FB5"/>
    <w:rsid w:val="00B7611B"/>
    <w:rsid w:val="00B77571"/>
    <w:rsid w:val="00B951DF"/>
    <w:rsid w:val="00B96CC2"/>
    <w:rsid w:val="00BA7B27"/>
    <w:rsid w:val="00BB23C0"/>
    <w:rsid w:val="00BC3842"/>
    <w:rsid w:val="00BC3C5E"/>
    <w:rsid w:val="00C17E77"/>
    <w:rsid w:val="00C21D97"/>
    <w:rsid w:val="00C2592F"/>
    <w:rsid w:val="00C45B35"/>
    <w:rsid w:val="00C770EF"/>
    <w:rsid w:val="00C80D64"/>
    <w:rsid w:val="00CD4293"/>
    <w:rsid w:val="00D003E1"/>
    <w:rsid w:val="00D02266"/>
    <w:rsid w:val="00D031E5"/>
    <w:rsid w:val="00D068B6"/>
    <w:rsid w:val="00D239FE"/>
    <w:rsid w:val="00D26D92"/>
    <w:rsid w:val="00D47502"/>
    <w:rsid w:val="00D47A1B"/>
    <w:rsid w:val="00D613F7"/>
    <w:rsid w:val="00D64DE5"/>
    <w:rsid w:val="00D673F7"/>
    <w:rsid w:val="00D76D89"/>
    <w:rsid w:val="00DA14DC"/>
    <w:rsid w:val="00DA2842"/>
    <w:rsid w:val="00DA2E1B"/>
    <w:rsid w:val="00DB5C51"/>
    <w:rsid w:val="00DD7017"/>
    <w:rsid w:val="00DE0156"/>
    <w:rsid w:val="00DE0967"/>
    <w:rsid w:val="00E0777D"/>
    <w:rsid w:val="00E249D8"/>
    <w:rsid w:val="00E41DDB"/>
    <w:rsid w:val="00E44870"/>
    <w:rsid w:val="00E717DC"/>
    <w:rsid w:val="00E72442"/>
    <w:rsid w:val="00E729D0"/>
    <w:rsid w:val="00EA30D6"/>
    <w:rsid w:val="00EB5A82"/>
    <w:rsid w:val="00EC2FC3"/>
    <w:rsid w:val="00ED65F4"/>
    <w:rsid w:val="00EE7BB9"/>
    <w:rsid w:val="00F03944"/>
    <w:rsid w:val="00F17A9F"/>
    <w:rsid w:val="00F338B2"/>
    <w:rsid w:val="00F52616"/>
    <w:rsid w:val="00F72089"/>
    <w:rsid w:val="00F72813"/>
    <w:rsid w:val="00F82A25"/>
    <w:rsid w:val="00F87BD5"/>
    <w:rsid w:val="00F93E28"/>
    <w:rsid w:val="00F97BCB"/>
    <w:rsid w:val="00FB0B97"/>
    <w:rsid w:val="00FB3171"/>
    <w:rsid w:val="00FB620D"/>
    <w:rsid w:val="00FC0C96"/>
    <w:rsid w:val="00FC33CB"/>
    <w:rsid w:val="00FC432E"/>
    <w:rsid w:val="00FD64BF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BC22CA"/>
  <w14:defaultImageDpi w14:val="330"/>
  <w15:chartTrackingRefBased/>
  <w15:docId w15:val="{80203299-8FE7-4A81-AD2A-1CB62571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velope address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203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B77571"/>
    <w:rPr>
      <w:rFonts w:ascii="Calibri" w:eastAsia="Calibri" w:hAnsi="Calibri"/>
      <w:sz w:val="22"/>
      <w:szCs w:val="22"/>
    </w:rPr>
  </w:style>
  <w:style w:type="paragraph" w:styleId="EnvelopeAddress">
    <w:name w:val="envelope address"/>
    <w:basedOn w:val="Normal"/>
    <w:uiPriority w:val="99"/>
    <w:unhideWhenUsed/>
    <w:rsid w:val="00024311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8"/>
    </w:rPr>
  </w:style>
  <w:style w:type="paragraph" w:styleId="ListParagraph">
    <w:name w:val="List Paragraph"/>
    <w:basedOn w:val="Normal"/>
    <w:uiPriority w:val="34"/>
    <w:qFormat/>
    <w:rsid w:val="00A60D39"/>
    <w:pPr>
      <w:ind w:left="720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A3E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A3E8D"/>
    <w:rPr>
      <w:rFonts w:ascii="Segoe UI" w:hAnsi="Segoe UI" w:cs="Segoe UI"/>
      <w:sz w:val="18"/>
      <w:szCs w:val="18"/>
    </w:rPr>
  </w:style>
  <w:style w:type="paragraph" w:customStyle="1" w:styleId="yiv9963187133msonormal">
    <w:name w:val="yiv9963187133msonormal"/>
    <w:basedOn w:val="Normal"/>
    <w:rsid w:val="00B7611B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qFormat/>
    <w:rsid w:val="000203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20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0203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0203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trong">
    <w:name w:val="Strong"/>
    <w:basedOn w:val="DefaultParagraphFont"/>
    <w:qFormat/>
    <w:rsid w:val="0002030A"/>
    <w:rPr>
      <w:b/>
      <w:bCs/>
    </w:rPr>
  </w:style>
  <w:style w:type="character" w:customStyle="1" w:styleId="Heading1Char">
    <w:name w:val="Heading 1 Char"/>
    <w:basedOn w:val="DefaultParagraphFont"/>
    <w:link w:val="Heading1"/>
    <w:rsid w:val="000203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0203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waltte\Desktop\Generic%20Lt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Generic LtHd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Navy Federal Credit Union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MEDIASERVICESTEWALT</dc:creator>
  <cp:keywords/>
  <cp:lastModifiedBy>Vanessa Olson</cp:lastModifiedBy>
  <cp:revision>7</cp:revision>
  <cp:lastPrinted>2018-09-24T18:17:00Z</cp:lastPrinted>
  <dcterms:created xsi:type="dcterms:W3CDTF">2022-05-16T17:36:00Z</dcterms:created>
  <dcterms:modified xsi:type="dcterms:W3CDTF">2022-05-16T17:39:00Z</dcterms:modified>
</cp:coreProperties>
</file>