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BC93" w14:textId="1CF3B102" w:rsidR="00BC3C5E" w:rsidRDefault="0045643D">
      <w:r>
        <w:rPr>
          <w:noProof/>
        </w:rPr>
        <mc:AlternateContent>
          <mc:Choice Requires="wps">
            <w:drawing>
              <wp:anchor distT="0" distB="0" distL="114300" distR="114300" simplePos="0" relativeHeight="251657216" behindDoc="0" locked="0" layoutInCell="1" allowOverlap="1" wp14:anchorId="3BCA5601" wp14:editId="69A29324">
                <wp:simplePos x="0" y="0"/>
                <wp:positionH relativeFrom="column">
                  <wp:posOffset>228600</wp:posOffset>
                </wp:positionH>
                <wp:positionV relativeFrom="paragraph">
                  <wp:posOffset>1758950</wp:posOffset>
                </wp:positionV>
                <wp:extent cx="6743700" cy="709612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6DF4F8AC"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760707">
                              <w:rPr>
                                <w:sz w:val="32"/>
                                <w:szCs w:val="32"/>
                              </w:rPr>
                              <w:t>May 3</w:t>
                            </w:r>
                            <w:r w:rsidR="00611DB5">
                              <w:rPr>
                                <w:sz w:val="32"/>
                                <w:szCs w:val="32"/>
                              </w:rPr>
                              <w:t>,</w:t>
                            </w:r>
                            <w:r w:rsidR="00D673F7">
                              <w:rPr>
                                <w:sz w:val="32"/>
                                <w:szCs w:val="32"/>
                              </w:rPr>
                              <w:t xml:space="preserve"> 202</w:t>
                            </w:r>
                            <w:r w:rsidR="0086576D">
                              <w:rPr>
                                <w:sz w:val="32"/>
                                <w:szCs w:val="32"/>
                              </w:rPr>
                              <w:t>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559C1755" w14:textId="6C6D8C9D" w:rsidR="009307DF" w:rsidRDefault="001D771C" w:rsidP="009307D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760707">
                              <w:rPr>
                                <w:rFonts w:ascii="Times New Roman" w:hAnsi="Times New Roman"/>
                                <w:b/>
                                <w:sz w:val="24"/>
                                <w:szCs w:val="24"/>
                              </w:rPr>
                              <w:t>U</w:t>
                            </w:r>
                            <w:r w:rsidR="00DE0156" w:rsidRPr="00B13BD4">
                              <w:rPr>
                                <w:rFonts w:ascii="Times New Roman" w:hAnsi="Times New Roman"/>
                                <w:b/>
                                <w:sz w:val="24"/>
                                <w:szCs w:val="24"/>
                              </w:rPr>
                              <w:t>pdate on SACI Information</w:t>
                            </w:r>
                            <w:r w:rsidR="00760707">
                              <w:rPr>
                                <w:rFonts w:ascii="Times New Roman" w:hAnsi="Times New Roman"/>
                                <w:b/>
                                <w:sz w:val="24"/>
                                <w:szCs w:val="24"/>
                              </w:rPr>
                              <w:t xml:space="preserve">- </w:t>
                            </w:r>
                            <w:r w:rsidR="00900202">
                              <w:rPr>
                                <w:rFonts w:ascii="Times New Roman" w:hAnsi="Times New Roman"/>
                                <w:b/>
                                <w:sz w:val="24"/>
                                <w:szCs w:val="24"/>
                              </w:rPr>
                              <w:t xml:space="preserve">Best Practices </w:t>
                            </w:r>
                            <w:r w:rsidR="00246490">
                              <w:rPr>
                                <w:rFonts w:ascii="Times New Roman" w:hAnsi="Times New Roman"/>
                                <w:b/>
                                <w:sz w:val="24"/>
                                <w:szCs w:val="24"/>
                              </w:rPr>
                              <w:t>Conference</w:t>
                            </w:r>
                          </w:p>
                          <w:p w14:paraId="7F624B83" w14:textId="77777777" w:rsidR="00DE0156" w:rsidRPr="00B13BD4" w:rsidRDefault="00DE0156" w:rsidP="00DE0156">
                            <w:pPr>
                              <w:pStyle w:val="MediumGrid21"/>
                              <w:rPr>
                                <w:rFonts w:ascii="Times New Roman" w:hAnsi="Times New Roman"/>
                                <w:b/>
                                <w:sz w:val="24"/>
                                <w:szCs w:val="24"/>
                              </w:rPr>
                            </w:pPr>
                          </w:p>
                          <w:p w14:paraId="6512C05C" w14:textId="77E97949"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246490">
                              <w:rPr>
                                <w:rFonts w:ascii="Times New Roman" w:hAnsi="Times New Roman"/>
                                <w:b/>
                                <w:sz w:val="24"/>
                                <w:szCs w:val="24"/>
                              </w:rPr>
                              <w:t>10</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52DEDAC8" w14:textId="34941D6D" w:rsidR="00276BA2" w:rsidRDefault="00276BA2"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End of Year Activities</w:t>
                            </w:r>
                          </w:p>
                          <w:p w14:paraId="3139BF42" w14:textId="5922E468" w:rsidR="00276BA2" w:rsidRDefault="00276BA2"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CIP </w:t>
                            </w:r>
                          </w:p>
                          <w:p w14:paraId="28892988" w14:textId="7B45358E" w:rsidR="009532DD" w:rsidRDefault="009532DD" w:rsidP="00CE6B81">
                            <w:pPr>
                              <w:pStyle w:val="MediumGrid21"/>
                              <w:rPr>
                                <w:rFonts w:ascii="Times New Roman" w:hAnsi="Times New Roman"/>
                                <w:b/>
                                <w:sz w:val="24"/>
                                <w:szCs w:val="24"/>
                              </w:rPr>
                            </w:pP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0501FAB1"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 xml:space="preserve">Our next meeting will take place </w:t>
                            </w:r>
                            <w:r w:rsidR="00246490">
                              <w:rPr>
                                <w:rFonts w:ascii="Times New Roman" w:hAnsi="Times New Roman"/>
                                <w:b/>
                                <w:i/>
                                <w:sz w:val="24"/>
                                <w:szCs w:val="24"/>
                              </w:rPr>
                              <w:t>in the fall</w:t>
                            </w:r>
                            <w:r w:rsidR="00A501BB">
                              <w:rPr>
                                <w:rFonts w:ascii="Times New Roman" w:hAnsi="Times New Roman"/>
                                <w:b/>
                                <w:i/>
                                <w:sz w:val="24"/>
                                <w:szCs w:val="24"/>
                              </w:rPr>
                              <w:t>. Have a great summer</w:t>
                            </w:r>
                            <w:r w:rsidR="00F0714A">
                              <w:rPr>
                                <w:rFonts w:ascii="Times New Roman" w:hAnsi="Times New Roman"/>
                                <w:b/>
                                <w:i/>
                                <w:sz w:val="24"/>
                                <w:szCs w:val="24"/>
                              </w:rPr>
                              <w:t>!</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18pt;margin-top:138.5pt;width:531pt;height:55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" filled="f" stroked="f">
                <v:textbo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6DF4F8AC"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760707">
                        <w:rPr>
                          <w:sz w:val="32"/>
                          <w:szCs w:val="32"/>
                        </w:rPr>
                        <w:t>May 3</w:t>
                      </w:r>
                      <w:r w:rsidR="00611DB5">
                        <w:rPr>
                          <w:sz w:val="32"/>
                          <w:szCs w:val="32"/>
                        </w:rPr>
                        <w:t>,</w:t>
                      </w:r>
                      <w:r w:rsidR="00D673F7">
                        <w:rPr>
                          <w:sz w:val="32"/>
                          <w:szCs w:val="32"/>
                        </w:rPr>
                        <w:t xml:space="preserve"> 202</w:t>
                      </w:r>
                      <w:r w:rsidR="0086576D">
                        <w:rPr>
                          <w:sz w:val="32"/>
                          <w:szCs w:val="32"/>
                        </w:rPr>
                        <w:t>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559C1755" w14:textId="6C6D8C9D" w:rsidR="009307DF" w:rsidRDefault="001D771C" w:rsidP="009307D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760707">
                        <w:rPr>
                          <w:rFonts w:ascii="Times New Roman" w:hAnsi="Times New Roman"/>
                          <w:b/>
                          <w:sz w:val="24"/>
                          <w:szCs w:val="24"/>
                        </w:rPr>
                        <w:t>U</w:t>
                      </w:r>
                      <w:r w:rsidR="00DE0156" w:rsidRPr="00B13BD4">
                        <w:rPr>
                          <w:rFonts w:ascii="Times New Roman" w:hAnsi="Times New Roman"/>
                          <w:b/>
                          <w:sz w:val="24"/>
                          <w:szCs w:val="24"/>
                        </w:rPr>
                        <w:t>pdate on SACI Information</w:t>
                      </w:r>
                      <w:r w:rsidR="00760707">
                        <w:rPr>
                          <w:rFonts w:ascii="Times New Roman" w:hAnsi="Times New Roman"/>
                          <w:b/>
                          <w:sz w:val="24"/>
                          <w:szCs w:val="24"/>
                        </w:rPr>
                        <w:t xml:space="preserve">- </w:t>
                      </w:r>
                      <w:r w:rsidR="00900202">
                        <w:rPr>
                          <w:rFonts w:ascii="Times New Roman" w:hAnsi="Times New Roman"/>
                          <w:b/>
                          <w:sz w:val="24"/>
                          <w:szCs w:val="24"/>
                        </w:rPr>
                        <w:t xml:space="preserve">Best Practices </w:t>
                      </w:r>
                      <w:r w:rsidR="00246490">
                        <w:rPr>
                          <w:rFonts w:ascii="Times New Roman" w:hAnsi="Times New Roman"/>
                          <w:b/>
                          <w:sz w:val="24"/>
                          <w:szCs w:val="24"/>
                        </w:rPr>
                        <w:t>Conference</w:t>
                      </w:r>
                    </w:p>
                    <w:p w14:paraId="7F624B83" w14:textId="77777777" w:rsidR="00DE0156" w:rsidRPr="00B13BD4" w:rsidRDefault="00DE0156" w:rsidP="00DE0156">
                      <w:pPr>
                        <w:pStyle w:val="MediumGrid21"/>
                        <w:rPr>
                          <w:rFonts w:ascii="Times New Roman" w:hAnsi="Times New Roman"/>
                          <w:b/>
                          <w:sz w:val="24"/>
                          <w:szCs w:val="24"/>
                        </w:rPr>
                      </w:pPr>
                    </w:p>
                    <w:p w14:paraId="6512C05C" w14:textId="77E97949"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246490">
                        <w:rPr>
                          <w:rFonts w:ascii="Times New Roman" w:hAnsi="Times New Roman"/>
                          <w:b/>
                          <w:sz w:val="24"/>
                          <w:szCs w:val="24"/>
                        </w:rPr>
                        <w:t>10</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52DEDAC8" w14:textId="34941D6D" w:rsidR="00276BA2" w:rsidRDefault="00276BA2"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End of Year Activities</w:t>
                      </w:r>
                    </w:p>
                    <w:p w14:paraId="3139BF42" w14:textId="5922E468" w:rsidR="00276BA2" w:rsidRDefault="00276BA2"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CIP </w:t>
                      </w:r>
                    </w:p>
                    <w:p w14:paraId="28892988" w14:textId="7B45358E" w:rsidR="009532DD" w:rsidRDefault="009532DD" w:rsidP="00CE6B81">
                      <w:pPr>
                        <w:pStyle w:val="MediumGrid21"/>
                        <w:rPr>
                          <w:rFonts w:ascii="Times New Roman" w:hAnsi="Times New Roman"/>
                          <w:b/>
                          <w:sz w:val="24"/>
                          <w:szCs w:val="24"/>
                        </w:rPr>
                      </w:pP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0501FAB1"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 xml:space="preserve">Our next meeting will take place </w:t>
                      </w:r>
                      <w:r w:rsidR="00246490">
                        <w:rPr>
                          <w:rFonts w:ascii="Times New Roman" w:hAnsi="Times New Roman"/>
                          <w:b/>
                          <w:i/>
                          <w:sz w:val="24"/>
                          <w:szCs w:val="24"/>
                        </w:rPr>
                        <w:t>in the fall</w:t>
                      </w:r>
                      <w:r w:rsidR="00A501BB">
                        <w:rPr>
                          <w:rFonts w:ascii="Times New Roman" w:hAnsi="Times New Roman"/>
                          <w:b/>
                          <w:i/>
                          <w:sz w:val="24"/>
                          <w:szCs w:val="24"/>
                        </w:rPr>
                        <w:t>. Have a great summer</w:t>
                      </w:r>
                      <w:r w:rsidR="00F0714A">
                        <w:rPr>
                          <w:rFonts w:ascii="Times New Roman" w:hAnsi="Times New Roman"/>
                          <w:b/>
                          <w:i/>
                          <w:sz w:val="24"/>
                          <w:szCs w:val="24"/>
                        </w:rPr>
                        <w:t>!</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57DEBCF2" wp14:editId="60790019">
            <wp:extent cx="7458075" cy="964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8075" cy="9648825"/>
                    </a:xfrm>
                    <a:prstGeom prst="rect">
                      <a:avLst/>
                    </a:prstGeom>
                    <a:noFill/>
                    <a:ln>
                      <a:noFill/>
                    </a:ln>
                  </pic:spPr>
                </pic:pic>
              </a:graphicData>
            </a:graphic>
          </wp:inline>
        </w:drawing>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C81AE4"/>
    <w:multiLevelType w:val="multilevel"/>
    <w:tmpl w:val="ACDC0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4"/>
  </w:num>
  <w:num w:numId="5">
    <w:abstractNumId w:val="5"/>
  </w:num>
  <w:num w:numId="6">
    <w:abstractNumId w:val="12"/>
  </w:num>
  <w:num w:numId="7">
    <w:abstractNumId w:val="9"/>
  </w:num>
  <w:num w:numId="8">
    <w:abstractNumId w:val="6"/>
  </w:num>
  <w:num w:numId="9">
    <w:abstractNumId w:val="11"/>
  </w:num>
  <w:num w:numId="10">
    <w:abstractNumId w:val="0"/>
  </w:num>
  <w:num w:numId="11">
    <w:abstractNumId w:val="13"/>
  </w:num>
  <w:num w:numId="12">
    <w:abstractNumId w:val="7"/>
  </w:num>
  <w:num w:numId="13">
    <w:abstractNumId w:val="8"/>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0701F"/>
    <w:rsid w:val="00213EF8"/>
    <w:rsid w:val="00223D6F"/>
    <w:rsid w:val="002257A4"/>
    <w:rsid w:val="00226B84"/>
    <w:rsid w:val="00234A7F"/>
    <w:rsid w:val="002443FE"/>
    <w:rsid w:val="00246490"/>
    <w:rsid w:val="00246DEE"/>
    <w:rsid w:val="00267DCB"/>
    <w:rsid w:val="00276B67"/>
    <w:rsid w:val="00276BA2"/>
    <w:rsid w:val="002804C2"/>
    <w:rsid w:val="00285EB5"/>
    <w:rsid w:val="002961F3"/>
    <w:rsid w:val="002B1746"/>
    <w:rsid w:val="002B49AA"/>
    <w:rsid w:val="002B7F7C"/>
    <w:rsid w:val="002D7020"/>
    <w:rsid w:val="002D71E7"/>
    <w:rsid w:val="002E6675"/>
    <w:rsid w:val="00324C80"/>
    <w:rsid w:val="0036164B"/>
    <w:rsid w:val="00364F7D"/>
    <w:rsid w:val="003757B8"/>
    <w:rsid w:val="003A3E8D"/>
    <w:rsid w:val="003A5948"/>
    <w:rsid w:val="003B26EA"/>
    <w:rsid w:val="003D1939"/>
    <w:rsid w:val="003F57E1"/>
    <w:rsid w:val="00404069"/>
    <w:rsid w:val="00454FD4"/>
    <w:rsid w:val="0045643D"/>
    <w:rsid w:val="00470889"/>
    <w:rsid w:val="004A3D1B"/>
    <w:rsid w:val="004A6315"/>
    <w:rsid w:val="004C160F"/>
    <w:rsid w:val="004D45BB"/>
    <w:rsid w:val="004E38FC"/>
    <w:rsid w:val="004E5A08"/>
    <w:rsid w:val="00517D76"/>
    <w:rsid w:val="00523833"/>
    <w:rsid w:val="0055792F"/>
    <w:rsid w:val="005621B7"/>
    <w:rsid w:val="005701EB"/>
    <w:rsid w:val="00597C23"/>
    <w:rsid w:val="005D7DF1"/>
    <w:rsid w:val="005F3B3E"/>
    <w:rsid w:val="00602381"/>
    <w:rsid w:val="006108CE"/>
    <w:rsid w:val="00611DB5"/>
    <w:rsid w:val="00620DFC"/>
    <w:rsid w:val="00625A95"/>
    <w:rsid w:val="006314CE"/>
    <w:rsid w:val="00633267"/>
    <w:rsid w:val="00657B4D"/>
    <w:rsid w:val="00661D41"/>
    <w:rsid w:val="00671527"/>
    <w:rsid w:val="00695B51"/>
    <w:rsid w:val="006A7F21"/>
    <w:rsid w:val="006C4C46"/>
    <w:rsid w:val="006D694F"/>
    <w:rsid w:val="006E5DA3"/>
    <w:rsid w:val="0072250C"/>
    <w:rsid w:val="00760707"/>
    <w:rsid w:val="00774064"/>
    <w:rsid w:val="00781F03"/>
    <w:rsid w:val="00791FC3"/>
    <w:rsid w:val="0079674C"/>
    <w:rsid w:val="007A1360"/>
    <w:rsid w:val="007B340C"/>
    <w:rsid w:val="007C7BF2"/>
    <w:rsid w:val="007D4BA0"/>
    <w:rsid w:val="007E5C3D"/>
    <w:rsid w:val="00801AE4"/>
    <w:rsid w:val="008103D6"/>
    <w:rsid w:val="0086576D"/>
    <w:rsid w:val="00876D6B"/>
    <w:rsid w:val="00886E18"/>
    <w:rsid w:val="00887FFB"/>
    <w:rsid w:val="008A5034"/>
    <w:rsid w:val="008B1C31"/>
    <w:rsid w:val="008D1BBE"/>
    <w:rsid w:val="008F284E"/>
    <w:rsid w:val="00900202"/>
    <w:rsid w:val="00911177"/>
    <w:rsid w:val="009218B0"/>
    <w:rsid w:val="0092588C"/>
    <w:rsid w:val="009307DF"/>
    <w:rsid w:val="00937AB2"/>
    <w:rsid w:val="009532DD"/>
    <w:rsid w:val="0096234F"/>
    <w:rsid w:val="00967CE7"/>
    <w:rsid w:val="009A405F"/>
    <w:rsid w:val="009B563D"/>
    <w:rsid w:val="009F2353"/>
    <w:rsid w:val="00A12C88"/>
    <w:rsid w:val="00A26889"/>
    <w:rsid w:val="00A501BB"/>
    <w:rsid w:val="00A52A84"/>
    <w:rsid w:val="00A5671E"/>
    <w:rsid w:val="00A60D39"/>
    <w:rsid w:val="00A65B52"/>
    <w:rsid w:val="00A77AA7"/>
    <w:rsid w:val="00A95D35"/>
    <w:rsid w:val="00AA5375"/>
    <w:rsid w:val="00AC3913"/>
    <w:rsid w:val="00AF70CF"/>
    <w:rsid w:val="00B07F59"/>
    <w:rsid w:val="00B1252C"/>
    <w:rsid w:val="00B13BD4"/>
    <w:rsid w:val="00B2186E"/>
    <w:rsid w:val="00B66FB5"/>
    <w:rsid w:val="00B77571"/>
    <w:rsid w:val="00B951DF"/>
    <w:rsid w:val="00BA7B27"/>
    <w:rsid w:val="00BB23C0"/>
    <w:rsid w:val="00BC3842"/>
    <w:rsid w:val="00BC3C5E"/>
    <w:rsid w:val="00BF5C67"/>
    <w:rsid w:val="00C06DAB"/>
    <w:rsid w:val="00C45B35"/>
    <w:rsid w:val="00C770EF"/>
    <w:rsid w:val="00C80D64"/>
    <w:rsid w:val="00C86703"/>
    <w:rsid w:val="00CE6B81"/>
    <w:rsid w:val="00D003E1"/>
    <w:rsid w:val="00D031E5"/>
    <w:rsid w:val="00D068B6"/>
    <w:rsid w:val="00D239FE"/>
    <w:rsid w:val="00D26D92"/>
    <w:rsid w:val="00D47502"/>
    <w:rsid w:val="00D47A1B"/>
    <w:rsid w:val="00D613F7"/>
    <w:rsid w:val="00D64DE5"/>
    <w:rsid w:val="00D673F7"/>
    <w:rsid w:val="00D76D89"/>
    <w:rsid w:val="00D90185"/>
    <w:rsid w:val="00DA14DC"/>
    <w:rsid w:val="00DA2842"/>
    <w:rsid w:val="00DA2E1B"/>
    <w:rsid w:val="00DB5C51"/>
    <w:rsid w:val="00DD7017"/>
    <w:rsid w:val="00DE0156"/>
    <w:rsid w:val="00DE0967"/>
    <w:rsid w:val="00E249D8"/>
    <w:rsid w:val="00E25518"/>
    <w:rsid w:val="00E41DDB"/>
    <w:rsid w:val="00E44870"/>
    <w:rsid w:val="00E717DC"/>
    <w:rsid w:val="00E72442"/>
    <w:rsid w:val="00E729D0"/>
    <w:rsid w:val="00EA30D6"/>
    <w:rsid w:val="00EB5A82"/>
    <w:rsid w:val="00EC2FC3"/>
    <w:rsid w:val="00EE7BB9"/>
    <w:rsid w:val="00EF2233"/>
    <w:rsid w:val="00F03944"/>
    <w:rsid w:val="00F0714A"/>
    <w:rsid w:val="00F17A9F"/>
    <w:rsid w:val="00F64A89"/>
    <w:rsid w:val="00F72089"/>
    <w:rsid w:val="00F82A25"/>
    <w:rsid w:val="00F87BD5"/>
    <w:rsid w:val="00F93E28"/>
    <w:rsid w:val="00F97BCB"/>
    <w:rsid w:val="00FB0B97"/>
    <w:rsid w:val="00FB3171"/>
    <w:rsid w:val="00FD64BF"/>
    <w:rsid w:val="00FE14C6"/>
    <w:rsid w:val="00FE5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customStyle="1" w:styleId="yiv0413786467msolistparagraph">
    <w:name w:val="yiv0413786467msolistparagraph"/>
    <w:basedOn w:val="Normal"/>
    <w:rsid w:val="00625A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141597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10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9</cp:revision>
  <cp:lastPrinted>2020-12-07T22:17:00Z</cp:lastPrinted>
  <dcterms:created xsi:type="dcterms:W3CDTF">2021-04-26T13:45:00Z</dcterms:created>
  <dcterms:modified xsi:type="dcterms:W3CDTF">2021-05-03T17:39:00Z</dcterms:modified>
</cp:coreProperties>
</file>