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BC93" w14:textId="1CF3B102" w:rsidR="00BC3C5E" w:rsidRDefault="0045643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CA5601" wp14:editId="69A29324">
                <wp:simplePos x="0" y="0"/>
                <wp:positionH relativeFrom="column">
                  <wp:posOffset>228600</wp:posOffset>
                </wp:positionH>
                <wp:positionV relativeFrom="paragraph">
                  <wp:posOffset>1758950</wp:posOffset>
                </wp:positionV>
                <wp:extent cx="6743700" cy="7096125"/>
                <wp:effectExtent l="317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09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36602" w14:textId="77777777" w:rsidR="002443FE" w:rsidRPr="00B13BD4" w:rsidRDefault="002443FE" w:rsidP="002443F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13BD4">
                              <w:rPr>
                                <w:b/>
                                <w:sz w:val="32"/>
                                <w:szCs w:val="32"/>
                              </w:rPr>
                              <w:t>PAC – Principal’s Advisory Council</w:t>
                            </w:r>
                          </w:p>
                          <w:p w14:paraId="786D2940" w14:textId="2BF64E10" w:rsidR="00144F99" w:rsidRPr="00B13BD4" w:rsidRDefault="00D031E5" w:rsidP="00144F9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3BD4">
                              <w:rPr>
                                <w:sz w:val="32"/>
                                <w:szCs w:val="32"/>
                              </w:rPr>
                              <w:t>Monday</w:t>
                            </w:r>
                            <w:r w:rsidR="009532DD" w:rsidRPr="00B13BD4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FC432E">
                              <w:rPr>
                                <w:sz w:val="32"/>
                                <w:szCs w:val="32"/>
                              </w:rPr>
                              <w:t>January 31, 2022</w:t>
                            </w:r>
                          </w:p>
                          <w:p w14:paraId="0ED463E1" w14:textId="77777777" w:rsidR="002443FE" w:rsidRPr="00B13BD4" w:rsidRDefault="002443FE" w:rsidP="002443FE">
                            <w:pPr>
                              <w:jc w:val="center"/>
                            </w:pPr>
                          </w:p>
                          <w:p w14:paraId="05086A4F" w14:textId="77777777" w:rsidR="00D26D92" w:rsidRPr="00B13BD4" w:rsidRDefault="002443FE" w:rsidP="002443FE">
                            <w:pPr>
                              <w:pStyle w:val="MediumGrid21"/>
                            </w:pPr>
                            <w:r w:rsidRPr="00B13BD4">
                              <w:tab/>
                            </w:r>
                            <w:r w:rsidRPr="00B13BD4">
                              <w:tab/>
                            </w:r>
                          </w:p>
                          <w:p w14:paraId="2EE31BB0" w14:textId="77777777" w:rsidR="00D26D92" w:rsidRPr="00B13BD4" w:rsidRDefault="00D26D92" w:rsidP="002443FE">
                            <w:pPr>
                              <w:pStyle w:val="MediumGrid21"/>
                            </w:pPr>
                          </w:p>
                          <w:p w14:paraId="59A9F13F" w14:textId="77777777" w:rsidR="002443FE" w:rsidRPr="00B13BD4" w:rsidRDefault="002443FE" w:rsidP="00D26D92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7:00 pm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C3842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Welcome</w:t>
                            </w:r>
                          </w:p>
                          <w:p w14:paraId="6798F492" w14:textId="77777777" w:rsidR="002443FE" w:rsidRPr="00B13BD4" w:rsidRDefault="002443FE" w:rsidP="002443FE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B54FBB5" w14:textId="1019F0D8" w:rsidR="00F72813" w:rsidRDefault="001D771C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13BD4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7:05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281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School Highlights</w:t>
                            </w:r>
                            <w:r w:rsidR="0036249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 Wha</w:t>
                            </w:r>
                            <w:r w:rsidR="005561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t good things are happening in the </w:t>
                            </w:r>
                            <w:r w:rsidR="00736DA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Den? </w:t>
                            </w:r>
                          </w:p>
                          <w:p w14:paraId="0768155B" w14:textId="3F080B17" w:rsidR="00F52616" w:rsidRDefault="00F52616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1A2D8C2" w14:textId="5383F151" w:rsidR="00DE0156" w:rsidRDefault="00F52616" w:rsidP="00FC0C9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71</w:t>
                            </w:r>
                            <w:r w:rsidR="00FC33C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pm</w:t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C33C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SACI Update</w:t>
                            </w:r>
                          </w:p>
                          <w:p w14:paraId="7F624B83" w14:textId="77777777" w:rsidR="00DE0156" w:rsidRPr="00B13BD4" w:rsidRDefault="00DE0156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512C05C" w14:textId="477CD375" w:rsidR="000E5DA0" w:rsidRDefault="0036164B" w:rsidP="004C160F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7:</w:t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B2186E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pm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DE0156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Principal Martinez’ Report</w:t>
                            </w:r>
                          </w:p>
                          <w:p w14:paraId="496BD3AE" w14:textId="2182CFE5" w:rsidR="00365D58" w:rsidRDefault="00B7611B" w:rsidP="00FC432E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3A1F704" w14:textId="3185B752" w:rsidR="00DD7017" w:rsidRPr="00B13BD4" w:rsidRDefault="00B7611B" w:rsidP="00967CE7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8892988" w14:textId="4C8345FE" w:rsidR="009532DD" w:rsidRDefault="007D4BA0" w:rsidP="00D64DE5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E37F83B" w14:textId="77777777" w:rsidR="009532DD" w:rsidRPr="00B13BD4" w:rsidRDefault="00B13BD4" w:rsidP="0036164B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7:4</w:t>
                            </w:r>
                            <w:r w:rsidR="009532DD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5pm</w:t>
                            </w:r>
                            <w:r w:rsidR="009532DD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Open Chair</w:t>
                            </w:r>
                          </w:p>
                          <w:p w14:paraId="143AB8B7" w14:textId="77777777" w:rsidR="00EB5A82" w:rsidRPr="00B13BD4" w:rsidRDefault="00EB5A82" w:rsidP="002443FE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CD10AF" w14:textId="77777777" w:rsidR="002443FE" w:rsidRPr="00B13BD4" w:rsidRDefault="002443FE" w:rsidP="002443FE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8:00</w:t>
                            </w:r>
                            <w:r w:rsidR="00B2186E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2BE6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pm</w:t>
                            </w:r>
                            <w:r w:rsidR="00122BE6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Concluding Remarks </w:t>
                            </w:r>
                            <w:r w:rsidR="004A6315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="003757B8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Adjournment</w:t>
                            </w:r>
                          </w:p>
                          <w:p w14:paraId="7505D8FF" w14:textId="77777777" w:rsidR="00937AB2" w:rsidRPr="00B13BD4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7C629D27" w14:textId="77777777" w:rsidR="00937AB2" w:rsidRPr="00B13BD4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6E33DE5F" w14:textId="77777777" w:rsidR="00937AB2" w:rsidRPr="00B13BD4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24EC9C1C" w14:textId="2E0C04F1" w:rsidR="002443FE" w:rsidRPr="00B13BD4" w:rsidRDefault="00F97BCB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Our next meeting will take place on</w:t>
                            </w:r>
                            <w:r w:rsidR="00C80D64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4010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February 28</w:t>
                            </w:r>
                            <w:r w:rsidR="00C21D97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, 2022</w:t>
                            </w:r>
                            <w:r w:rsidR="00D673F7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42D99BE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46FD103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0B22267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CDE99BD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2BCDD12" w14:textId="77777777" w:rsidR="00937AB2" w:rsidRPr="00B13BD4" w:rsidRDefault="00937AB2" w:rsidP="00937AB2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The purpose of the Forest Park Senior High School Principal's Advisory Council provides feedback and recommendations to the </w:t>
                            </w:r>
                            <w:proofErr w:type="gramStart"/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>Principal</w:t>
                            </w:r>
                            <w:proofErr w:type="gramEnd"/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pertaining to the annual school improvement plan (hereafter, “the School Plan”).  The PAC is not a forum to discuss personal or individual issues relating to any </w:t>
                            </w:r>
                            <w:proofErr w:type="gramStart"/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>particular student</w:t>
                            </w:r>
                            <w:proofErr w:type="gramEnd"/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or parent.</w:t>
                            </w:r>
                          </w:p>
                          <w:p w14:paraId="0279ED96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A56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pt;margin-top:138.5pt;width:531pt;height:55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" filled="f" stroked="f">
                <v:textbox>
                  <w:txbxContent>
                    <w:p w14:paraId="17036602" w14:textId="77777777" w:rsidR="002443FE" w:rsidRPr="00B13BD4" w:rsidRDefault="002443FE" w:rsidP="002443F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13BD4">
                        <w:rPr>
                          <w:b/>
                          <w:sz w:val="32"/>
                          <w:szCs w:val="32"/>
                        </w:rPr>
                        <w:t>PAC – Principal’s Advisory Council</w:t>
                      </w:r>
                    </w:p>
                    <w:p w14:paraId="786D2940" w14:textId="2BF64E10" w:rsidR="00144F99" w:rsidRPr="00B13BD4" w:rsidRDefault="00D031E5" w:rsidP="00144F9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13BD4">
                        <w:rPr>
                          <w:sz w:val="32"/>
                          <w:szCs w:val="32"/>
                        </w:rPr>
                        <w:t>Monday</w:t>
                      </w:r>
                      <w:r w:rsidR="009532DD" w:rsidRPr="00B13BD4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FC432E">
                        <w:rPr>
                          <w:sz w:val="32"/>
                          <w:szCs w:val="32"/>
                        </w:rPr>
                        <w:t>January 31, 2022</w:t>
                      </w:r>
                    </w:p>
                    <w:p w14:paraId="0ED463E1" w14:textId="77777777" w:rsidR="002443FE" w:rsidRPr="00B13BD4" w:rsidRDefault="002443FE" w:rsidP="002443FE">
                      <w:pPr>
                        <w:jc w:val="center"/>
                      </w:pPr>
                    </w:p>
                    <w:p w14:paraId="05086A4F" w14:textId="77777777" w:rsidR="00D26D92" w:rsidRPr="00B13BD4" w:rsidRDefault="002443FE" w:rsidP="002443FE">
                      <w:pPr>
                        <w:pStyle w:val="MediumGrid21"/>
                      </w:pPr>
                      <w:r w:rsidRPr="00B13BD4">
                        <w:tab/>
                      </w:r>
                      <w:r w:rsidRPr="00B13BD4">
                        <w:tab/>
                      </w:r>
                    </w:p>
                    <w:p w14:paraId="2EE31BB0" w14:textId="77777777" w:rsidR="00D26D92" w:rsidRPr="00B13BD4" w:rsidRDefault="00D26D92" w:rsidP="002443FE">
                      <w:pPr>
                        <w:pStyle w:val="MediumGrid21"/>
                      </w:pPr>
                    </w:p>
                    <w:p w14:paraId="59A9F13F" w14:textId="77777777" w:rsidR="002443FE" w:rsidRPr="00B13BD4" w:rsidRDefault="002443FE" w:rsidP="00D26D92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7:00 pm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C3842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Welcome</w:t>
                      </w:r>
                    </w:p>
                    <w:p w14:paraId="6798F492" w14:textId="77777777" w:rsidR="002443FE" w:rsidRPr="00B13BD4" w:rsidRDefault="002443FE" w:rsidP="002443FE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5B54FBB5" w14:textId="1019F0D8" w:rsidR="00F72813" w:rsidRDefault="001D771C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13BD4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7:05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pm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7281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School Highlights</w:t>
                      </w:r>
                      <w:r w:rsidR="0036249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- Wha</w:t>
                      </w:r>
                      <w:r w:rsidR="005561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t good things are happening in the </w:t>
                      </w:r>
                      <w:r w:rsidR="00736DA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Den? </w:t>
                      </w:r>
                    </w:p>
                    <w:p w14:paraId="0768155B" w14:textId="3F080B17" w:rsidR="00F52616" w:rsidRDefault="00F52616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21A2D8C2" w14:textId="5383F151" w:rsidR="00DE0156" w:rsidRDefault="00F52616" w:rsidP="00FC0C9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71</w:t>
                      </w:r>
                      <w:r w:rsidR="00FC33C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0</w:t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pm</w:t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C33C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SACI Update</w:t>
                      </w:r>
                    </w:p>
                    <w:p w14:paraId="7F624B83" w14:textId="77777777" w:rsidR="00DE0156" w:rsidRPr="00B13BD4" w:rsidRDefault="00DE0156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6512C05C" w14:textId="477CD375" w:rsidR="000E5DA0" w:rsidRDefault="0036164B" w:rsidP="004C160F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7:</w:t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="00B2186E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pm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DE0156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Principal Martinez’ Report</w:t>
                      </w:r>
                    </w:p>
                    <w:p w14:paraId="496BD3AE" w14:textId="2182CFE5" w:rsidR="00365D58" w:rsidRDefault="00B7611B" w:rsidP="00FC432E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53A1F704" w14:textId="3185B752" w:rsidR="00DD7017" w:rsidRPr="00B13BD4" w:rsidRDefault="00B7611B" w:rsidP="00967CE7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28892988" w14:textId="4C8345FE" w:rsidR="009532DD" w:rsidRDefault="007D4BA0" w:rsidP="00D64DE5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0E37F83B" w14:textId="77777777" w:rsidR="009532DD" w:rsidRPr="00B13BD4" w:rsidRDefault="00B13BD4" w:rsidP="0036164B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7:4</w:t>
                      </w:r>
                      <w:r w:rsidR="009532DD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5pm</w:t>
                      </w:r>
                      <w:r w:rsidR="009532DD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Open Chair</w:t>
                      </w:r>
                    </w:p>
                    <w:p w14:paraId="143AB8B7" w14:textId="77777777" w:rsidR="00EB5A82" w:rsidRPr="00B13BD4" w:rsidRDefault="00EB5A82" w:rsidP="002443FE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2BCD10AF" w14:textId="77777777" w:rsidR="002443FE" w:rsidRPr="00B13BD4" w:rsidRDefault="002443FE" w:rsidP="002443FE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8:00</w:t>
                      </w:r>
                      <w:r w:rsidR="00B2186E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22BE6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pm</w:t>
                      </w:r>
                      <w:r w:rsidR="00122BE6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Concluding Remarks </w:t>
                      </w:r>
                      <w:r w:rsidR="004A6315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&amp; </w:t>
                      </w:r>
                      <w:r w:rsidR="003757B8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Adjournment</w:t>
                      </w:r>
                    </w:p>
                    <w:p w14:paraId="7505D8FF" w14:textId="77777777" w:rsidR="00937AB2" w:rsidRPr="00B13BD4" w:rsidRDefault="00937AB2" w:rsidP="008103D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14:paraId="7C629D27" w14:textId="77777777" w:rsidR="00937AB2" w:rsidRPr="00B13BD4" w:rsidRDefault="00937AB2" w:rsidP="008103D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14:paraId="6E33DE5F" w14:textId="77777777" w:rsidR="00937AB2" w:rsidRPr="00B13BD4" w:rsidRDefault="00937AB2" w:rsidP="008103D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14:paraId="24EC9C1C" w14:textId="2E0C04F1" w:rsidR="002443FE" w:rsidRPr="00B13BD4" w:rsidRDefault="00F97BCB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Our next meeting will take place on</w:t>
                      </w:r>
                      <w:r w:rsidR="00C80D64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84010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February 28</w:t>
                      </w:r>
                      <w:r w:rsidR="00C21D97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, 2022</w:t>
                      </w:r>
                      <w:r w:rsidR="00D673F7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2D99BE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046FD103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50B22267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5CDE99BD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62BCDD12" w14:textId="77777777" w:rsidR="00937AB2" w:rsidRPr="00B13BD4" w:rsidRDefault="00937AB2" w:rsidP="00937AB2">
                      <w:pPr>
                        <w:spacing w:after="160" w:line="259" w:lineRule="auto"/>
                        <w:contextualSpacing/>
                        <w:jc w:val="center"/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</w:pPr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 xml:space="preserve">The purpose of the Forest Park Senior High School Principal's Advisory Council provides feedback and recommendations to the </w:t>
                      </w:r>
                      <w:proofErr w:type="gramStart"/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>Principal</w:t>
                      </w:r>
                      <w:proofErr w:type="gramEnd"/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 xml:space="preserve"> pertaining to the annual school improvement plan (hereafter, “the School Plan”).  The PAC is not a forum to discuss personal or individual issues relating to any </w:t>
                      </w:r>
                      <w:proofErr w:type="gramStart"/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>particular student</w:t>
                      </w:r>
                      <w:proofErr w:type="gramEnd"/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 xml:space="preserve"> or parent.</w:t>
                      </w:r>
                    </w:p>
                    <w:p w14:paraId="0279ED96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522EEA" wp14:editId="5C5350BD">
                <wp:simplePos x="0" y="0"/>
                <wp:positionH relativeFrom="column">
                  <wp:posOffset>1531620</wp:posOffset>
                </wp:positionH>
                <wp:positionV relativeFrom="paragraph">
                  <wp:posOffset>3653155</wp:posOffset>
                </wp:positionV>
                <wp:extent cx="228600" cy="228600"/>
                <wp:effectExtent l="127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4DB8" w14:textId="77777777" w:rsidR="000900A3" w:rsidRPr="000900A3" w:rsidRDefault="000900A3" w:rsidP="000900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2EEA" id="Text Box 4" o:spid="_x0000_s1027" type="#_x0000_t202" style="position:absolute;margin-left:120.6pt;margin-top:287.6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" filled="f" stroked="f">
                <v:textbox>
                  <w:txbxContent>
                    <w:p w14:paraId="753C4DB8" w14:textId="77777777" w:rsidR="000900A3" w:rsidRPr="000900A3" w:rsidRDefault="000900A3" w:rsidP="000900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DEBCF2" wp14:editId="60790019">
            <wp:extent cx="7458075" cy="9648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C5E" w:rsidSect="00A77AA7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5BFF"/>
    <w:multiLevelType w:val="hybridMultilevel"/>
    <w:tmpl w:val="372E5F7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3A91E33"/>
    <w:multiLevelType w:val="hybridMultilevel"/>
    <w:tmpl w:val="7D767BE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3DA665E"/>
    <w:multiLevelType w:val="hybridMultilevel"/>
    <w:tmpl w:val="739A49E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7917518"/>
    <w:multiLevelType w:val="hybridMultilevel"/>
    <w:tmpl w:val="F7B6B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546CC"/>
    <w:multiLevelType w:val="hybridMultilevel"/>
    <w:tmpl w:val="7662E7F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5A9072A"/>
    <w:multiLevelType w:val="hybridMultilevel"/>
    <w:tmpl w:val="172C3D0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B0A588B"/>
    <w:multiLevelType w:val="hybridMultilevel"/>
    <w:tmpl w:val="25522F0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08B1361"/>
    <w:multiLevelType w:val="hybridMultilevel"/>
    <w:tmpl w:val="5DB6645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391C14E4"/>
    <w:multiLevelType w:val="hybridMultilevel"/>
    <w:tmpl w:val="A48AB2FA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4BE7D37"/>
    <w:multiLevelType w:val="hybridMultilevel"/>
    <w:tmpl w:val="F8B4C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5652E"/>
    <w:multiLevelType w:val="hybridMultilevel"/>
    <w:tmpl w:val="FC304D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44FC011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A6329"/>
    <w:multiLevelType w:val="hybridMultilevel"/>
    <w:tmpl w:val="B7FE298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C4562C4"/>
    <w:multiLevelType w:val="hybridMultilevel"/>
    <w:tmpl w:val="8898D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17FC5"/>
    <w:multiLevelType w:val="hybridMultilevel"/>
    <w:tmpl w:val="06927E7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3"/>
  </w:num>
  <w:num w:numId="5">
    <w:abstractNumId w:val="5"/>
  </w:num>
  <w:num w:numId="6">
    <w:abstractNumId w:val="11"/>
  </w:num>
  <w:num w:numId="7">
    <w:abstractNumId w:val="9"/>
  </w:num>
  <w:num w:numId="8">
    <w:abstractNumId w:val="6"/>
  </w:num>
  <w:num w:numId="9">
    <w:abstractNumId w:val="10"/>
  </w:num>
  <w:num w:numId="10">
    <w:abstractNumId w:val="0"/>
  </w:num>
  <w:num w:numId="11">
    <w:abstractNumId w:val="12"/>
  </w:num>
  <w:num w:numId="12">
    <w:abstractNumId w:val="7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D41"/>
    <w:rsid w:val="00007244"/>
    <w:rsid w:val="00024311"/>
    <w:rsid w:val="0003493B"/>
    <w:rsid w:val="00056121"/>
    <w:rsid w:val="00063990"/>
    <w:rsid w:val="000822AD"/>
    <w:rsid w:val="00085213"/>
    <w:rsid w:val="000900A3"/>
    <w:rsid w:val="000A1259"/>
    <w:rsid w:val="000E5DA0"/>
    <w:rsid w:val="00101B99"/>
    <w:rsid w:val="00122BE6"/>
    <w:rsid w:val="001236CB"/>
    <w:rsid w:val="0012748C"/>
    <w:rsid w:val="00144F99"/>
    <w:rsid w:val="001553D1"/>
    <w:rsid w:val="001704CA"/>
    <w:rsid w:val="001730CC"/>
    <w:rsid w:val="001942F3"/>
    <w:rsid w:val="00195F94"/>
    <w:rsid w:val="001B7E20"/>
    <w:rsid w:val="001D771C"/>
    <w:rsid w:val="001F2A11"/>
    <w:rsid w:val="00213EF8"/>
    <w:rsid w:val="00223D6F"/>
    <w:rsid w:val="002257A4"/>
    <w:rsid w:val="00226B84"/>
    <w:rsid w:val="00234A7F"/>
    <w:rsid w:val="002443FE"/>
    <w:rsid w:val="00246DEE"/>
    <w:rsid w:val="00267DCB"/>
    <w:rsid w:val="00276B67"/>
    <w:rsid w:val="002804C2"/>
    <w:rsid w:val="00285EB5"/>
    <w:rsid w:val="002961F3"/>
    <w:rsid w:val="002966E0"/>
    <w:rsid w:val="002B49AA"/>
    <w:rsid w:val="002B7F7C"/>
    <w:rsid w:val="002D7020"/>
    <w:rsid w:val="002D71E7"/>
    <w:rsid w:val="002E6675"/>
    <w:rsid w:val="0036164B"/>
    <w:rsid w:val="00362491"/>
    <w:rsid w:val="00364F7D"/>
    <w:rsid w:val="00365D58"/>
    <w:rsid w:val="003757B8"/>
    <w:rsid w:val="003A3E8D"/>
    <w:rsid w:val="003A5948"/>
    <w:rsid w:val="003B26EA"/>
    <w:rsid w:val="003D1939"/>
    <w:rsid w:val="003F57E1"/>
    <w:rsid w:val="00404069"/>
    <w:rsid w:val="0045643D"/>
    <w:rsid w:val="00470889"/>
    <w:rsid w:val="00484010"/>
    <w:rsid w:val="004A3D1B"/>
    <w:rsid w:val="004A6315"/>
    <w:rsid w:val="004C160F"/>
    <w:rsid w:val="004D45BB"/>
    <w:rsid w:val="004E38FC"/>
    <w:rsid w:val="004E5A08"/>
    <w:rsid w:val="004F79DB"/>
    <w:rsid w:val="00517D76"/>
    <w:rsid w:val="00523833"/>
    <w:rsid w:val="0055615D"/>
    <w:rsid w:val="0055792F"/>
    <w:rsid w:val="005701EB"/>
    <w:rsid w:val="00587E92"/>
    <w:rsid w:val="00597C23"/>
    <w:rsid w:val="005D7DF1"/>
    <w:rsid w:val="005F3B3E"/>
    <w:rsid w:val="00602381"/>
    <w:rsid w:val="006108CE"/>
    <w:rsid w:val="00620DFC"/>
    <w:rsid w:val="006314CE"/>
    <w:rsid w:val="00633267"/>
    <w:rsid w:val="00657B4D"/>
    <w:rsid w:val="00661D41"/>
    <w:rsid w:val="00671527"/>
    <w:rsid w:val="00695B51"/>
    <w:rsid w:val="006A7F21"/>
    <w:rsid w:val="006C4C46"/>
    <w:rsid w:val="006D694F"/>
    <w:rsid w:val="00736DA5"/>
    <w:rsid w:val="00774064"/>
    <w:rsid w:val="00781F03"/>
    <w:rsid w:val="00791FC3"/>
    <w:rsid w:val="0079674C"/>
    <w:rsid w:val="007A1360"/>
    <w:rsid w:val="007B340C"/>
    <w:rsid w:val="007C7BF2"/>
    <w:rsid w:val="007D4BA0"/>
    <w:rsid w:val="007E5C3D"/>
    <w:rsid w:val="00801AE4"/>
    <w:rsid w:val="008103D6"/>
    <w:rsid w:val="008259EE"/>
    <w:rsid w:val="00876D6B"/>
    <w:rsid w:val="00886E18"/>
    <w:rsid w:val="00887FFB"/>
    <w:rsid w:val="008A5034"/>
    <w:rsid w:val="008B1C31"/>
    <w:rsid w:val="008D1BBE"/>
    <w:rsid w:val="008F284E"/>
    <w:rsid w:val="00911177"/>
    <w:rsid w:val="009218B0"/>
    <w:rsid w:val="0092588C"/>
    <w:rsid w:val="00937AB2"/>
    <w:rsid w:val="009532DD"/>
    <w:rsid w:val="0096234F"/>
    <w:rsid w:val="00967CE7"/>
    <w:rsid w:val="009A405F"/>
    <w:rsid w:val="009F2353"/>
    <w:rsid w:val="00A12C88"/>
    <w:rsid w:val="00A52A84"/>
    <w:rsid w:val="00A5671E"/>
    <w:rsid w:val="00A60D39"/>
    <w:rsid w:val="00A65B52"/>
    <w:rsid w:val="00A77AA7"/>
    <w:rsid w:val="00A95D35"/>
    <w:rsid w:val="00AC3913"/>
    <w:rsid w:val="00AF70CF"/>
    <w:rsid w:val="00B07F59"/>
    <w:rsid w:val="00B1252C"/>
    <w:rsid w:val="00B13BD4"/>
    <w:rsid w:val="00B2186E"/>
    <w:rsid w:val="00B366B8"/>
    <w:rsid w:val="00B66FB5"/>
    <w:rsid w:val="00B7611B"/>
    <w:rsid w:val="00B77571"/>
    <w:rsid w:val="00B951DF"/>
    <w:rsid w:val="00BA7B27"/>
    <w:rsid w:val="00BB23C0"/>
    <w:rsid w:val="00BC3842"/>
    <w:rsid w:val="00BC3C5E"/>
    <w:rsid w:val="00C21D97"/>
    <w:rsid w:val="00C45B35"/>
    <w:rsid w:val="00C770EF"/>
    <w:rsid w:val="00C80D64"/>
    <w:rsid w:val="00D003E1"/>
    <w:rsid w:val="00D031E5"/>
    <w:rsid w:val="00D068B6"/>
    <w:rsid w:val="00D239FE"/>
    <w:rsid w:val="00D26D92"/>
    <w:rsid w:val="00D47502"/>
    <w:rsid w:val="00D47A1B"/>
    <w:rsid w:val="00D613F7"/>
    <w:rsid w:val="00D64DE5"/>
    <w:rsid w:val="00D673F7"/>
    <w:rsid w:val="00D76D89"/>
    <w:rsid w:val="00DA14DC"/>
    <w:rsid w:val="00DA2842"/>
    <w:rsid w:val="00DA2E1B"/>
    <w:rsid w:val="00DB5C51"/>
    <w:rsid w:val="00DD7017"/>
    <w:rsid w:val="00DE0156"/>
    <w:rsid w:val="00DE0967"/>
    <w:rsid w:val="00E249D8"/>
    <w:rsid w:val="00E41DDB"/>
    <w:rsid w:val="00E44870"/>
    <w:rsid w:val="00E717DC"/>
    <w:rsid w:val="00E72442"/>
    <w:rsid w:val="00E729D0"/>
    <w:rsid w:val="00EA30D6"/>
    <w:rsid w:val="00EB5A82"/>
    <w:rsid w:val="00EC2FC3"/>
    <w:rsid w:val="00EE7BB9"/>
    <w:rsid w:val="00F03944"/>
    <w:rsid w:val="00F17A9F"/>
    <w:rsid w:val="00F52616"/>
    <w:rsid w:val="00F72089"/>
    <w:rsid w:val="00F72813"/>
    <w:rsid w:val="00F82A25"/>
    <w:rsid w:val="00F87BD5"/>
    <w:rsid w:val="00F93E28"/>
    <w:rsid w:val="00F97BCB"/>
    <w:rsid w:val="00FB0B97"/>
    <w:rsid w:val="00FB3171"/>
    <w:rsid w:val="00FC0C96"/>
    <w:rsid w:val="00FC33CB"/>
    <w:rsid w:val="00FC432E"/>
    <w:rsid w:val="00FD64BF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BC22CA"/>
  <w14:defaultImageDpi w14:val="330"/>
  <w15:chartTrackingRefBased/>
  <w15:docId w15:val="{80203299-8FE7-4A81-AD2A-1CB62571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velope address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B77571"/>
    <w:rPr>
      <w:rFonts w:ascii="Calibri" w:eastAsia="Calibri" w:hAnsi="Calibri"/>
      <w:sz w:val="22"/>
      <w:szCs w:val="22"/>
    </w:rPr>
  </w:style>
  <w:style w:type="paragraph" w:styleId="EnvelopeAddress">
    <w:name w:val="envelope address"/>
    <w:basedOn w:val="Normal"/>
    <w:uiPriority w:val="99"/>
    <w:unhideWhenUsed/>
    <w:rsid w:val="00024311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8"/>
    </w:rPr>
  </w:style>
  <w:style w:type="paragraph" w:styleId="ListParagraph">
    <w:name w:val="List Paragraph"/>
    <w:basedOn w:val="Normal"/>
    <w:uiPriority w:val="34"/>
    <w:qFormat/>
    <w:rsid w:val="00A60D39"/>
    <w:pPr>
      <w:ind w:left="720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A3E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A3E8D"/>
    <w:rPr>
      <w:rFonts w:ascii="Segoe UI" w:hAnsi="Segoe UI" w:cs="Segoe UI"/>
      <w:sz w:val="18"/>
      <w:szCs w:val="18"/>
    </w:rPr>
  </w:style>
  <w:style w:type="paragraph" w:customStyle="1" w:styleId="yiv9963187133msonormal">
    <w:name w:val="yiv9963187133msonormal"/>
    <w:basedOn w:val="Normal"/>
    <w:rsid w:val="00B7611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waltte\Desktop\Generic%20Lt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Generic LtHd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Navy Federal Credit Union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MEDIASERVICESTEWALT</dc:creator>
  <cp:keywords/>
  <cp:lastModifiedBy>Vanessa Olson</cp:lastModifiedBy>
  <cp:revision>4</cp:revision>
  <cp:lastPrinted>2018-09-24T18:17:00Z</cp:lastPrinted>
  <dcterms:created xsi:type="dcterms:W3CDTF">2022-01-24T18:19:00Z</dcterms:created>
  <dcterms:modified xsi:type="dcterms:W3CDTF">2022-01-24T18:20:00Z</dcterms:modified>
</cp:coreProperties>
</file>