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7BC93" w14:textId="729D0592" w:rsidR="00BC3C5E" w:rsidRDefault="009869AC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CA5601" wp14:editId="59B697AA">
                <wp:simplePos x="0" y="0"/>
                <wp:positionH relativeFrom="margin">
                  <wp:posOffset>473075</wp:posOffset>
                </wp:positionH>
                <wp:positionV relativeFrom="paragraph">
                  <wp:posOffset>1939925</wp:posOffset>
                </wp:positionV>
                <wp:extent cx="6743700" cy="7096125"/>
                <wp:effectExtent l="0" t="0" r="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709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36602" w14:textId="77777777" w:rsidR="002443FE" w:rsidRPr="00C2592F" w:rsidRDefault="002443FE" w:rsidP="002443FE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2592F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PAC – Principal’s Advisory Council</w:t>
                            </w:r>
                          </w:p>
                          <w:p w14:paraId="786D2940" w14:textId="4E0A9D5F" w:rsidR="00144F99" w:rsidRPr="00C2592F" w:rsidRDefault="00D031E5" w:rsidP="0002030A">
                            <w:pPr>
                              <w:jc w:val="center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2592F">
                              <w:rPr>
                                <w:color w:val="002060"/>
                                <w:sz w:val="32"/>
                                <w:szCs w:val="32"/>
                              </w:rPr>
                              <w:t>Monday</w:t>
                            </w:r>
                            <w:r w:rsidR="009532DD" w:rsidRPr="00C2592F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02030A" w:rsidRPr="00C2592F">
                              <w:rPr>
                                <w:color w:val="002060"/>
                                <w:sz w:val="32"/>
                                <w:szCs w:val="32"/>
                              </w:rPr>
                              <w:t>February 28</w:t>
                            </w:r>
                            <w:r w:rsidR="00FC432E" w:rsidRPr="00C2592F">
                              <w:rPr>
                                <w:color w:val="002060"/>
                                <w:sz w:val="32"/>
                                <w:szCs w:val="32"/>
                              </w:rPr>
                              <w:t>, 2022</w:t>
                            </w:r>
                          </w:p>
                          <w:p w14:paraId="0ED463E1" w14:textId="355C5EB2" w:rsidR="002443FE" w:rsidRPr="00C2592F" w:rsidRDefault="002443FE" w:rsidP="002443FE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14:paraId="05086A4F" w14:textId="77777777" w:rsidR="00D26D92" w:rsidRPr="00C2592F" w:rsidRDefault="002443FE" w:rsidP="002443FE">
                            <w:pPr>
                              <w:pStyle w:val="MediumGrid21"/>
                              <w:rPr>
                                <w:color w:val="002060"/>
                              </w:rPr>
                            </w:pPr>
                            <w:r w:rsidRPr="00C2592F">
                              <w:rPr>
                                <w:color w:val="002060"/>
                              </w:rPr>
                              <w:tab/>
                            </w:r>
                            <w:r w:rsidRPr="00C2592F">
                              <w:rPr>
                                <w:color w:val="002060"/>
                              </w:rPr>
                              <w:tab/>
                            </w:r>
                          </w:p>
                          <w:p w14:paraId="2EE31BB0" w14:textId="77777777" w:rsidR="00D26D92" w:rsidRPr="00C2592F" w:rsidRDefault="00D26D92" w:rsidP="002443FE">
                            <w:pPr>
                              <w:pStyle w:val="MediumGrid21"/>
                              <w:rPr>
                                <w:color w:val="002060"/>
                              </w:rPr>
                            </w:pPr>
                          </w:p>
                          <w:p w14:paraId="59A9F13F" w14:textId="77777777" w:rsidR="002443FE" w:rsidRPr="00C2592F" w:rsidRDefault="002443FE" w:rsidP="00D26D92">
                            <w:pPr>
                              <w:pStyle w:val="MediumGrid21"/>
                              <w:ind w:left="720" w:firstLine="720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7:00 pm</w:t>
                            </w: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="00BC3842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Welcome</w:t>
                            </w:r>
                          </w:p>
                          <w:p w14:paraId="6798F492" w14:textId="77777777" w:rsidR="002443FE" w:rsidRPr="00C2592F" w:rsidRDefault="002443FE" w:rsidP="002443FE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5B54FBB5" w14:textId="1019F0D8" w:rsidR="00F72813" w:rsidRPr="00C2592F" w:rsidRDefault="001D771C" w:rsidP="00DE0156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="00B13BD4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7:05</w:t>
                            </w: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pm</w:t>
                            </w: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="00F72813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School Highlights</w:t>
                            </w:r>
                            <w:r w:rsidR="00362491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- Wha</w:t>
                            </w:r>
                            <w:r w:rsidR="0055615D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 good things are happening in the </w:t>
                            </w:r>
                            <w:r w:rsidR="00736DA5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Den? </w:t>
                            </w:r>
                          </w:p>
                          <w:p w14:paraId="0768155B" w14:textId="3F080B17" w:rsidR="00F52616" w:rsidRPr="00C2592F" w:rsidRDefault="00F52616" w:rsidP="0002030A">
                            <w:pPr>
                              <w:pStyle w:val="Heading1"/>
                              <w:rPr>
                                <w:rStyle w:val="Emphasis"/>
                                <w:color w:val="002060"/>
                              </w:rPr>
                            </w:pPr>
                          </w:p>
                          <w:p w14:paraId="21A2D8C2" w14:textId="294C5576" w:rsidR="00DE0156" w:rsidRDefault="00F52616" w:rsidP="00FC0C96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="00FC0C96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71</w:t>
                            </w:r>
                            <w:r w:rsidR="00FC33CB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0</w:t>
                            </w:r>
                            <w:r w:rsidR="00FC0C96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pm</w:t>
                            </w:r>
                            <w:r w:rsidR="00FC0C96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="00FC0C96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="00FC33CB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SACI </w:t>
                            </w:r>
                          </w:p>
                          <w:p w14:paraId="46457A1D" w14:textId="2A341C6E" w:rsidR="0041385A" w:rsidRDefault="0041385A" w:rsidP="00FC0C96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A8DA99B" w14:textId="14584BC5" w:rsidR="0041385A" w:rsidRPr="00C2592F" w:rsidRDefault="0041385A" w:rsidP="00FC0C96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  <w:t xml:space="preserve">SACI Annual Report </w:t>
                            </w:r>
                            <w:r w:rsidR="00CD4293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Update</w:t>
                            </w:r>
                          </w:p>
                          <w:p w14:paraId="7F624B83" w14:textId="77777777" w:rsidR="00DE0156" w:rsidRPr="00C2592F" w:rsidRDefault="00DE0156" w:rsidP="00DE0156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10BAA3ED" w14:textId="77777777" w:rsidR="0041385A" w:rsidRDefault="0036164B" w:rsidP="004C160F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  <w:t>7:</w:t>
                            </w:r>
                            <w:r w:rsidR="00FC0C96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20</w:t>
                            </w:r>
                            <w:r w:rsidR="00B2186E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pm</w:t>
                            </w: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="00DE0156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Principal Martinez’ Report</w:t>
                            </w:r>
                            <w:r w:rsidR="002C721A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14:paraId="496BD3AE" w14:textId="2182CFE5" w:rsidR="00365D58" w:rsidRPr="00C2592F" w:rsidRDefault="00B7611B" w:rsidP="00FC432E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3A1F704" w14:textId="3185B752" w:rsidR="00DD7017" w:rsidRPr="00C2592F" w:rsidRDefault="00B7611B" w:rsidP="00967CE7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28892988" w14:textId="4C8345FE" w:rsidR="009532DD" w:rsidRPr="00C2592F" w:rsidRDefault="007D4BA0" w:rsidP="00D64DE5">
                            <w:pPr>
                              <w:pStyle w:val="MediumGrid21"/>
                              <w:ind w:left="720" w:firstLine="720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0E37F83B" w14:textId="77777777" w:rsidR="009532DD" w:rsidRPr="00C2592F" w:rsidRDefault="00B13BD4" w:rsidP="0036164B">
                            <w:pPr>
                              <w:pStyle w:val="MediumGrid21"/>
                              <w:ind w:left="720" w:firstLine="720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7:4</w:t>
                            </w:r>
                            <w:r w:rsidR="009532DD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5pm</w:t>
                            </w:r>
                            <w:r w:rsidR="009532DD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  <w:t>Open Chair</w:t>
                            </w:r>
                          </w:p>
                          <w:p w14:paraId="143AB8B7" w14:textId="77777777" w:rsidR="00EB5A82" w:rsidRPr="00C2592F" w:rsidRDefault="00EB5A82" w:rsidP="002443FE">
                            <w:pPr>
                              <w:pStyle w:val="MediumGrid21"/>
                              <w:ind w:left="720" w:firstLine="720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2BCD10AF" w14:textId="77777777" w:rsidR="002443FE" w:rsidRPr="00C2592F" w:rsidRDefault="002443FE" w:rsidP="002443FE">
                            <w:pPr>
                              <w:pStyle w:val="MediumGrid21"/>
                              <w:ind w:left="720" w:firstLine="720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8:00</w:t>
                            </w:r>
                            <w:r w:rsidR="00B2186E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2BE6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pm</w:t>
                            </w:r>
                            <w:r w:rsidR="00122BE6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Concluding Remarks </w:t>
                            </w:r>
                            <w:r w:rsidR="004A6315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&amp; </w:t>
                            </w:r>
                            <w:r w:rsidR="003757B8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Adjournment</w:t>
                            </w:r>
                          </w:p>
                          <w:p w14:paraId="7505D8FF" w14:textId="77777777" w:rsidR="00937AB2" w:rsidRPr="00C2592F" w:rsidRDefault="00937AB2" w:rsidP="008103D6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</w:rPr>
                            </w:pPr>
                          </w:p>
                          <w:p w14:paraId="7C629D27" w14:textId="77777777" w:rsidR="00937AB2" w:rsidRPr="00C2592F" w:rsidRDefault="00937AB2" w:rsidP="008103D6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</w:rPr>
                            </w:pPr>
                          </w:p>
                          <w:p w14:paraId="6E33DE5F" w14:textId="77777777" w:rsidR="00937AB2" w:rsidRPr="00C2592F" w:rsidRDefault="00937AB2" w:rsidP="008103D6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</w:rPr>
                            </w:pPr>
                          </w:p>
                          <w:p w14:paraId="24EC9C1C" w14:textId="5445C772" w:rsidR="002443FE" w:rsidRPr="00C2592F" w:rsidRDefault="00F97BCB" w:rsidP="00967CE7">
                            <w:pPr>
                              <w:pStyle w:val="MediumGrid21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2592F"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Our next meeting will take place on</w:t>
                            </w:r>
                            <w:r w:rsidR="00C80D64" w:rsidRPr="00C2592F"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7D13"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April 25</w:t>
                            </w:r>
                            <w:r w:rsidR="00C21D97" w:rsidRPr="00C2592F"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, 2022</w:t>
                            </w:r>
                            <w:r w:rsidR="00D673F7" w:rsidRPr="00C2592F"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42D99BE" w14:textId="77777777" w:rsidR="00937AB2" w:rsidRPr="00C2592F" w:rsidRDefault="00937AB2" w:rsidP="00967CE7">
                            <w:pPr>
                              <w:pStyle w:val="MediumGrid21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046FD103" w14:textId="77777777" w:rsidR="00937AB2" w:rsidRPr="00C2592F" w:rsidRDefault="00937AB2" w:rsidP="00967CE7">
                            <w:pPr>
                              <w:pStyle w:val="MediumGrid21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50B22267" w14:textId="77777777" w:rsidR="00937AB2" w:rsidRPr="00C2592F" w:rsidRDefault="00937AB2" w:rsidP="00967CE7">
                            <w:pPr>
                              <w:pStyle w:val="MediumGrid21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5CDE99BD" w14:textId="77777777" w:rsidR="00937AB2" w:rsidRPr="00C2592F" w:rsidRDefault="00937AB2" w:rsidP="00967CE7">
                            <w:pPr>
                              <w:pStyle w:val="MediumGrid21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62BCDD12" w14:textId="77777777" w:rsidR="00937AB2" w:rsidRPr="00C2592F" w:rsidRDefault="00937AB2" w:rsidP="00937AB2">
                            <w:pPr>
                              <w:spacing w:after="160" w:line="259" w:lineRule="auto"/>
                              <w:contextualSpacing/>
                              <w:jc w:val="center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2592F"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The purpose of the Forest Park Senior High School Principal's Advisory Council provides feedback and recommendations to the </w:t>
                            </w:r>
                            <w:proofErr w:type="gramStart"/>
                            <w:r w:rsidRPr="00C2592F"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Principal</w:t>
                            </w:r>
                            <w:proofErr w:type="gramEnd"/>
                            <w:r w:rsidRPr="00C2592F"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pertaining to the annual school improvement plan (hereafter, “the School Plan”).  The PAC is not a forum to discuss personal or individual issues relating to any </w:t>
                            </w:r>
                            <w:proofErr w:type="gramStart"/>
                            <w:r w:rsidRPr="00C2592F"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particular student</w:t>
                            </w:r>
                            <w:proofErr w:type="gramEnd"/>
                            <w:r w:rsidRPr="00C2592F"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or parent.</w:t>
                            </w:r>
                          </w:p>
                          <w:p w14:paraId="0279ED96" w14:textId="77777777" w:rsidR="00937AB2" w:rsidRPr="00B96CC2" w:rsidRDefault="00937AB2" w:rsidP="00967CE7">
                            <w:pPr>
                              <w:pStyle w:val="MediumGrid21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CA560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.25pt;margin-top:152.75pt;width:531pt;height:558.7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" filled="f" stroked="f">
                <v:textbox>
                  <w:txbxContent>
                    <w:p w14:paraId="17036602" w14:textId="77777777" w:rsidR="002443FE" w:rsidRPr="00C2592F" w:rsidRDefault="002443FE" w:rsidP="002443FE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2592F">
                        <w:rPr>
                          <w:b/>
                          <w:color w:val="002060"/>
                          <w:sz w:val="32"/>
                          <w:szCs w:val="32"/>
                        </w:rPr>
                        <w:t>PAC – Principal’s Advisory Council</w:t>
                      </w:r>
                    </w:p>
                    <w:p w14:paraId="786D2940" w14:textId="4E0A9D5F" w:rsidR="00144F99" w:rsidRPr="00C2592F" w:rsidRDefault="00D031E5" w:rsidP="0002030A">
                      <w:pPr>
                        <w:jc w:val="center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C2592F">
                        <w:rPr>
                          <w:color w:val="002060"/>
                          <w:sz w:val="32"/>
                          <w:szCs w:val="32"/>
                        </w:rPr>
                        <w:t>Monday</w:t>
                      </w:r>
                      <w:r w:rsidR="009532DD" w:rsidRPr="00C2592F">
                        <w:rPr>
                          <w:color w:val="002060"/>
                          <w:sz w:val="32"/>
                          <w:szCs w:val="32"/>
                        </w:rPr>
                        <w:t xml:space="preserve">, </w:t>
                      </w:r>
                      <w:r w:rsidR="0002030A" w:rsidRPr="00C2592F">
                        <w:rPr>
                          <w:color w:val="002060"/>
                          <w:sz w:val="32"/>
                          <w:szCs w:val="32"/>
                        </w:rPr>
                        <w:t>February 28</w:t>
                      </w:r>
                      <w:r w:rsidR="00FC432E" w:rsidRPr="00C2592F">
                        <w:rPr>
                          <w:color w:val="002060"/>
                          <w:sz w:val="32"/>
                          <w:szCs w:val="32"/>
                        </w:rPr>
                        <w:t>, 2022</w:t>
                      </w:r>
                    </w:p>
                    <w:p w14:paraId="0ED463E1" w14:textId="355C5EB2" w:rsidR="002443FE" w:rsidRPr="00C2592F" w:rsidRDefault="002443FE" w:rsidP="002443FE">
                      <w:pPr>
                        <w:jc w:val="center"/>
                        <w:rPr>
                          <w:color w:val="002060"/>
                        </w:rPr>
                      </w:pPr>
                    </w:p>
                    <w:p w14:paraId="05086A4F" w14:textId="77777777" w:rsidR="00D26D92" w:rsidRPr="00C2592F" w:rsidRDefault="002443FE" w:rsidP="002443FE">
                      <w:pPr>
                        <w:pStyle w:val="MediumGrid21"/>
                        <w:rPr>
                          <w:color w:val="002060"/>
                        </w:rPr>
                      </w:pPr>
                      <w:r w:rsidRPr="00C2592F">
                        <w:rPr>
                          <w:color w:val="002060"/>
                        </w:rPr>
                        <w:tab/>
                      </w:r>
                      <w:r w:rsidRPr="00C2592F">
                        <w:rPr>
                          <w:color w:val="002060"/>
                        </w:rPr>
                        <w:tab/>
                      </w:r>
                    </w:p>
                    <w:p w14:paraId="2EE31BB0" w14:textId="77777777" w:rsidR="00D26D92" w:rsidRPr="00C2592F" w:rsidRDefault="00D26D92" w:rsidP="002443FE">
                      <w:pPr>
                        <w:pStyle w:val="MediumGrid21"/>
                        <w:rPr>
                          <w:color w:val="002060"/>
                        </w:rPr>
                      </w:pPr>
                    </w:p>
                    <w:p w14:paraId="59A9F13F" w14:textId="77777777" w:rsidR="002443FE" w:rsidRPr="00C2592F" w:rsidRDefault="002443FE" w:rsidP="00D26D92">
                      <w:pPr>
                        <w:pStyle w:val="MediumGrid21"/>
                        <w:ind w:left="720" w:firstLine="720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7:00 pm</w:t>
                      </w: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="00BC3842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Welcome</w:t>
                      </w:r>
                    </w:p>
                    <w:p w14:paraId="6798F492" w14:textId="77777777" w:rsidR="002443FE" w:rsidRPr="00C2592F" w:rsidRDefault="002443FE" w:rsidP="002443FE">
                      <w:pPr>
                        <w:pStyle w:val="MediumGrid21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14:paraId="5B54FBB5" w14:textId="1019F0D8" w:rsidR="00F72813" w:rsidRPr="00C2592F" w:rsidRDefault="001D771C" w:rsidP="00DE0156">
                      <w:pPr>
                        <w:pStyle w:val="MediumGrid21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="00B13BD4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7:05</w:t>
                      </w: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pm</w:t>
                      </w: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="00F72813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School Highlights</w:t>
                      </w:r>
                      <w:r w:rsidR="00362491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- Wha</w:t>
                      </w:r>
                      <w:r w:rsidR="0055615D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t good things are happening in the </w:t>
                      </w:r>
                      <w:r w:rsidR="00736DA5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Den? </w:t>
                      </w:r>
                    </w:p>
                    <w:p w14:paraId="0768155B" w14:textId="3F080B17" w:rsidR="00F52616" w:rsidRPr="00C2592F" w:rsidRDefault="00F52616" w:rsidP="0002030A">
                      <w:pPr>
                        <w:pStyle w:val="Heading1"/>
                        <w:rPr>
                          <w:rStyle w:val="Emphasis"/>
                          <w:color w:val="002060"/>
                        </w:rPr>
                      </w:pPr>
                    </w:p>
                    <w:p w14:paraId="21A2D8C2" w14:textId="294C5576" w:rsidR="00DE0156" w:rsidRDefault="00F52616" w:rsidP="00FC0C96">
                      <w:pPr>
                        <w:pStyle w:val="MediumGrid21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="00FC0C96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71</w:t>
                      </w:r>
                      <w:r w:rsidR="00FC33CB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0</w:t>
                      </w:r>
                      <w:r w:rsidR="00FC0C96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pm</w:t>
                      </w:r>
                      <w:r w:rsidR="00FC0C96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="00FC0C96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="00FC33CB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SACI </w:t>
                      </w:r>
                    </w:p>
                    <w:p w14:paraId="46457A1D" w14:textId="2A341C6E" w:rsidR="0041385A" w:rsidRDefault="0041385A" w:rsidP="00FC0C96">
                      <w:pPr>
                        <w:pStyle w:val="MediumGrid21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</w:p>
                    <w:p w14:paraId="1A8DA99B" w14:textId="14584BC5" w:rsidR="0041385A" w:rsidRPr="00C2592F" w:rsidRDefault="0041385A" w:rsidP="00FC0C96">
                      <w:pPr>
                        <w:pStyle w:val="MediumGrid21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  <w:t xml:space="preserve">SACI Annual Report </w:t>
                      </w:r>
                      <w:r w:rsidR="00CD4293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Update</w:t>
                      </w:r>
                    </w:p>
                    <w:p w14:paraId="7F624B83" w14:textId="77777777" w:rsidR="00DE0156" w:rsidRPr="00C2592F" w:rsidRDefault="00DE0156" w:rsidP="00DE0156">
                      <w:pPr>
                        <w:pStyle w:val="MediumGrid21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14:paraId="10BAA3ED" w14:textId="77777777" w:rsidR="0041385A" w:rsidRDefault="0036164B" w:rsidP="004C160F">
                      <w:pPr>
                        <w:pStyle w:val="MediumGrid21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  <w:t>7:</w:t>
                      </w:r>
                      <w:r w:rsidR="00FC0C96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20</w:t>
                      </w:r>
                      <w:r w:rsidR="00B2186E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pm</w:t>
                      </w: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="00DE0156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Principal Martinez’ Report</w:t>
                      </w:r>
                      <w:r w:rsidR="002C721A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: </w:t>
                      </w:r>
                    </w:p>
                    <w:p w14:paraId="496BD3AE" w14:textId="2182CFE5" w:rsidR="00365D58" w:rsidRPr="00C2592F" w:rsidRDefault="00B7611B" w:rsidP="00FC432E">
                      <w:pPr>
                        <w:pStyle w:val="MediumGrid21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</w:p>
                    <w:p w14:paraId="53A1F704" w14:textId="3185B752" w:rsidR="00DD7017" w:rsidRPr="00C2592F" w:rsidRDefault="00B7611B" w:rsidP="00967CE7">
                      <w:pPr>
                        <w:pStyle w:val="MediumGrid21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</w:p>
                    <w:p w14:paraId="28892988" w14:textId="4C8345FE" w:rsidR="009532DD" w:rsidRPr="00C2592F" w:rsidRDefault="007D4BA0" w:rsidP="00D64DE5">
                      <w:pPr>
                        <w:pStyle w:val="MediumGrid21"/>
                        <w:ind w:left="720" w:firstLine="720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</w:p>
                    <w:p w14:paraId="0E37F83B" w14:textId="77777777" w:rsidR="009532DD" w:rsidRPr="00C2592F" w:rsidRDefault="00B13BD4" w:rsidP="0036164B">
                      <w:pPr>
                        <w:pStyle w:val="MediumGrid21"/>
                        <w:ind w:left="720" w:firstLine="720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7:4</w:t>
                      </w:r>
                      <w:r w:rsidR="009532DD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5pm</w:t>
                      </w:r>
                      <w:r w:rsidR="009532DD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  <w:t>Open Chair</w:t>
                      </w:r>
                    </w:p>
                    <w:p w14:paraId="143AB8B7" w14:textId="77777777" w:rsidR="00EB5A82" w:rsidRPr="00C2592F" w:rsidRDefault="00EB5A82" w:rsidP="002443FE">
                      <w:pPr>
                        <w:pStyle w:val="MediumGrid21"/>
                        <w:ind w:left="720" w:firstLine="720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14:paraId="2BCD10AF" w14:textId="77777777" w:rsidR="002443FE" w:rsidRPr="00C2592F" w:rsidRDefault="002443FE" w:rsidP="002443FE">
                      <w:pPr>
                        <w:pStyle w:val="MediumGrid21"/>
                        <w:ind w:left="720" w:firstLine="720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8:00</w:t>
                      </w:r>
                      <w:r w:rsidR="00B2186E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122BE6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pm</w:t>
                      </w:r>
                      <w:r w:rsidR="00122BE6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Concluding Remarks </w:t>
                      </w:r>
                      <w:r w:rsidR="004A6315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&amp; </w:t>
                      </w:r>
                      <w:r w:rsidR="003757B8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Adjournment</w:t>
                      </w:r>
                    </w:p>
                    <w:p w14:paraId="7505D8FF" w14:textId="77777777" w:rsidR="00937AB2" w:rsidRPr="00C2592F" w:rsidRDefault="00937AB2" w:rsidP="008103D6">
                      <w:pPr>
                        <w:jc w:val="center"/>
                        <w:rPr>
                          <w:b/>
                          <w:i/>
                          <w:color w:val="002060"/>
                        </w:rPr>
                      </w:pPr>
                    </w:p>
                    <w:p w14:paraId="7C629D27" w14:textId="77777777" w:rsidR="00937AB2" w:rsidRPr="00C2592F" w:rsidRDefault="00937AB2" w:rsidP="008103D6">
                      <w:pPr>
                        <w:jc w:val="center"/>
                        <w:rPr>
                          <w:b/>
                          <w:i/>
                          <w:color w:val="002060"/>
                        </w:rPr>
                      </w:pPr>
                    </w:p>
                    <w:p w14:paraId="6E33DE5F" w14:textId="77777777" w:rsidR="00937AB2" w:rsidRPr="00C2592F" w:rsidRDefault="00937AB2" w:rsidP="008103D6">
                      <w:pPr>
                        <w:jc w:val="center"/>
                        <w:rPr>
                          <w:b/>
                          <w:i/>
                          <w:color w:val="002060"/>
                        </w:rPr>
                      </w:pPr>
                    </w:p>
                    <w:p w14:paraId="24EC9C1C" w14:textId="5445C772" w:rsidR="002443FE" w:rsidRPr="00C2592F" w:rsidRDefault="00F97BCB" w:rsidP="00967CE7">
                      <w:pPr>
                        <w:pStyle w:val="MediumGrid21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  <w:r w:rsidRPr="00C2592F"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  <w:t>Our next meeting will take place on</w:t>
                      </w:r>
                      <w:r w:rsidR="00C80D64" w:rsidRPr="00C2592F"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267D13"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  <w:t>April 25</w:t>
                      </w:r>
                      <w:r w:rsidR="00C21D97" w:rsidRPr="00C2592F"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  <w:t>, 2022</w:t>
                      </w:r>
                      <w:r w:rsidR="00D673F7" w:rsidRPr="00C2592F"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42D99BE" w14:textId="77777777" w:rsidR="00937AB2" w:rsidRPr="00C2592F" w:rsidRDefault="00937AB2" w:rsidP="00967CE7">
                      <w:pPr>
                        <w:pStyle w:val="MediumGrid21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</w:p>
                    <w:p w14:paraId="046FD103" w14:textId="77777777" w:rsidR="00937AB2" w:rsidRPr="00C2592F" w:rsidRDefault="00937AB2" w:rsidP="00967CE7">
                      <w:pPr>
                        <w:pStyle w:val="MediumGrid21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</w:p>
                    <w:p w14:paraId="50B22267" w14:textId="77777777" w:rsidR="00937AB2" w:rsidRPr="00C2592F" w:rsidRDefault="00937AB2" w:rsidP="00967CE7">
                      <w:pPr>
                        <w:pStyle w:val="MediumGrid21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</w:p>
                    <w:p w14:paraId="5CDE99BD" w14:textId="77777777" w:rsidR="00937AB2" w:rsidRPr="00C2592F" w:rsidRDefault="00937AB2" w:rsidP="00967CE7">
                      <w:pPr>
                        <w:pStyle w:val="MediumGrid21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</w:p>
                    <w:p w14:paraId="62BCDD12" w14:textId="77777777" w:rsidR="00937AB2" w:rsidRPr="00C2592F" w:rsidRDefault="00937AB2" w:rsidP="00937AB2">
                      <w:pPr>
                        <w:spacing w:after="160" w:line="259" w:lineRule="auto"/>
                        <w:contextualSpacing/>
                        <w:jc w:val="center"/>
                        <w:rPr>
                          <w:rFonts w:eastAsia="Calibri"/>
                          <w:b/>
                          <w:i/>
                          <w:color w:val="002060"/>
                          <w:sz w:val="20"/>
                          <w:szCs w:val="20"/>
                        </w:rPr>
                      </w:pPr>
                      <w:r w:rsidRPr="00C2592F">
                        <w:rPr>
                          <w:rFonts w:eastAsia="Calibri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The purpose of the Forest Park Senior High School Principal's Advisory Council provides feedback and recommendations to the </w:t>
                      </w:r>
                      <w:proofErr w:type="gramStart"/>
                      <w:r w:rsidRPr="00C2592F">
                        <w:rPr>
                          <w:rFonts w:eastAsia="Calibri"/>
                          <w:b/>
                          <w:i/>
                          <w:color w:val="002060"/>
                          <w:sz w:val="20"/>
                          <w:szCs w:val="20"/>
                        </w:rPr>
                        <w:t>Principal</w:t>
                      </w:r>
                      <w:proofErr w:type="gramEnd"/>
                      <w:r w:rsidRPr="00C2592F">
                        <w:rPr>
                          <w:rFonts w:eastAsia="Calibri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pertaining to the annual school improvement plan (hereafter, “the School Plan”).  The PAC is not a forum to discuss personal or individual issues relating to any </w:t>
                      </w:r>
                      <w:proofErr w:type="gramStart"/>
                      <w:r w:rsidRPr="00C2592F">
                        <w:rPr>
                          <w:rFonts w:eastAsia="Calibri"/>
                          <w:b/>
                          <w:i/>
                          <w:color w:val="002060"/>
                          <w:sz w:val="20"/>
                          <w:szCs w:val="20"/>
                        </w:rPr>
                        <w:t>particular student</w:t>
                      </w:r>
                      <w:proofErr w:type="gramEnd"/>
                      <w:r w:rsidRPr="00C2592F">
                        <w:rPr>
                          <w:rFonts w:eastAsia="Calibri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or parent.</w:t>
                      </w:r>
                    </w:p>
                    <w:p w14:paraId="0279ED96" w14:textId="77777777" w:rsidR="00937AB2" w:rsidRPr="00B96CC2" w:rsidRDefault="00937AB2" w:rsidP="00967CE7">
                      <w:pPr>
                        <w:pStyle w:val="MediumGrid21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E996A8F" wp14:editId="13B9460E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7543800" cy="10207625"/>
            <wp:effectExtent l="0" t="0" r="0" b="3175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20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643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522EEA" wp14:editId="5C5350BD">
                <wp:simplePos x="0" y="0"/>
                <wp:positionH relativeFrom="column">
                  <wp:posOffset>1531620</wp:posOffset>
                </wp:positionH>
                <wp:positionV relativeFrom="paragraph">
                  <wp:posOffset>3653155</wp:posOffset>
                </wp:positionV>
                <wp:extent cx="228600" cy="228600"/>
                <wp:effectExtent l="1270" t="0" r="0" b="127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C4DB8" w14:textId="77777777" w:rsidR="000900A3" w:rsidRPr="000900A3" w:rsidRDefault="000900A3" w:rsidP="000900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22EEA" id="Text Box 4" o:spid="_x0000_s1027" type="#_x0000_t202" style="position:absolute;margin-left:120.6pt;margin-top:287.65pt;width:18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" filled="f" stroked="f">
                <v:textbox>
                  <w:txbxContent>
                    <w:p w14:paraId="753C4DB8" w14:textId="77777777" w:rsidR="000900A3" w:rsidRPr="000900A3" w:rsidRDefault="000900A3" w:rsidP="000900A3"/>
                  </w:txbxContent>
                </v:textbox>
              </v:shape>
            </w:pict>
          </mc:Fallback>
        </mc:AlternateContent>
      </w:r>
      <w:r w:rsidR="005D4F21">
        <w:t xml:space="preserve"> </w:t>
      </w:r>
    </w:p>
    <w:sectPr w:rsidR="00BC3C5E" w:rsidSect="00A77AA7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65BFF"/>
    <w:multiLevelType w:val="hybridMultilevel"/>
    <w:tmpl w:val="372E5F7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3A91E33"/>
    <w:multiLevelType w:val="hybridMultilevel"/>
    <w:tmpl w:val="7D767BE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03DA665E"/>
    <w:multiLevelType w:val="hybridMultilevel"/>
    <w:tmpl w:val="739A49E6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7917518"/>
    <w:multiLevelType w:val="hybridMultilevel"/>
    <w:tmpl w:val="F7B6B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E546CC"/>
    <w:multiLevelType w:val="hybridMultilevel"/>
    <w:tmpl w:val="7662E7F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25A9072A"/>
    <w:multiLevelType w:val="hybridMultilevel"/>
    <w:tmpl w:val="172C3D0C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2B0A588B"/>
    <w:multiLevelType w:val="hybridMultilevel"/>
    <w:tmpl w:val="25522F0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308B1361"/>
    <w:multiLevelType w:val="hybridMultilevel"/>
    <w:tmpl w:val="5DB6645A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 w15:restartNumberingAfterBreak="0">
    <w:nsid w:val="391C14E4"/>
    <w:multiLevelType w:val="hybridMultilevel"/>
    <w:tmpl w:val="A48AB2FA"/>
    <w:lvl w:ilvl="0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44BE7D37"/>
    <w:multiLevelType w:val="hybridMultilevel"/>
    <w:tmpl w:val="F8B4C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25652E"/>
    <w:multiLevelType w:val="hybridMultilevel"/>
    <w:tmpl w:val="FC304D1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44FC011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EA6329"/>
    <w:multiLevelType w:val="hybridMultilevel"/>
    <w:tmpl w:val="B7FE298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6C4562C4"/>
    <w:multiLevelType w:val="hybridMultilevel"/>
    <w:tmpl w:val="8898D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717FC5"/>
    <w:multiLevelType w:val="hybridMultilevel"/>
    <w:tmpl w:val="06927E70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3"/>
  </w:num>
  <w:num w:numId="5">
    <w:abstractNumId w:val="5"/>
  </w:num>
  <w:num w:numId="6">
    <w:abstractNumId w:val="11"/>
  </w:num>
  <w:num w:numId="7">
    <w:abstractNumId w:val="9"/>
  </w:num>
  <w:num w:numId="8">
    <w:abstractNumId w:val="6"/>
  </w:num>
  <w:num w:numId="9">
    <w:abstractNumId w:val="10"/>
  </w:num>
  <w:num w:numId="10">
    <w:abstractNumId w:val="0"/>
  </w:num>
  <w:num w:numId="11">
    <w:abstractNumId w:val="12"/>
  </w:num>
  <w:num w:numId="12">
    <w:abstractNumId w:val="7"/>
  </w:num>
  <w:num w:numId="13">
    <w:abstractNumId w:val="8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D41"/>
    <w:rsid w:val="00007244"/>
    <w:rsid w:val="0002030A"/>
    <w:rsid w:val="00024311"/>
    <w:rsid w:val="0003493B"/>
    <w:rsid w:val="00056121"/>
    <w:rsid w:val="00063990"/>
    <w:rsid w:val="000822AD"/>
    <w:rsid w:val="00085213"/>
    <w:rsid w:val="000900A3"/>
    <w:rsid w:val="0009393F"/>
    <w:rsid w:val="000A1259"/>
    <w:rsid w:val="000E5DA0"/>
    <w:rsid w:val="00101B99"/>
    <w:rsid w:val="00122BE6"/>
    <w:rsid w:val="001236CB"/>
    <w:rsid w:val="0012748C"/>
    <w:rsid w:val="00144F99"/>
    <w:rsid w:val="001553D1"/>
    <w:rsid w:val="001704CA"/>
    <w:rsid w:val="001730CC"/>
    <w:rsid w:val="001942F3"/>
    <w:rsid w:val="00195F94"/>
    <w:rsid w:val="001B7E20"/>
    <w:rsid w:val="001D771C"/>
    <w:rsid w:val="001F2A11"/>
    <w:rsid w:val="00213EF8"/>
    <w:rsid w:val="00223D6F"/>
    <w:rsid w:val="002257A4"/>
    <w:rsid w:val="00226B84"/>
    <w:rsid w:val="00234A7F"/>
    <w:rsid w:val="002443FE"/>
    <w:rsid w:val="00246DEE"/>
    <w:rsid w:val="00267D13"/>
    <w:rsid w:val="00267DCB"/>
    <w:rsid w:val="00276B67"/>
    <w:rsid w:val="002804C2"/>
    <w:rsid w:val="00285EB5"/>
    <w:rsid w:val="002961F3"/>
    <w:rsid w:val="002966E0"/>
    <w:rsid w:val="002B49AA"/>
    <w:rsid w:val="002B7F7C"/>
    <w:rsid w:val="002C721A"/>
    <w:rsid w:val="002D7020"/>
    <w:rsid w:val="002D71E7"/>
    <w:rsid w:val="002E6675"/>
    <w:rsid w:val="0036164B"/>
    <w:rsid w:val="00362491"/>
    <w:rsid w:val="00364F7D"/>
    <w:rsid w:val="00365D58"/>
    <w:rsid w:val="003757B8"/>
    <w:rsid w:val="003A3E8D"/>
    <w:rsid w:val="003A5948"/>
    <w:rsid w:val="003B26EA"/>
    <w:rsid w:val="003D1939"/>
    <w:rsid w:val="003F57E1"/>
    <w:rsid w:val="00404069"/>
    <w:rsid w:val="0041385A"/>
    <w:rsid w:val="0045643D"/>
    <w:rsid w:val="00470889"/>
    <w:rsid w:val="00484010"/>
    <w:rsid w:val="004A3D1B"/>
    <w:rsid w:val="004A6315"/>
    <w:rsid w:val="004C160F"/>
    <w:rsid w:val="004D45BB"/>
    <w:rsid w:val="004E38FC"/>
    <w:rsid w:val="004E5A08"/>
    <w:rsid w:val="004F79DB"/>
    <w:rsid w:val="00517D76"/>
    <w:rsid w:val="00523833"/>
    <w:rsid w:val="0055615D"/>
    <w:rsid w:val="0055792F"/>
    <w:rsid w:val="005701EB"/>
    <w:rsid w:val="00577C86"/>
    <w:rsid w:val="00587E92"/>
    <w:rsid w:val="00597C23"/>
    <w:rsid w:val="005D4F21"/>
    <w:rsid w:val="005D7DF1"/>
    <w:rsid w:val="005F3B3E"/>
    <w:rsid w:val="00602381"/>
    <w:rsid w:val="006108CE"/>
    <w:rsid w:val="00620DFC"/>
    <w:rsid w:val="006314CE"/>
    <w:rsid w:val="00633267"/>
    <w:rsid w:val="00657B4D"/>
    <w:rsid w:val="00661D41"/>
    <w:rsid w:val="00671527"/>
    <w:rsid w:val="00695B51"/>
    <w:rsid w:val="006A7F21"/>
    <w:rsid w:val="006C4C46"/>
    <w:rsid w:val="006D694F"/>
    <w:rsid w:val="00736DA5"/>
    <w:rsid w:val="00774064"/>
    <w:rsid w:val="00781F03"/>
    <w:rsid w:val="00791FC3"/>
    <w:rsid w:val="0079674C"/>
    <w:rsid w:val="007A1360"/>
    <w:rsid w:val="007B340C"/>
    <w:rsid w:val="007C4BDA"/>
    <w:rsid w:val="007C7BF2"/>
    <w:rsid w:val="007D4BA0"/>
    <w:rsid w:val="007E5C3D"/>
    <w:rsid w:val="00801AE4"/>
    <w:rsid w:val="008103D6"/>
    <w:rsid w:val="008259EE"/>
    <w:rsid w:val="00876D6B"/>
    <w:rsid w:val="00886E18"/>
    <w:rsid w:val="00887FFB"/>
    <w:rsid w:val="008A5034"/>
    <w:rsid w:val="008B1C31"/>
    <w:rsid w:val="008D1BBE"/>
    <w:rsid w:val="008F284E"/>
    <w:rsid w:val="00911177"/>
    <w:rsid w:val="009218B0"/>
    <w:rsid w:val="0092588C"/>
    <w:rsid w:val="00937AB2"/>
    <w:rsid w:val="009532DD"/>
    <w:rsid w:val="0096234F"/>
    <w:rsid w:val="00967CE7"/>
    <w:rsid w:val="009869AC"/>
    <w:rsid w:val="009A405F"/>
    <w:rsid w:val="009F2353"/>
    <w:rsid w:val="00A12C88"/>
    <w:rsid w:val="00A52A84"/>
    <w:rsid w:val="00A5671E"/>
    <w:rsid w:val="00A60D39"/>
    <w:rsid w:val="00A65B52"/>
    <w:rsid w:val="00A77AA7"/>
    <w:rsid w:val="00A95D35"/>
    <w:rsid w:val="00AB68CE"/>
    <w:rsid w:val="00AC3913"/>
    <w:rsid w:val="00AF70CF"/>
    <w:rsid w:val="00B07F59"/>
    <w:rsid w:val="00B1252C"/>
    <w:rsid w:val="00B13BD4"/>
    <w:rsid w:val="00B2186E"/>
    <w:rsid w:val="00B366B8"/>
    <w:rsid w:val="00B66FB5"/>
    <w:rsid w:val="00B7611B"/>
    <w:rsid w:val="00B77571"/>
    <w:rsid w:val="00B951DF"/>
    <w:rsid w:val="00B96CC2"/>
    <w:rsid w:val="00BA7B27"/>
    <w:rsid w:val="00BB23C0"/>
    <w:rsid w:val="00BC3842"/>
    <w:rsid w:val="00BC3C5E"/>
    <w:rsid w:val="00C21D97"/>
    <w:rsid w:val="00C2592F"/>
    <w:rsid w:val="00C45B35"/>
    <w:rsid w:val="00C770EF"/>
    <w:rsid w:val="00C80D64"/>
    <w:rsid w:val="00CD4293"/>
    <w:rsid w:val="00D003E1"/>
    <w:rsid w:val="00D02266"/>
    <w:rsid w:val="00D031E5"/>
    <w:rsid w:val="00D068B6"/>
    <w:rsid w:val="00D239FE"/>
    <w:rsid w:val="00D26D92"/>
    <w:rsid w:val="00D47502"/>
    <w:rsid w:val="00D47A1B"/>
    <w:rsid w:val="00D613F7"/>
    <w:rsid w:val="00D64DE5"/>
    <w:rsid w:val="00D673F7"/>
    <w:rsid w:val="00D76D89"/>
    <w:rsid w:val="00DA14DC"/>
    <w:rsid w:val="00DA2842"/>
    <w:rsid w:val="00DA2E1B"/>
    <w:rsid w:val="00DB5C51"/>
    <w:rsid w:val="00DD7017"/>
    <w:rsid w:val="00DE0156"/>
    <w:rsid w:val="00DE0967"/>
    <w:rsid w:val="00E249D8"/>
    <w:rsid w:val="00E41DDB"/>
    <w:rsid w:val="00E44870"/>
    <w:rsid w:val="00E717DC"/>
    <w:rsid w:val="00E72442"/>
    <w:rsid w:val="00E729D0"/>
    <w:rsid w:val="00EA30D6"/>
    <w:rsid w:val="00EB5A82"/>
    <w:rsid w:val="00EC2FC3"/>
    <w:rsid w:val="00EE7BB9"/>
    <w:rsid w:val="00F03944"/>
    <w:rsid w:val="00F17A9F"/>
    <w:rsid w:val="00F52616"/>
    <w:rsid w:val="00F72089"/>
    <w:rsid w:val="00F72813"/>
    <w:rsid w:val="00F82A25"/>
    <w:rsid w:val="00F87BD5"/>
    <w:rsid w:val="00F93E28"/>
    <w:rsid w:val="00F97BCB"/>
    <w:rsid w:val="00FB0B97"/>
    <w:rsid w:val="00FB3171"/>
    <w:rsid w:val="00FC0C96"/>
    <w:rsid w:val="00FC33CB"/>
    <w:rsid w:val="00FC432E"/>
    <w:rsid w:val="00FD64BF"/>
    <w:rsid w:val="00FE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BC22CA"/>
  <w14:defaultImageDpi w14:val="330"/>
  <w15:chartTrackingRefBased/>
  <w15:docId w15:val="{80203299-8FE7-4A81-AD2A-1CB625717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velope address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2030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B77571"/>
    <w:rPr>
      <w:rFonts w:ascii="Calibri" w:eastAsia="Calibri" w:hAnsi="Calibri"/>
      <w:sz w:val="22"/>
      <w:szCs w:val="22"/>
    </w:rPr>
  </w:style>
  <w:style w:type="paragraph" w:styleId="EnvelopeAddress">
    <w:name w:val="envelope address"/>
    <w:basedOn w:val="Normal"/>
    <w:uiPriority w:val="99"/>
    <w:unhideWhenUsed/>
    <w:rsid w:val="00024311"/>
    <w:pPr>
      <w:framePr w:w="7920" w:h="1980" w:hRule="exact" w:hSpace="180" w:wrap="auto" w:hAnchor="page" w:xAlign="center" w:yAlign="bottom"/>
      <w:ind w:left="2880"/>
    </w:pPr>
    <w:rPr>
      <w:rFonts w:ascii="Cambria" w:hAnsi="Cambria"/>
      <w:sz w:val="28"/>
    </w:rPr>
  </w:style>
  <w:style w:type="paragraph" w:styleId="ListParagraph">
    <w:name w:val="List Paragraph"/>
    <w:basedOn w:val="Normal"/>
    <w:uiPriority w:val="34"/>
    <w:qFormat/>
    <w:rsid w:val="00A60D39"/>
    <w:pPr>
      <w:ind w:left="720"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3A3E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3A3E8D"/>
    <w:rPr>
      <w:rFonts w:ascii="Segoe UI" w:hAnsi="Segoe UI" w:cs="Segoe UI"/>
      <w:sz w:val="18"/>
      <w:szCs w:val="18"/>
    </w:rPr>
  </w:style>
  <w:style w:type="paragraph" w:customStyle="1" w:styleId="yiv9963187133msonormal">
    <w:name w:val="yiv9963187133msonormal"/>
    <w:basedOn w:val="Normal"/>
    <w:rsid w:val="00B7611B"/>
    <w:pPr>
      <w:spacing w:before="100" w:beforeAutospacing="1" w:after="100" w:afterAutospacing="1"/>
    </w:pPr>
  </w:style>
  <w:style w:type="paragraph" w:styleId="Title">
    <w:name w:val="Title"/>
    <w:basedOn w:val="Normal"/>
    <w:next w:val="Normal"/>
    <w:link w:val="TitleChar"/>
    <w:qFormat/>
    <w:rsid w:val="0002030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0203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02030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02030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trong">
    <w:name w:val="Strong"/>
    <w:basedOn w:val="DefaultParagraphFont"/>
    <w:qFormat/>
    <w:rsid w:val="0002030A"/>
    <w:rPr>
      <w:b/>
      <w:bCs/>
    </w:rPr>
  </w:style>
  <w:style w:type="character" w:customStyle="1" w:styleId="Heading1Char">
    <w:name w:val="Heading 1 Char"/>
    <w:basedOn w:val="DefaultParagraphFont"/>
    <w:link w:val="Heading1"/>
    <w:rsid w:val="000203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Emphasis">
    <w:name w:val="Emphasis"/>
    <w:basedOn w:val="DefaultParagraphFont"/>
    <w:qFormat/>
    <w:rsid w:val="0002030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3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waltte\Desktop\Generic%20LtH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Generic LtHd</Template>
  <TotalTime>32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Navy Federal Credit Union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MEDIASERVICESTEWALT</dc:creator>
  <cp:keywords/>
  <cp:lastModifiedBy>Vanessa Olson</cp:lastModifiedBy>
  <cp:revision>15</cp:revision>
  <cp:lastPrinted>2018-09-24T18:17:00Z</cp:lastPrinted>
  <dcterms:created xsi:type="dcterms:W3CDTF">2022-02-22T19:04:00Z</dcterms:created>
  <dcterms:modified xsi:type="dcterms:W3CDTF">2022-03-24T16:50:00Z</dcterms:modified>
</cp:coreProperties>
</file>