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7BC93" w14:textId="77777777" w:rsidR="00BC3C5E" w:rsidRDefault="00F72089">
      <w:r>
        <w:rPr>
          <w:noProof/>
        </w:rPr>
        <w:pict w14:anchorId="3BCA5601">
          <v:shapetype id="_x0000_t202" coordsize="21600,21600" o:spt="202" path="m,l,21600r21600,l21600,xe">
            <v:stroke joinstyle="miter"/>
            <v:path gradientshapeok="t" o:connecttype="rect"/>
          </v:shapetype>
          <v:shape id="_x0000_s1027" type="#_x0000_t202" style="position:absolute;margin-left:18pt;margin-top:138.5pt;width:531pt;height:558.75pt;z-index:1" filled="f" stroked="f">
            <v:textbox style="mso-next-textbox:#_x0000_s1027">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72EAB801"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4E5A08">
                    <w:rPr>
                      <w:sz w:val="32"/>
                      <w:szCs w:val="32"/>
                    </w:rPr>
                    <w:t>February</w:t>
                  </w:r>
                  <w:r w:rsidR="001942F3">
                    <w:rPr>
                      <w:sz w:val="32"/>
                      <w:szCs w:val="32"/>
                    </w:rPr>
                    <w:t xml:space="preserve"> 10</w:t>
                  </w:r>
                  <w:r w:rsidR="00D673F7">
                    <w:rPr>
                      <w:sz w:val="32"/>
                      <w:szCs w:val="32"/>
                    </w:rPr>
                    <w:t>, 2020</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71EB7A73" w14:textId="77777777" w:rsidR="00B13BD4" w:rsidRPr="00B13BD4" w:rsidRDefault="002443FE" w:rsidP="0036164B">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01</w:t>
                  </w:r>
                  <w:r w:rsidR="00B2186E" w:rsidRPr="00B13BD4">
                    <w:rPr>
                      <w:rFonts w:ascii="Times New Roman" w:hAnsi="Times New Roman"/>
                      <w:b/>
                      <w:sz w:val="24"/>
                      <w:szCs w:val="24"/>
                    </w:rPr>
                    <w:t xml:space="preserve"> </w:t>
                  </w:r>
                  <w:r w:rsidR="00EB5A82" w:rsidRPr="00B13BD4">
                    <w:rPr>
                      <w:rFonts w:ascii="Times New Roman" w:hAnsi="Times New Roman"/>
                      <w:b/>
                      <w:sz w:val="24"/>
                      <w:szCs w:val="24"/>
                    </w:rPr>
                    <w:t>pm</w:t>
                  </w:r>
                  <w:r w:rsidRPr="00B13BD4">
                    <w:rPr>
                      <w:rFonts w:ascii="Times New Roman" w:hAnsi="Times New Roman"/>
                      <w:b/>
                      <w:sz w:val="24"/>
                      <w:szCs w:val="24"/>
                    </w:rPr>
                    <w:t xml:space="preserve"> </w:t>
                  </w:r>
                  <w:r w:rsidRPr="00B13BD4">
                    <w:rPr>
                      <w:rFonts w:ascii="Times New Roman" w:hAnsi="Times New Roman"/>
                      <w:b/>
                      <w:sz w:val="24"/>
                      <w:szCs w:val="24"/>
                    </w:rPr>
                    <w:tab/>
                  </w:r>
                  <w:r w:rsidR="00B13BD4" w:rsidRPr="00B13BD4">
                    <w:rPr>
                      <w:rFonts w:ascii="Times New Roman" w:hAnsi="Times New Roman"/>
                      <w:b/>
                      <w:sz w:val="24"/>
                      <w:szCs w:val="24"/>
                    </w:rPr>
                    <w:t>Review of Minutes</w:t>
                  </w:r>
                </w:p>
                <w:p w14:paraId="71C57FD1" w14:textId="4032CD43" w:rsidR="0036164B" w:rsidRPr="00B13BD4" w:rsidRDefault="002B7F7C" w:rsidP="00B13BD4">
                  <w:pPr>
                    <w:pStyle w:val="MediumGrid21"/>
                    <w:numPr>
                      <w:ilvl w:val="4"/>
                      <w:numId w:val="11"/>
                    </w:numPr>
                    <w:rPr>
                      <w:rFonts w:ascii="Times New Roman" w:hAnsi="Times New Roman"/>
                      <w:sz w:val="24"/>
                      <w:szCs w:val="24"/>
                    </w:rPr>
                  </w:pPr>
                  <w:r>
                    <w:rPr>
                      <w:rFonts w:ascii="Times New Roman" w:hAnsi="Times New Roman"/>
                      <w:sz w:val="24"/>
                      <w:szCs w:val="24"/>
                    </w:rPr>
                    <w:t>1/13/2020</w:t>
                  </w:r>
                </w:p>
                <w:p w14:paraId="40C56073" w14:textId="77777777" w:rsidR="001D771C" w:rsidRPr="00B13BD4" w:rsidRDefault="001D771C" w:rsidP="0036164B">
                  <w:pPr>
                    <w:pStyle w:val="MediumGrid21"/>
                    <w:rPr>
                      <w:rFonts w:ascii="Times New Roman" w:hAnsi="Times New Roman"/>
                      <w:sz w:val="24"/>
                      <w:szCs w:val="24"/>
                    </w:rPr>
                  </w:pPr>
                </w:p>
                <w:p w14:paraId="21A2D8C2" w14:textId="14E8CA48"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41A4EF84" w14:textId="13AB6173" w:rsidR="00E729D0" w:rsidRPr="00E729D0" w:rsidRDefault="00E729D0" w:rsidP="00E729D0">
                  <w:pPr>
                    <w:pStyle w:val="MediumGrid21"/>
                    <w:numPr>
                      <w:ilvl w:val="0"/>
                      <w:numId w:val="13"/>
                    </w:numPr>
                    <w:rPr>
                      <w:rFonts w:ascii="Times New Roman" w:hAnsi="Times New Roman"/>
                      <w:bCs/>
                      <w:sz w:val="24"/>
                      <w:szCs w:val="24"/>
                    </w:rPr>
                  </w:pPr>
                  <w:r w:rsidRPr="00E729D0">
                    <w:rPr>
                      <w:rFonts w:ascii="Times New Roman" w:hAnsi="Times New Roman"/>
                      <w:bCs/>
                      <w:sz w:val="24"/>
                      <w:szCs w:val="24"/>
                    </w:rPr>
                    <w:t xml:space="preserve">Obtain Feedback </w:t>
                  </w:r>
                  <w:r w:rsidR="00D673F7">
                    <w:rPr>
                      <w:rFonts w:ascii="Times New Roman" w:hAnsi="Times New Roman"/>
                      <w:bCs/>
                      <w:sz w:val="24"/>
                      <w:szCs w:val="24"/>
                    </w:rPr>
                    <w:t xml:space="preserve">for </w:t>
                  </w:r>
                  <w:r w:rsidR="005F3B3E">
                    <w:rPr>
                      <w:rFonts w:ascii="Times New Roman" w:hAnsi="Times New Roman"/>
                      <w:bCs/>
                      <w:sz w:val="24"/>
                      <w:szCs w:val="24"/>
                    </w:rPr>
                    <w:t>Annual Report</w:t>
                  </w:r>
                </w:p>
                <w:p w14:paraId="7F624B83" w14:textId="77777777" w:rsidR="00DE0156" w:rsidRPr="00B13BD4" w:rsidRDefault="00DE0156" w:rsidP="00DE0156">
                  <w:pPr>
                    <w:pStyle w:val="MediumGrid21"/>
                    <w:rPr>
                      <w:rFonts w:ascii="Times New Roman" w:hAnsi="Times New Roman"/>
                      <w:b/>
                      <w:sz w:val="24"/>
                      <w:szCs w:val="24"/>
                    </w:rPr>
                  </w:pPr>
                </w:p>
                <w:p w14:paraId="6512C05C" w14:textId="5A65BF2D"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4D1CBFFE"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E729D0">
                    <w:rPr>
                      <w:rFonts w:ascii="Times New Roman" w:hAnsi="Times New Roman"/>
                      <w:b/>
                      <w:i/>
                      <w:sz w:val="24"/>
                      <w:szCs w:val="24"/>
                    </w:rPr>
                    <w:t xml:space="preserve"> </w:t>
                  </w:r>
                  <w:r w:rsidR="001942F3">
                    <w:rPr>
                      <w:rFonts w:ascii="Times New Roman" w:hAnsi="Times New Roman"/>
                      <w:b/>
                      <w:i/>
                      <w:sz w:val="24"/>
                      <w:szCs w:val="24"/>
                    </w:rPr>
                    <w:t>March</w:t>
                  </w:r>
                  <w:r w:rsidR="00F72089">
                    <w:rPr>
                      <w:rFonts w:ascii="Times New Roman" w:hAnsi="Times New Roman"/>
                      <w:b/>
                      <w:i/>
                      <w:sz w:val="24"/>
                      <w:szCs w:val="24"/>
                    </w:rPr>
                    <w:t xml:space="preserve"> 23, 2020</w:t>
                  </w:r>
                  <w:bookmarkStart w:id="0" w:name="_GoBack"/>
                  <w:bookmarkEnd w:id="0"/>
                  <w:r w:rsidR="00D673F7">
                    <w:rPr>
                      <w:rFonts w:ascii="Times New Roman" w:hAnsi="Times New Roman"/>
                      <w:b/>
                      <w:i/>
                      <w:sz w:val="24"/>
                      <w:szCs w:val="24"/>
                    </w:rPr>
                    <w:t xml:space="preserve">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w:r>
      <w:r>
        <w:rPr>
          <w:noProof/>
        </w:rPr>
        <w:pict w14:anchorId="5C522EEA">
          <v:shape id="_x0000_s1028" type="#_x0000_t202" style="position:absolute;margin-left:120.6pt;margin-top:287.65pt;width:18pt;height:18pt;z-index:2" filled="f" stroked="f">
            <v:textbox style="mso-next-textbox:#_x0000_s1028">
              <w:txbxContent>
                <w:p w14:paraId="753C4DB8" w14:textId="77777777" w:rsidR="000900A3" w:rsidRPr="000900A3" w:rsidRDefault="000900A3" w:rsidP="000900A3"/>
              </w:txbxContent>
            </v:textbox>
          </v:shape>
        </w:pict>
      </w:r>
      <w:r>
        <w:pict w14:anchorId="57DE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5pt;height:759.75pt">
            <v:imagedata r:id="rId5" o:title="Forest Park Lt Hd-2"/>
          </v:shape>
        </w:pict>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49AA"/>
    <w:rsid w:val="002B7F7C"/>
    <w:rsid w:val="002D7020"/>
    <w:rsid w:val="002D71E7"/>
    <w:rsid w:val="002E6675"/>
    <w:rsid w:val="0036164B"/>
    <w:rsid w:val="00364F7D"/>
    <w:rsid w:val="003757B8"/>
    <w:rsid w:val="003A3E8D"/>
    <w:rsid w:val="003A5948"/>
    <w:rsid w:val="003B26EA"/>
    <w:rsid w:val="003D1939"/>
    <w:rsid w:val="003F57E1"/>
    <w:rsid w:val="00470889"/>
    <w:rsid w:val="004A3D1B"/>
    <w:rsid w:val="004A6315"/>
    <w:rsid w:val="004C160F"/>
    <w:rsid w:val="004D45BB"/>
    <w:rsid w:val="004E38FC"/>
    <w:rsid w:val="004E5A08"/>
    <w:rsid w:val="00517D76"/>
    <w:rsid w:val="00523833"/>
    <w:rsid w:val="0055792F"/>
    <w:rsid w:val="005701EB"/>
    <w:rsid w:val="00597C23"/>
    <w:rsid w:val="005D7DF1"/>
    <w:rsid w:val="005F3B3E"/>
    <w:rsid w:val="00602381"/>
    <w:rsid w:val="006108CE"/>
    <w:rsid w:val="00620DFC"/>
    <w:rsid w:val="00633267"/>
    <w:rsid w:val="00657B4D"/>
    <w:rsid w:val="00661D41"/>
    <w:rsid w:val="00671527"/>
    <w:rsid w:val="00695B51"/>
    <w:rsid w:val="006A7F21"/>
    <w:rsid w:val="006C4C46"/>
    <w:rsid w:val="006D694F"/>
    <w:rsid w:val="00774064"/>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66FB5"/>
    <w:rsid w:val="00B77571"/>
    <w:rsid w:val="00B951DF"/>
    <w:rsid w:val="00BA7B27"/>
    <w:rsid w:val="00BB23C0"/>
    <w:rsid w:val="00BC3842"/>
    <w:rsid w:val="00BC3C5E"/>
    <w:rsid w:val="00C45B35"/>
    <w:rsid w:val="00C770EF"/>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41DDB"/>
    <w:rsid w:val="00E44870"/>
    <w:rsid w:val="00E717DC"/>
    <w:rsid w:val="00E72442"/>
    <w:rsid w:val="00E729D0"/>
    <w:rsid w:val="00EA30D6"/>
    <w:rsid w:val="00EB5A82"/>
    <w:rsid w:val="00EC2FC3"/>
    <w:rsid w:val="00EE7BB9"/>
    <w:rsid w:val="00F03944"/>
    <w:rsid w:val="00F17A9F"/>
    <w:rsid w:val="00F72089"/>
    <w:rsid w:val="00F82A25"/>
    <w:rsid w:val="00F87BD5"/>
    <w:rsid w:val="00F93E28"/>
    <w:rsid w:val="00F97BCB"/>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LtHd.dot</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ben olson</cp:lastModifiedBy>
  <cp:revision>7</cp:revision>
  <cp:lastPrinted>2018-09-24T18:17:00Z</cp:lastPrinted>
  <dcterms:created xsi:type="dcterms:W3CDTF">2020-01-25T19:27:00Z</dcterms:created>
  <dcterms:modified xsi:type="dcterms:W3CDTF">2020-01-25T19:29:00Z</dcterms:modified>
</cp:coreProperties>
</file>