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35679" w14:textId="20021A3B" w:rsidR="00BC3C5E" w:rsidRDefault="001D33C7">
      <w:bookmarkStart w:id="0" w:name="_Hlk22204528"/>
      <w:bookmarkEnd w:id="0"/>
      <w:r>
        <w:rPr>
          <w:noProof/>
        </w:rPr>
        <mc:AlternateContent>
          <mc:Choice Requires="wps">
            <w:drawing>
              <wp:anchor distT="0" distB="0" distL="114300" distR="114300" simplePos="0" relativeHeight="251657215" behindDoc="0" locked="0" layoutInCell="1" allowOverlap="1" wp14:anchorId="3BCA5601" wp14:editId="152D0628">
                <wp:simplePos x="0" y="0"/>
                <wp:positionH relativeFrom="margin">
                  <wp:align>center</wp:align>
                </wp:positionH>
                <wp:positionV relativeFrom="paragraph">
                  <wp:posOffset>1307312</wp:posOffset>
                </wp:positionV>
                <wp:extent cx="6142990" cy="72605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618FAEA5" w:rsidR="00CB0769" w:rsidRPr="006364B7" w:rsidRDefault="004A48F0" w:rsidP="00CB0769">
                            <w:pPr>
                              <w:jc w:val="center"/>
                            </w:pPr>
                            <w:r>
                              <w:t>May 18</w:t>
                            </w:r>
                            <w:r w:rsidR="00D93583">
                              <w:t>, 2020</w:t>
                            </w:r>
                          </w:p>
                          <w:p w14:paraId="16EF548E" w14:textId="602BE055" w:rsidR="00CB0769" w:rsidRDefault="00CB0769" w:rsidP="00CB0769">
                            <w:pPr>
                              <w:jc w:val="center"/>
                            </w:pPr>
                            <w:r w:rsidRPr="006364B7">
                              <w:t>Minutes</w:t>
                            </w:r>
                          </w:p>
                          <w:p w14:paraId="0E4A0868" w14:textId="3AE9D6BD" w:rsidR="004A48F0" w:rsidRPr="006364B7" w:rsidRDefault="004A48F0" w:rsidP="00CB0769">
                            <w:pPr>
                              <w:jc w:val="center"/>
                            </w:pPr>
                            <w:r>
                              <w:t>Zoom Meeting</w:t>
                            </w:r>
                          </w:p>
                          <w:p w14:paraId="768B7A6A" w14:textId="77777777" w:rsidR="00CB0769" w:rsidRPr="006364B7" w:rsidRDefault="00CB0769" w:rsidP="00CB0769"/>
                          <w:p w14:paraId="5FE42280" w14:textId="19DE6B85" w:rsidR="00CB0769" w:rsidRPr="000736C0" w:rsidRDefault="00CB0769" w:rsidP="00CB0769">
                            <w:pPr>
                              <w:rPr>
                                <w:sz w:val="22"/>
                                <w:szCs w:val="22"/>
                              </w:rPr>
                            </w:pPr>
                            <w:r w:rsidRPr="000736C0">
                              <w:rPr>
                                <w:sz w:val="22"/>
                                <w:szCs w:val="22"/>
                              </w:rPr>
                              <w:t>Attendees:</w:t>
                            </w:r>
                            <w:r w:rsidR="00372BD8">
                              <w:rPr>
                                <w:sz w:val="22"/>
                                <w:szCs w:val="22"/>
                              </w:rPr>
                              <w:t xml:space="preserve"> (</w:t>
                            </w:r>
                            <w:r w:rsidR="004A48F0">
                              <w:rPr>
                                <w:sz w:val="22"/>
                                <w:szCs w:val="22"/>
                              </w:rPr>
                              <w:t xml:space="preserve">Attendance was “collected” from </w:t>
                            </w:r>
                            <w:r w:rsidR="00B15D51">
                              <w:rPr>
                                <w:sz w:val="22"/>
                                <w:szCs w:val="22"/>
                              </w:rPr>
                              <w:t>screen names of attending members, may need to be</w:t>
                            </w:r>
                            <w:r w:rsidR="00372BD8">
                              <w:rPr>
                                <w:sz w:val="22"/>
                                <w:szCs w:val="22"/>
                              </w:rPr>
                              <w:t xml:space="preserve"> corrected</w:t>
                            </w:r>
                            <w:r w:rsidR="00403BF3">
                              <w:rPr>
                                <w:sz w:val="22"/>
                                <w:szCs w:val="22"/>
                              </w:rPr>
                              <w:t xml:space="preserve">) </w:t>
                            </w:r>
                          </w:p>
                          <w:p w14:paraId="5128BF63" w14:textId="413EEE32" w:rsidR="00434913" w:rsidRPr="000736C0" w:rsidRDefault="00434913" w:rsidP="00434913">
                            <w:pPr>
                              <w:pStyle w:val="NoSpacing"/>
                            </w:pPr>
                            <w:r w:rsidRPr="000736C0">
                              <w:t>Richard Martinez, Principal</w:t>
                            </w:r>
                            <w:r w:rsidRPr="000736C0">
                              <w:tab/>
                            </w:r>
                            <w:r w:rsidRPr="000736C0">
                              <w:tab/>
                            </w:r>
                            <w:r w:rsidRPr="000736C0">
                              <w:tab/>
                            </w:r>
                            <w:r w:rsidR="00BD5B9E" w:rsidRPr="000736C0">
                              <w:t>Vanessa Olson, PAC Chair/Parent</w:t>
                            </w:r>
                          </w:p>
                          <w:p w14:paraId="2343179A" w14:textId="370DA629" w:rsidR="00434913" w:rsidRDefault="00A93A36" w:rsidP="00434913">
                            <w:pPr>
                              <w:pStyle w:val="NoSpacing"/>
                            </w:pPr>
                            <w:r w:rsidRPr="000736C0">
                              <w:t xml:space="preserve">Julett Denton,  </w:t>
                            </w:r>
                            <w:r>
                              <w:t>PAC Co-Chair/</w:t>
                            </w:r>
                            <w:r w:rsidRPr="000736C0">
                              <w:t>Parent</w:t>
                            </w:r>
                            <w:r w:rsidR="00BD5B9E" w:rsidRPr="00BD5B9E">
                              <w:t xml:space="preserve"> </w:t>
                            </w:r>
                            <w:r w:rsidR="00BD5B9E">
                              <w:t xml:space="preserve">                    </w:t>
                            </w:r>
                            <w:r w:rsidR="00DB67AC">
                              <w:tab/>
                            </w:r>
                            <w:r w:rsidR="00BD5B9E">
                              <w:t>Jacky Moore, Parent</w:t>
                            </w:r>
                          </w:p>
                          <w:p w14:paraId="25124C78" w14:textId="21AC494A" w:rsidR="00BD5B9E" w:rsidRPr="000736C0" w:rsidRDefault="003E765A" w:rsidP="00BD5B9E">
                            <w:pPr>
                              <w:pStyle w:val="NoSpacing"/>
                            </w:pPr>
                            <w:r>
                              <w:t>Matthew Harman</w:t>
                            </w:r>
                            <w:r w:rsidR="00226086">
                              <w:t>, Assistant Principal</w:t>
                            </w:r>
                            <w:r w:rsidR="00BD5B9E">
                              <w:t xml:space="preserve">                    </w:t>
                            </w:r>
                            <w:r w:rsidR="00B71B67">
                              <w:t>Tomieka Brown, Parent</w:t>
                            </w:r>
                          </w:p>
                          <w:p w14:paraId="771BFB50" w14:textId="4E8A9F4A" w:rsidR="00403BF3" w:rsidRDefault="00226086" w:rsidP="00403BF3">
                            <w:pPr>
                              <w:pStyle w:val="NoSpacing"/>
                              <w:ind w:left="720" w:hanging="720"/>
                            </w:pPr>
                            <w:r>
                              <w:t>Jen</w:t>
                            </w:r>
                            <w:r w:rsidR="00884330">
                              <w:t>nifer</w:t>
                            </w:r>
                            <w:r>
                              <w:t xml:space="preserve"> Chapman, Assistant Principal</w:t>
                            </w:r>
                            <w:r w:rsidR="00BD5B9E">
                              <w:tab/>
                            </w:r>
                            <w:r w:rsidR="00BD5B9E">
                              <w:tab/>
                            </w:r>
                            <w:r w:rsidR="00DB67AC">
                              <w:t xml:space="preserve">Brian Parke, Athletics and Activities </w:t>
                            </w:r>
                            <w:r w:rsidR="00BD5B9E">
                              <w:tab/>
                            </w:r>
                            <w:r w:rsidR="00BD5B9E">
                              <w:tab/>
                            </w:r>
                            <w:r w:rsidR="00403BF3">
                              <w:t xml:space="preserve">                     </w:t>
                            </w:r>
                          </w:p>
                          <w:p w14:paraId="7D0F6BDC" w14:textId="59B1706F" w:rsidR="00DF14F3" w:rsidRDefault="00C85FBF" w:rsidP="00403BF3">
                            <w:pPr>
                              <w:pStyle w:val="NoSpacing"/>
                            </w:pPr>
                            <w:r>
                              <w:t xml:space="preserve">James Smith, Assistant Principal </w:t>
                            </w:r>
                            <w:r w:rsidR="00403BF3">
                              <w:tab/>
                            </w:r>
                            <w:r w:rsidR="00403BF3">
                              <w:tab/>
                            </w:r>
                            <w:r w:rsidR="00403BF3">
                              <w:tab/>
                            </w:r>
                          </w:p>
                          <w:p w14:paraId="54B5E677" w14:textId="7DAC9DCD" w:rsidR="00CB0769" w:rsidRDefault="00C85FBF" w:rsidP="00CB0769">
                            <w:r>
                              <w:t>John Geisinger, Assistant Principal</w:t>
                            </w:r>
                          </w:p>
                          <w:p w14:paraId="622EB490" w14:textId="638E1CCA" w:rsidR="001F0F59" w:rsidRPr="006364B7" w:rsidRDefault="00CF218F" w:rsidP="00CB0769">
                            <w:r>
                              <w:t xml:space="preserve">Steve Smith, </w:t>
                            </w:r>
                            <w:r w:rsidR="00B71B67">
                              <w:t>Director of School Counseling</w:t>
                            </w:r>
                          </w:p>
                          <w:p w14:paraId="39219BAB" w14:textId="77777777" w:rsidR="009E5108" w:rsidRDefault="009E5108" w:rsidP="00517710">
                            <w:pPr>
                              <w:pStyle w:val="NoSpacing"/>
                              <w:rPr>
                                <w:b/>
                                <w:bCs/>
                                <w:sz w:val="20"/>
                                <w:szCs w:val="20"/>
                              </w:rPr>
                            </w:pPr>
                          </w:p>
                          <w:p w14:paraId="7A41A196" w14:textId="29774EE6" w:rsidR="009E5108" w:rsidRDefault="009E5108" w:rsidP="00517710">
                            <w:pPr>
                              <w:pStyle w:val="NoSpacing"/>
                              <w:rPr>
                                <w:b/>
                                <w:bCs/>
                                <w:sz w:val="20"/>
                                <w:szCs w:val="20"/>
                              </w:rPr>
                            </w:pPr>
                            <w:r>
                              <w:rPr>
                                <w:b/>
                                <w:bCs/>
                                <w:sz w:val="20"/>
                                <w:szCs w:val="20"/>
                              </w:rPr>
                              <w:t xml:space="preserve">This meeting of the Forest Park PAC took place via Zoom.  </w:t>
                            </w:r>
                          </w:p>
                          <w:p w14:paraId="34DB1C61" w14:textId="595DB04F" w:rsidR="00517710" w:rsidRPr="00DD2ABC" w:rsidRDefault="00517710" w:rsidP="00517710">
                            <w:pPr>
                              <w:pStyle w:val="NoSpacing"/>
                              <w:rPr>
                                <w:b/>
                                <w:bCs/>
                                <w:sz w:val="20"/>
                                <w:szCs w:val="20"/>
                              </w:rPr>
                            </w:pPr>
                            <w:r w:rsidRPr="00DD2ABC">
                              <w:rPr>
                                <w:b/>
                                <w:bCs/>
                                <w:sz w:val="20"/>
                                <w:szCs w:val="20"/>
                              </w:rPr>
                              <w:t>Welcome:</w:t>
                            </w:r>
                          </w:p>
                          <w:p w14:paraId="2A2ADDCE" w14:textId="03162589" w:rsidR="00517710" w:rsidRDefault="00517710" w:rsidP="00DD2ABC">
                            <w:pPr>
                              <w:pStyle w:val="NoSpacing"/>
                              <w:rPr>
                                <w:sz w:val="20"/>
                                <w:szCs w:val="20"/>
                              </w:rPr>
                            </w:pPr>
                            <w:r w:rsidRPr="003E531D">
                              <w:rPr>
                                <w:sz w:val="20"/>
                                <w:szCs w:val="20"/>
                              </w:rPr>
                              <w:t>Mrs. Olson welcomed everyone</w:t>
                            </w:r>
                          </w:p>
                          <w:p w14:paraId="03AAA08F" w14:textId="4D67636F" w:rsidR="00322AF8" w:rsidRPr="003E531D" w:rsidRDefault="00322AF8" w:rsidP="00DD2ABC">
                            <w:pPr>
                              <w:pStyle w:val="NoSpacing"/>
                              <w:rPr>
                                <w:sz w:val="20"/>
                                <w:szCs w:val="20"/>
                              </w:rPr>
                            </w:pPr>
                            <w:r>
                              <w:rPr>
                                <w:sz w:val="20"/>
                                <w:szCs w:val="20"/>
                              </w:rPr>
                              <w:t xml:space="preserve">It was proposed </w:t>
                            </w:r>
                            <w:r w:rsidR="00DD62B6">
                              <w:rPr>
                                <w:sz w:val="20"/>
                                <w:szCs w:val="20"/>
                              </w:rPr>
                              <w:t xml:space="preserve">and accepted </w:t>
                            </w:r>
                            <w:r>
                              <w:rPr>
                                <w:sz w:val="20"/>
                                <w:szCs w:val="20"/>
                              </w:rPr>
                              <w:t xml:space="preserve">that the current </w:t>
                            </w:r>
                            <w:r w:rsidR="004527AD">
                              <w:rPr>
                                <w:sz w:val="20"/>
                                <w:szCs w:val="20"/>
                              </w:rPr>
                              <w:t xml:space="preserve">officers remain in place until next school year when the council will meet again. </w:t>
                            </w:r>
                            <w:r w:rsidR="00DD62B6">
                              <w:rPr>
                                <w:sz w:val="20"/>
                                <w:szCs w:val="20"/>
                              </w:rPr>
                              <w:t xml:space="preserve">At that time we will elect the board for the 2020-2021 school year. </w:t>
                            </w:r>
                          </w:p>
                          <w:p w14:paraId="0DB4607F" w14:textId="77777777" w:rsidR="0002108C" w:rsidRPr="003E531D" w:rsidRDefault="0002108C" w:rsidP="00517710">
                            <w:pPr>
                              <w:rPr>
                                <w:sz w:val="20"/>
                                <w:szCs w:val="20"/>
                              </w:rPr>
                            </w:pPr>
                          </w:p>
                          <w:p w14:paraId="46CB224F" w14:textId="17CC0D9B" w:rsidR="00517710" w:rsidRDefault="00517710" w:rsidP="00517710">
                            <w:pPr>
                              <w:rPr>
                                <w:b/>
                                <w:bCs/>
                                <w:sz w:val="20"/>
                                <w:szCs w:val="20"/>
                              </w:rPr>
                            </w:pPr>
                            <w:r w:rsidRPr="003E531D">
                              <w:rPr>
                                <w:b/>
                                <w:bCs/>
                                <w:sz w:val="20"/>
                                <w:szCs w:val="20"/>
                              </w:rPr>
                              <w:t>Update on SACI</w:t>
                            </w:r>
                          </w:p>
                          <w:p w14:paraId="16B8B915" w14:textId="0C1B0186" w:rsidR="00C953C4" w:rsidRPr="00662B15" w:rsidRDefault="00050E39" w:rsidP="00952A69">
                            <w:pPr>
                              <w:pStyle w:val="ListParagraph"/>
                              <w:numPr>
                                <w:ilvl w:val="0"/>
                                <w:numId w:val="15"/>
                              </w:numPr>
                              <w:spacing w:after="160" w:line="259" w:lineRule="auto"/>
                              <w:contextualSpacing/>
                              <w:rPr>
                                <w:sz w:val="18"/>
                                <w:szCs w:val="18"/>
                              </w:rPr>
                            </w:pPr>
                            <w:r>
                              <w:rPr>
                                <w:sz w:val="18"/>
                                <w:szCs w:val="18"/>
                              </w:rPr>
                              <w:t xml:space="preserve">The end of the year report for SACI was developed </w:t>
                            </w:r>
                            <w:r w:rsidR="0090548E">
                              <w:rPr>
                                <w:sz w:val="18"/>
                                <w:szCs w:val="18"/>
                              </w:rPr>
                              <w:t xml:space="preserve">remotely during the month of March.  Members were asked to </w:t>
                            </w:r>
                            <w:r w:rsidR="00D13B55">
                              <w:rPr>
                                <w:sz w:val="18"/>
                                <w:szCs w:val="18"/>
                              </w:rPr>
                              <w:t xml:space="preserve">provide feedback in relation to the topics covered this year in SACI.  </w:t>
                            </w:r>
                            <w:r w:rsidR="00750596">
                              <w:rPr>
                                <w:sz w:val="18"/>
                                <w:szCs w:val="18"/>
                              </w:rPr>
                              <w:t xml:space="preserve">Topics </w:t>
                            </w:r>
                            <w:r w:rsidR="00D13B55">
                              <w:rPr>
                                <w:sz w:val="18"/>
                                <w:szCs w:val="18"/>
                              </w:rPr>
                              <w:t xml:space="preserve"> includ</w:t>
                            </w:r>
                            <w:r w:rsidR="00750596">
                              <w:rPr>
                                <w:sz w:val="18"/>
                                <w:szCs w:val="18"/>
                              </w:rPr>
                              <w:t>ed</w:t>
                            </w:r>
                            <w:r w:rsidR="00D13B55">
                              <w:rPr>
                                <w:sz w:val="18"/>
                                <w:szCs w:val="18"/>
                              </w:rPr>
                              <w:t xml:space="preserve"> </w:t>
                            </w:r>
                            <w:r w:rsidR="0056349A">
                              <w:rPr>
                                <w:sz w:val="18"/>
                                <w:szCs w:val="18"/>
                              </w:rPr>
                              <w:t>g</w:t>
                            </w:r>
                            <w:r w:rsidR="008A1048">
                              <w:rPr>
                                <w:sz w:val="18"/>
                                <w:szCs w:val="18"/>
                              </w:rPr>
                              <w:t xml:space="preserve">rading, </w:t>
                            </w:r>
                            <w:r w:rsidR="00322AF8">
                              <w:rPr>
                                <w:sz w:val="18"/>
                                <w:szCs w:val="18"/>
                              </w:rPr>
                              <w:t>curriculum</w:t>
                            </w:r>
                            <w:r w:rsidR="008A1048">
                              <w:rPr>
                                <w:sz w:val="18"/>
                                <w:szCs w:val="18"/>
                              </w:rPr>
                              <w:t xml:space="preserve"> changes,</w:t>
                            </w:r>
                            <w:r w:rsidR="0056349A">
                              <w:rPr>
                                <w:sz w:val="18"/>
                                <w:szCs w:val="18"/>
                              </w:rPr>
                              <w:t xml:space="preserve"> </w:t>
                            </w:r>
                            <w:r w:rsidR="008A1048">
                              <w:rPr>
                                <w:sz w:val="18"/>
                                <w:szCs w:val="18"/>
                              </w:rPr>
                              <w:t xml:space="preserve"> movement and recess, </w:t>
                            </w:r>
                            <w:r w:rsidR="0016334C">
                              <w:rPr>
                                <w:sz w:val="18"/>
                                <w:szCs w:val="18"/>
                              </w:rPr>
                              <w:t>the strategic plan, and mental health</w:t>
                            </w:r>
                            <w:r w:rsidR="00750596">
                              <w:rPr>
                                <w:sz w:val="18"/>
                                <w:szCs w:val="18"/>
                              </w:rPr>
                              <w:t xml:space="preserve">.  Across all topics, the main concern was the distribution of the information presented to the </w:t>
                            </w:r>
                            <w:r w:rsidR="00322AF8">
                              <w:rPr>
                                <w:sz w:val="18"/>
                                <w:szCs w:val="18"/>
                              </w:rPr>
                              <w:t xml:space="preserve">public.  A list of possible topics for next year was also identified and next years council will determine which of the identified topics will be addressed that year. </w:t>
                            </w:r>
                          </w:p>
                          <w:p w14:paraId="7CD9AC8A" w14:textId="33A2CFF5" w:rsidR="00C953C4" w:rsidRDefault="00C953C4" w:rsidP="00662B15">
                            <w:pPr>
                              <w:rPr>
                                <w:b/>
                                <w:bCs/>
                                <w:sz w:val="20"/>
                                <w:szCs w:val="20"/>
                              </w:rPr>
                            </w:pPr>
                            <w:r w:rsidRPr="00662B15">
                              <w:rPr>
                                <w:b/>
                                <w:bCs/>
                                <w:sz w:val="20"/>
                                <w:szCs w:val="20"/>
                              </w:rPr>
                              <w:t>Principal Martinez’ Report</w:t>
                            </w:r>
                          </w:p>
                          <w:p w14:paraId="1079CE5F" w14:textId="67C7C222" w:rsidR="00B44B8D" w:rsidRDefault="009A7248" w:rsidP="00374E7F">
                            <w:pPr>
                              <w:pStyle w:val="ListParagraph"/>
                              <w:numPr>
                                <w:ilvl w:val="0"/>
                                <w:numId w:val="15"/>
                              </w:numPr>
                              <w:rPr>
                                <w:sz w:val="20"/>
                                <w:szCs w:val="20"/>
                              </w:rPr>
                            </w:pPr>
                            <w:r w:rsidRPr="009A7248">
                              <w:rPr>
                                <w:sz w:val="20"/>
                                <w:szCs w:val="20"/>
                              </w:rPr>
                              <w:t xml:space="preserve">PWCS </w:t>
                            </w:r>
                            <w:r>
                              <w:rPr>
                                <w:sz w:val="20"/>
                                <w:szCs w:val="20"/>
                              </w:rPr>
                              <w:t xml:space="preserve">sped up the process of bringing technology to a 1 to 1 status.  Forest Park contributed </w:t>
                            </w:r>
                            <w:r w:rsidR="006B65E4">
                              <w:rPr>
                                <w:sz w:val="20"/>
                                <w:szCs w:val="20"/>
                              </w:rPr>
                              <w:t>$400,000.  The First batch of computers from this effort is coming in Friday (May</w:t>
                            </w:r>
                            <w:r w:rsidR="005D600F">
                              <w:rPr>
                                <w:sz w:val="20"/>
                                <w:szCs w:val="20"/>
                              </w:rPr>
                              <w:t xml:space="preserve"> 22).  Once set up, they will be distributed first to the rising Juniors and Seniors.  The second batch is expected in October.  </w:t>
                            </w:r>
                            <w:r w:rsidR="007A1094">
                              <w:rPr>
                                <w:sz w:val="20"/>
                                <w:szCs w:val="20"/>
                              </w:rPr>
                              <w:t xml:space="preserve"> </w:t>
                            </w:r>
                          </w:p>
                          <w:p w14:paraId="756F88CF" w14:textId="2B572B98" w:rsidR="007A1094" w:rsidRDefault="007A1094" w:rsidP="00374E7F">
                            <w:pPr>
                              <w:pStyle w:val="ListParagraph"/>
                              <w:numPr>
                                <w:ilvl w:val="0"/>
                                <w:numId w:val="15"/>
                              </w:numPr>
                              <w:rPr>
                                <w:sz w:val="20"/>
                                <w:szCs w:val="20"/>
                              </w:rPr>
                            </w:pPr>
                            <w:r>
                              <w:rPr>
                                <w:sz w:val="20"/>
                                <w:szCs w:val="20"/>
                              </w:rPr>
                              <w:t xml:space="preserve">During the quarantine period we had 40 staff members with issues with technology and we had to purchase additional devices.  </w:t>
                            </w:r>
                          </w:p>
                          <w:p w14:paraId="4A303AAA" w14:textId="243D837E" w:rsidR="007A1094" w:rsidRDefault="007A1094" w:rsidP="00374E7F">
                            <w:pPr>
                              <w:pStyle w:val="ListParagraph"/>
                              <w:numPr>
                                <w:ilvl w:val="0"/>
                                <w:numId w:val="15"/>
                              </w:numPr>
                              <w:rPr>
                                <w:sz w:val="20"/>
                                <w:szCs w:val="20"/>
                              </w:rPr>
                            </w:pPr>
                            <w:r>
                              <w:rPr>
                                <w:sz w:val="20"/>
                                <w:szCs w:val="20"/>
                              </w:rPr>
                              <w:t xml:space="preserve">Connectivity continues to be an issue.  </w:t>
                            </w:r>
                          </w:p>
                          <w:p w14:paraId="66EA4A12" w14:textId="7BDF519B" w:rsidR="00F35EFC" w:rsidRDefault="00F35EFC" w:rsidP="00374E7F">
                            <w:pPr>
                              <w:pStyle w:val="ListParagraph"/>
                              <w:numPr>
                                <w:ilvl w:val="0"/>
                                <w:numId w:val="15"/>
                              </w:numPr>
                              <w:rPr>
                                <w:sz w:val="20"/>
                                <w:szCs w:val="20"/>
                              </w:rPr>
                            </w:pPr>
                            <w:r>
                              <w:rPr>
                                <w:sz w:val="20"/>
                                <w:szCs w:val="20"/>
                              </w:rPr>
                              <w:t xml:space="preserve">Turf field update- the contract had to go back out to bid.  The original bids had a </w:t>
                            </w:r>
                            <w:r w:rsidR="00BF2642">
                              <w:rPr>
                                <w:sz w:val="20"/>
                                <w:szCs w:val="20"/>
                              </w:rPr>
                              <w:t xml:space="preserve">discrepancy in </w:t>
                            </w:r>
                            <w:r w:rsidR="00432E58">
                              <w:rPr>
                                <w:sz w:val="20"/>
                                <w:szCs w:val="20"/>
                              </w:rPr>
                              <w:t xml:space="preserve">the scope of the work between the proposals.  When the bids come back in, we will see what happens next.  Hopefully the contract will be awarded </w:t>
                            </w:r>
                            <w:r w:rsidR="00F84EB5">
                              <w:rPr>
                                <w:sz w:val="20"/>
                                <w:szCs w:val="20"/>
                              </w:rPr>
                              <w:t>at the June School Board meeting and ground breaking will occur at the end of June.</w:t>
                            </w:r>
                            <w:r w:rsidR="00794671">
                              <w:rPr>
                                <w:sz w:val="20"/>
                                <w:szCs w:val="20"/>
                              </w:rPr>
                              <w:t xml:space="preserve">  All Fall sports are scheduled to be away games until Oct. 1</w:t>
                            </w:r>
                            <w:r w:rsidR="00794671">
                              <w:rPr>
                                <w:sz w:val="20"/>
                                <w:szCs w:val="20"/>
                                <w:vertAlign w:val="superscript"/>
                              </w:rPr>
                              <w:t xml:space="preserve">st. </w:t>
                            </w:r>
                          </w:p>
                          <w:p w14:paraId="414A9E25" w14:textId="0634D8B7" w:rsidR="00794671" w:rsidRDefault="00AD2ACD" w:rsidP="00374E7F">
                            <w:pPr>
                              <w:pStyle w:val="ListParagraph"/>
                              <w:numPr>
                                <w:ilvl w:val="0"/>
                                <w:numId w:val="15"/>
                              </w:numPr>
                              <w:rPr>
                                <w:sz w:val="20"/>
                                <w:szCs w:val="20"/>
                              </w:rPr>
                            </w:pPr>
                            <w:r>
                              <w:rPr>
                                <w:sz w:val="20"/>
                                <w:szCs w:val="20"/>
                              </w:rPr>
                              <w:t xml:space="preserve">We are working on organizing the distribution of </w:t>
                            </w:r>
                          </w:p>
                          <w:p w14:paraId="346AA2D2" w14:textId="758A802D" w:rsidR="00AD2ACD" w:rsidRDefault="00AD2ACD" w:rsidP="00AD2ACD">
                            <w:pPr>
                              <w:pStyle w:val="ListParagraph"/>
                              <w:numPr>
                                <w:ilvl w:val="1"/>
                                <w:numId w:val="15"/>
                              </w:numPr>
                              <w:rPr>
                                <w:sz w:val="20"/>
                                <w:szCs w:val="20"/>
                              </w:rPr>
                            </w:pPr>
                            <w:r>
                              <w:rPr>
                                <w:sz w:val="20"/>
                                <w:szCs w:val="20"/>
                              </w:rPr>
                              <w:t>Caps and Gowns to seniors</w:t>
                            </w:r>
                          </w:p>
                          <w:p w14:paraId="5D6440DF" w14:textId="4DB3F856" w:rsidR="00AD2ACD" w:rsidRDefault="00AD2ACD" w:rsidP="00AD2ACD">
                            <w:pPr>
                              <w:pStyle w:val="ListParagraph"/>
                              <w:numPr>
                                <w:ilvl w:val="1"/>
                                <w:numId w:val="15"/>
                              </w:numPr>
                              <w:rPr>
                                <w:sz w:val="20"/>
                                <w:szCs w:val="20"/>
                              </w:rPr>
                            </w:pPr>
                            <w:r>
                              <w:rPr>
                                <w:sz w:val="20"/>
                                <w:szCs w:val="20"/>
                              </w:rPr>
                              <w:t>Technology</w:t>
                            </w:r>
                          </w:p>
                          <w:p w14:paraId="5DDEC5EC" w14:textId="5EE4FFEE" w:rsidR="00AD2ACD" w:rsidRPr="009A7248" w:rsidRDefault="005A3843" w:rsidP="00AD2ACD">
                            <w:pPr>
                              <w:pStyle w:val="ListParagraph"/>
                              <w:numPr>
                                <w:ilvl w:val="1"/>
                                <w:numId w:val="15"/>
                              </w:numPr>
                              <w:rPr>
                                <w:sz w:val="20"/>
                                <w:szCs w:val="20"/>
                              </w:rPr>
                            </w:pPr>
                            <w:r>
                              <w:rPr>
                                <w:sz w:val="20"/>
                                <w:szCs w:val="20"/>
                              </w:rPr>
                              <w:t xml:space="preserve">Need the community to update contact information to facilitate communication. </w:t>
                            </w: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0;margin-top:102.95pt;width:483.7pt;height:571.7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" filled="f" stroked="f">
                <v:textbo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618FAEA5" w:rsidR="00CB0769" w:rsidRPr="006364B7" w:rsidRDefault="004A48F0" w:rsidP="00CB0769">
                      <w:pPr>
                        <w:jc w:val="center"/>
                      </w:pPr>
                      <w:r>
                        <w:t>May 18</w:t>
                      </w:r>
                      <w:r w:rsidR="00D93583">
                        <w:t>, 2020</w:t>
                      </w:r>
                    </w:p>
                    <w:p w14:paraId="16EF548E" w14:textId="602BE055" w:rsidR="00CB0769" w:rsidRDefault="00CB0769" w:rsidP="00CB0769">
                      <w:pPr>
                        <w:jc w:val="center"/>
                      </w:pPr>
                      <w:r w:rsidRPr="006364B7">
                        <w:t>Minutes</w:t>
                      </w:r>
                    </w:p>
                    <w:p w14:paraId="0E4A0868" w14:textId="3AE9D6BD" w:rsidR="004A48F0" w:rsidRPr="006364B7" w:rsidRDefault="004A48F0" w:rsidP="00CB0769">
                      <w:pPr>
                        <w:jc w:val="center"/>
                      </w:pPr>
                      <w:r>
                        <w:t>Zoom Meeting</w:t>
                      </w:r>
                    </w:p>
                    <w:p w14:paraId="768B7A6A" w14:textId="77777777" w:rsidR="00CB0769" w:rsidRPr="006364B7" w:rsidRDefault="00CB0769" w:rsidP="00CB0769"/>
                    <w:p w14:paraId="5FE42280" w14:textId="19DE6B85" w:rsidR="00CB0769" w:rsidRPr="000736C0" w:rsidRDefault="00CB0769" w:rsidP="00CB0769">
                      <w:pPr>
                        <w:rPr>
                          <w:sz w:val="22"/>
                          <w:szCs w:val="22"/>
                        </w:rPr>
                      </w:pPr>
                      <w:r w:rsidRPr="000736C0">
                        <w:rPr>
                          <w:sz w:val="22"/>
                          <w:szCs w:val="22"/>
                        </w:rPr>
                        <w:t>Attendees:</w:t>
                      </w:r>
                      <w:r w:rsidR="00372BD8">
                        <w:rPr>
                          <w:sz w:val="22"/>
                          <w:szCs w:val="22"/>
                        </w:rPr>
                        <w:t xml:space="preserve"> (</w:t>
                      </w:r>
                      <w:r w:rsidR="004A48F0">
                        <w:rPr>
                          <w:sz w:val="22"/>
                          <w:szCs w:val="22"/>
                        </w:rPr>
                        <w:t xml:space="preserve">Attendance was “collected” from </w:t>
                      </w:r>
                      <w:r w:rsidR="00B15D51">
                        <w:rPr>
                          <w:sz w:val="22"/>
                          <w:szCs w:val="22"/>
                        </w:rPr>
                        <w:t>screen names of attending members, may need to be</w:t>
                      </w:r>
                      <w:r w:rsidR="00372BD8">
                        <w:rPr>
                          <w:sz w:val="22"/>
                          <w:szCs w:val="22"/>
                        </w:rPr>
                        <w:t xml:space="preserve"> corrected</w:t>
                      </w:r>
                      <w:r w:rsidR="00403BF3">
                        <w:rPr>
                          <w:sz w:val="22"/>
                          <w:szCs w:val="22"/>
                        </w:rPr>
                        <w:t xml:space="preserve">) </w:t>
                      </w:r>
                    </w:p>
                    <w:p w14:paraId="5128BF63" w14:textId="413EEE32" w:rsidR="00434913" w:rsidRPr="000736C0" w:rsidRDefault="00434913" w:rsidP="00434913">
                      <w:pPr>
                        <w:pStyle w:val="NoSpacing"/>
                      </w:pPr>
                      <w:r w:rsidRPr="000736C0">
                        <w:t>Richard Martinez, Principal</w:t>
                      </w:r>
                      <w:r w:rsidRPr="000736C0">
                        <w:tab/>
                      </w:r>
                      <w:r w:rsidRPr="000736C0">
                        <w:tab/>
                      </w:r>
                      <w:r w:rsidRPr="000736C0">
                        <w:tab/>
                      </w:r>
                      <w:r w:rsidR="00BD5B9E" w:rsidRPr="000736C0">
                        <w:t>Vanessa Olson, PAC Chair/Parent</w:t>
                      </w:r>
                    </w:p>
                    <w:p w14:paraId="2343179A" w14:textId="370DA629" w:rsidR="00434913" w:rsidRDefault="00A93A36" w:rsidP="00434913">
                      <w:pPr>
                        <w:pStyle w:val="NoSpacing"/>
                      </w:pPr>
                      <w:r w:rsidRPr="000736C0">
                        <w:t xml:space="preserve">Julett Denton,  </w:t>
                      </w:r>
                      <w:r>
                        <w:t>PAC Co-Chair/</w:t>
                      </w:r>
                      <w:r w:rsidRPr="000736C0">
                        <w:t>Parent</w:t>
                      </w:r>
                      <w:r w:rsidR="00BD5B9E" w:rsidRPr="00BD5B9E">
                        <w:t xml:space="preserve"> </w:t>
                      </w:r>
                      <w:r w:rsidR="00BD5B9E">
                        <w:t xml:space="preserve">                    </w:t>
                      </w:r>
                      <w:r w:rsidR="00DB67AC">
                        <w:tab/>
                      </w:r>
                      <w:r w:rsidR="00BD5B9E">
                        <w:t>Jacky Moore, Parent</w:t>
                      </w:r>
                    </w:p>
                    <w:p w14:paraId="25124C78" w14:textId="21AC494A" w:rsidR="00BD5B9E" w:rsidRPr="000736C0" w:rsidRDefault="003E765A" w:rsidP="00BD5B9E">
                      <w:pPr>
                        <w:pStyle w:val="NoSpacing"/>
                      </w:pPr>
                      <w:r>
                        <w:t>Matthew Harman</w:t>
                      </w:r>
                      <w:r w:rsidR="00226086">
                        <w:t>, Assistant Principal</w:t>
                      </w:r>
                      <w:r w:rsidR="00BD5B9E">
                        <w:t xml:space="preserve">                    </w:t>
                      </w:r>
                      <w:r w:rsidR="00B71B67">
                        <w:t>Tomieka Brown, Parent</w:t>
                      </w:r>
                    </w:p>
                    <w:p w14:paraId="771BFB50" w14:textId="4E8A9F4A" w:rsidR="00403BF3" w:rsidRDefault="00226086" w:rsidP="00403BF3">
                      <w:pPr>
                        <w:pStyle w:val="NoSpacing"/>
                        <w:ind w:left="720" w:hanging="720"/>
                      </w:pPr>
                      <w:r>
                        <w:t>Jen</w:t>
                      </w:r>
                      <w:r w:rsidR="00884330">
                        <w:t>nifer</w:t>
                      </w:r>
                      <w:r>
                        <w:t xml:space="preserve"> Chapman, Assistant Principal</w:t>
                      </w:r>
                      <w:r w:rsidR="00BD5B9E">
                        <w:tab/>
                      </w:r>
                      <w:r w:rsidR="00BD5B9E">
                        <w:tab/>
                      </w:r>
                      <w:r w:rsidR="00DB67AC">
                        <w:t xml:space="preserve">Brian Parke, Athletics and Activities </w:t>
                      </w:r>
                      <w:r w:rsidR="00BD5B9E">
                        <w:tab/>
                      </w:r>
                      <w:r w:rsidR="00BD5B9E">
                        <w:tab/>
                      </w:r>
                      <w:r w:rsidR="00403BF3">
                        <w:t xml:space="preserve">                     </w:t>
                      </w:r>
                    </w:p>
                    <w:p w14:paraId="7D0F6BDC" w14:textId="59B1706F" w:rsidR="00DF14F3" w:rsidRDefault="00C85FBF" w:rsidP="00403BF3">
                      <w:pPr>
                        <w:pStyle w:val="NoSpacing"/>
                      </w:pPr>
                      <w:r>
                        <w:t xml:space="preserve">James Smith, Assistant Principal </w:t>
                      </w:r>
                      <w:r w:rsidR="00403BF3">
                        <w:tab/>
                      </w:r>
                      <w:r w:rsidR="00403BF3">
                        <w:tab/>
                      </w:r>
                      <w:r w:rsidR="00403BF3">
                        <w:tab/>
                      </w:r>
                    </w:p>
                    <w:p w14:paraId="54B5E677" w14:textId="7DAC9DCD" w:rsidR="00CB0769" w:rsidRDefault="00C85FBF" w:rsidP="00CB0769">
                      <w:r>
                        <w:t>John Geisinger, Assistant Principal</w:t>
                      </w:r>
                    </w:p>
                    <w:p w14:paraId="622EB490" w14:textId="638E1CCA" w:rsidR="001F0F59" w:rsidRPr="006364B7" w:rsidRDefault="00CF218F" w:rsidP="00CB0769">
                      <w:r>
                        <w:t xml:space="preserve">Steve Smith, </w:t>
                      </w:r>
                      <w:r w:rsidR="00B71B67">
                        <w:t>Director of School Counseling</w:t>
                      </w:r>
                    </w:p>
                    <w:p w14:paraId="39219BAB" w14:textId="77777777" w:rsidR="009E5108" w:rsidRDefault="009E5108" w:rsidP="00517710">
                      <w:pPr>
                        <w:pStyle w:val="NoSpacing"/>
                        <w:rPr>
                          <w:b/>
                          <w:bCs/>
                          <w:sz w:val="20"/>
                          <w:szCs w:val="20"/>
                        </w:rPr>
                      </w:pPr>
                    </w:p>
                    <w:p w14:paraId="7A41A196" w14:textId="29774EE6" w:rsidR="009E5108" w:rsidRDefault="009E5108" w:rsidP="00517710">
                      <w:pPr>
                        <w:pStyle w:val="NoSpacing"/>
                        <w:rPr>
                          <w:b/>
                          <w:bCs/>
                          <w:sz w:val="20"/>
                          <w:szCs w:val="20"/>
                        </w:rPr>
                      </w:pPr>
                      <w:r>
                        <w:rPr>
                          <w:b/>
                          <w:bCs/>
                          <w:sz w:val="20"/>
                          <w:szCs w:val="20"/>
                        </w:rPr>
                        <w:t xml:space="preserve">This meeting of the Forest Park PAC took place via Zoom.  </w:t>
                      </w:r>
                    </w:p>
                    <w:p w14:paraId="34DB1C61" w14:textId="595DB04F" w:rsidR="00517710" w:rsidRPr="00DD2ABC" w:rsidRDefault="00517710" w:rsidP="00517710">
                      <w:pPr>
                        <w:pStyle w:val="NoSpacing"/>
                        <w:rPr>
                          <w:b/>
                          <w:bCs/>
                          <w:sz w:val="20"/>
                          <w:szCs w:val="20"/>
                        </w:rPr>
                      </w:pPr>
                      <w:r w:rsidRPr="00DD2ABC">
                        <w:rPr>
                          <w:b/>
                          <w:bCs/>
                          <w:sz w:val="20"/>
                          <w:szCs w:val="20"/>
                        </w:rPr>
                        <w:t>Welcome:</w:t>
                      </w:r>
                    </w:p>
                    <w:p w14:paraId="2A2ADDCE" w14:textId="03162589" w:rsidR="00517710" w:rsidRDefault="00517710" w:rsidP="00DD2ABC">
                      <w:pPr>
                        <w:pStyle w:val="NoSpacing"/>
                        <w:rPr>
                          <w:sz w:val="20"/>
                          <w:szCs w:val="20"/>
                        </w:rPr>
                      </w:pPr>
                      <w:r w:rsidRPr="003E531D">
                        <w:rPr>
                          <w:sz w:val="20"/>
                          <w:szCs w:val="20"/>
                        </w:rPr>
                        <w:t>Mrs. Olson welcomed everyone</w:t>
                      </w:r>
                    </w:p>
                    <w:p w14:paraId="03AAA08F" w14:textId="4D67636F" w:rsidR="00322AF8" w:rsidRPr="003E531D" w:rsidRDefault="00322AF8" w:rsidP="00DD2ABC">
                      <w:pPr>
                        <w:pStyle w:val="NoSpacing"/>
                        <w:rPr>
                          <w:sz w:val="20"/>
                          <w:szCs w:val="20"/>
                        </w:rPr>
                      </w:pPr>
                      <w:r>
                        <w:rPr>
                          <w:sz w:val="20"/>
                          <w:szCs w:val="20"/>
                        </w:rPr>
                        <w:t xml:space="preserve">It was proposed </w:t>
                      </w:r>
                      <w:r w:rsidR="00DD62B6">
                        <w:rPr>
                          <w:sz w:val="20"/>
                          <w:szCs w:val="20"/>
                        </w:rPr>
                        <w:t xml:space="preserve">and accepted </w:t>
                      </w:r>
                      <w:r>
                        <w:rPr>
                          <w:sz w:val="20"/>
                          <w:szCs w:val="20"/>
                        </w:rPr>
                        <w:t xml:space="preserve">that the current </w:t>
                      </w:r>
                      <w:r w:rsidR="004527AD">
                        <w:rPr>
                          <w:sz w:val="20"/>
                          <w:szCs w:val="20"/>
                        </w:rPr>
                        <w:t xml:space="preserve">officers remain in place until next school year when the council will meet again. </w:t>
                      </w:r>
                      <w:r w:rsidR="00DD62B6">
                        <w:rPr>
                          <w:sz w:val="20"/>
                          <w:szCs w:val="20"/>
                        </w:rPr>
                        <w:t xml:space="preserve">At that time we will elect the board for the 2020-2021 school year. </w:t>
                      </w:r>
                    </w:p>
                    <w:p w14:paraId="0DB4607F" w14:textId="77777777" w:rsidR="0002108C" w:rsidRPr="003E531D" w:rsidRDefault="0002108C" w:rsidP="00517710">
                      <w:pPr>
                        <w:rPr>
                          <w:sz w:val="20"/>
                          <w:szCs w:val="20"/>
                        </w:rPr>
                      </w:pPr>
                    </w:p>
                    <w:p w14:paraId="46CB224F" w14:textId="17CC0D9B" w:rsidR="00517710" w:rsidRDefault="00517710" w:rsidP="00517710">
                      <w:pPr>
                        <w:rPr>
                          <w:b/>
                          <w:bCs/>
                          <w:sz w:val="20"/>
                          <w:szCs w:val="20"/>
                        </w:rPr>
                      </w:pPr>
                      <w:r w:rsidRPr="003E531D">
                        <w:rPr>
                          <w:b/>
                          <w:bCs/>
                          <w:sz w:val="20"/>
                          <w:szCs w:val="20"/>
                        </w:rPr>
                        <w:t>Update on SACI</w:t>
                      </w:r>
                    </w:p>
                    <w:p w14:paraId="16B8B915" w14:textId="0C1B0186" w:rsidR="00C953C4" w:rsidRPr="00662B15" w:rsidRDefault="00050E39" w:rsidP="00952A69">
                      <w:pPr>
                        <w:pStyle w:val="ListParagraph"/>
                        <w:numPr>
                          <w:ilvl w:val="0"/>
                          <w:numId w:val="15"/>
                        </w:numPr>
                        <w:spacing w:after="160" w:line="259" w:lineRule="auto"/>
                        <w:contextualSpacing/>
                        <w:rPr>
                          <w:sz w:val="18"/>
                          <w:szCs w:val="18"/>
                        </w:rPr>
                      </w:pPr>
                      <w:r>
                        <w:rPr>
                          <w:sz w:val="18"/>
                          <w:szCs w:val="18"/>
                        </w:rPr>
                        <w:t xml:space="preserve">The end of the year report for SACI was developed </w:t>
                      </w:r>
                      <w:r w:rsidR="0090548E">
                        <w:rPr>
                          <w:sz w:val="18"/>
                          <w:szCs w:val="18"/>
                        </w:rPr>
                        <w:t xml:space="preserve">remotely during the month of March.  Members were asked to </w:t>
                      </w:r>
                      <w:r w:rsidR="00D13B55">
                        <w:rPr>
                          <w:sz w:val="18"/>
                          <w:szCs w:val="18"/>
                        </w:rPr>
                        <w:t xml:space="preserve">provide feedback in relation to the topics covered this year in SACI.  </w:t>
                      </w:r>
                      <w:r w:rsidR="00750596">
                        <w:rPr>
                          <w:sz w:val="18"/>
                          <w:szCs w:val="18"/>
                        </w:rPr>
                        <w:t xml:space="preserve">Topics </w:t>
                      </w:r>
                      <w:r w:rsidR="00D13B55">
                        <w:rPr>
                          <w:sz w:val="18"/>
                          <w:szCs w:val="18"/>
                        </w:rPr>
                        <w:t xml:space="preserve"> includ</w:t>
                      </w:r>
                      <w:r w:rsidR="00750596">
                        <w:rPr>
                          <w:sz w:val="18"/>
                          <w:szCs w:val="18"/>
                        </w:rPr>
                        <w:t>ed</w:t>
                      </w:r>
                      <w:r w:rsidR="00D13B55">
                        <w:rPr>
                          <w:sz w:val="18"/>
                          <w:szCs w:val="18"/>
                        </w:rPr>
                        <w:t xml:space="preserve"> </w:t>
                      </w:r>
                      <w:r w:rsidR="0056349A">
                        <w:rPr>
                          <w:sz w:val="18"/>
                          <w:szCs w:val="18"/>
                        </w:rPr>
                        <w:t>g</w:t>
                      </w:r>
                      <w:r w:rsidR="008A1048">
                        <w:rPr>
                          <w:sz w:val="18"/>
                          <w:szCs w:val="18"/>
                        </w:rPr>
                        <w:t xml:space="preserve">rading, </w:t>
                      </w:r>
                      <w:r w:rsidR="00322AF8">
                        <w:rPr>
                          <w:sz w:val="18"/>
                          <w:szCs w:val="18"/>
                        </w:rPr>
                        <w:t>curriculum</w:t>
                      </w:r>
                      <w:r w:rsidR="008A1048">
                        <w:rPr>
                          <w:sz w:val="18"/>
                          <w:szCs w:val="18"/>
                        </w:rPr>
                        <w:t xml:space="preserve"> changes,</w:t>
                      </w:r>
                      <w:r w:rsidR="0056349A">
                        <w:rPr>
                          <w:sz w:val="18"/>
                          <w:szCs w:val="18"/>
                        </w:rPr>
                        <w:t xml:space="preserve"> </w:t>
                      </w:r>
                      <w:r w:rsidR="008A1048">
                        <w:rPr>
                          <w:sz w:val="18"/>
                          <w:szCs w:val="18"/>
                        </w:rPr>
                        <w:t xml:space="preserve"> movement and recess, </w:t>
                      </w:r>
                      <w:r w:rsidR="0016334C">
                        <w:rPr>
                          <w:sz w:val="18"/>
                          <w:szCs w:val="18"/>
                        </w:rPr>
                        <w:t>the strategic plan, and mental health</w:t>
                      </w:r>
                      <w:r w:rsidR="00750596">
                        <w:rPr>
                          <w:sz w:val="18"/>
                          <w:szCs w:val="18"/>
                        </w:rPr>
                        <w:t xml:space="preserve">.  Across all topics, the main concern was the distribution of the information presented to the </w:t>
                      </w:r>
                      <w:r w:rsidR="00322AF8">
                        <w:rPr>
                          <w:sz w:val="18"/>
                          <w:szCs w:val="18"/>
                        </w:rPr>
                        <w:t xml:space="preserve">public.  A list of possible topics for next year was also identified and next years council will determine which of the identified topics will be addressed that year. </w:t>
                      </w:r>
                    </w:p>
                    <w:p w14:paraId="7CD9AC8A" w14:textId="33A2CFF5" w:rsidR="00C953C4" w:rsidRDefault="00C953C4" w:rsidP="00662B15">
                      <w:pPr>
                        <w:rPr>
                          <w:b/>
                          <w:bCs/>
                          <w:sz w:val="20"/>
                          <w:szCs w:val="20"/>
                        </w:rPr>
                      </w:pPr>
                      <w:r w:rsidRPr="00662B15">
                        <w:rPr>
                          <w:b/>
                          <w:bCs/>
                          <w:sz w:val="20"/>
                          <w:szCs w:val="20"/>
                        </w:rPr>
                        <w:t>Principal Martinez’ Report</w:t>
                      </w:r>
                    </w:p>
                    <w:p w14:paraId="1079CE5F" w14:textId="67C7C222" w:rsidR="00B44B8D" w:rsidRDefault="009A7248" w:rsidP="00374E7F">
                      <w:pPr>
                        <w:pStyle w:val="ListParagraph"/>
                        <w:numPr>
                          <w:ilvl w:val="0"/>
                          <w:numId w:val="15"/>
                        </w:numPr>
                        <w:rPr>
                          <w:sz w:val="20"/>
                          <w:szCs w:val="20"/>
                        </w:rPr>
                      </w:pPr>
                      <w:r w:rsidRPr="009A7248">
                        <w:rPr>
                          <w:sz w:val="20"/>
                          <w:szCs w:val="20"/>
                        </w:rPr>
                        <w:t xml:space="preserve">PWCS </w:t>
                      </w:r>
                      <w:r>
                        <w:rPr>
                          <w:sz w:val="20"/>
                          <w:szCs w:val="20"/>
                        </w:rPr>
                        <w:t xml:space="preserve">sped up the process of bringing technology to a 1 to 1 status.  Forest Park contributed </w:t>
                      </w:r>
                      <w:r w:rsidR="006B65E4">
                        <w:rPr>
                          <w:sz w:val="20"/>
                          <w:szCs w:val="20"/>
                        </w:rPr>
                        <w:t>$400,000.  The First batch of computers from this effort is coming in Friday (May</w:t>
                      </w:r>
                      <w:r w:rsidR="005D600F">
                        <w:rPr>
                          <w:sz w:val="20"/>
                          <w:szCs w:val="20"/>
                        </w:rPr>
                        <w:t xml:space="preserve"> 22).  Once set up, they will be distributed first to the rising Juniors and Seniors.  The second batch is expected in October.  </w:t>
                      </w:r>
                      <w:r w:rsidR="007A1094">
                        <w:rPr>
                          <w:sz w:val="20"/>
                          <w:szCs w:val="20"/>
                        </w:rPr>
                        <w:t xml:space="preserve"> </w:t>
                      </w:r>
                    </w:p>
                    <w:p w14:paraId="756F88CF" w14:textId="2B572B98" w:rsidR="007A1094" w:rsidRDefault="007A1094" w:rsidP="00374E7F">
                      <w:pPr>
                        <w:pStyle w:val="ListParagraph"/>
                        <w:numPr>
                          <w:ilvl w:val="0"/>
                          <w:numId w:val="15"/>
                        </w:numPr>
                        <w:rPr>
                          <w:sz w:val="20"/>
                          <w:szCs w:val="20"/>
                        </w:rPr>
                      </w:pPr>
                      <w:r>
                        <w:rPr>
                          <w:sz w:val="20"/>
                          <w:szCs w:val="20"/>
                        </w:rPr>
                        <w:t xml:space="preserve">During the quarantine period we had 40 staff members with issues with technology and we had to purchase additional devices.  </w:t>
                      </w:r>
                    </w:p>
                    <w:p w14:paraId="4A303AAA" w14:textId="243D837E" w:rsidR="007A1094" w:rsidRDefault="007A1094" w:rsidP="00374E7F">
                      <w:pPr>
                        <w:pStyle w:val="ListParagraph"/>
                        <w:numPr>
                          <w:ilvl w:val="0"/>
                          <w:numId w:val="15"/>
                        </w:numPr>
                        <w:rPr>
                          <w:sz w:val="20"/>
                          <w:szCs w:val="20"/>
                        </w:rPr>
                      </w:pPr>
                      <w:r>
                        <w:rPr>
                          <w:sz w:val="20"/>
                          <w:szCs w:val="20"/>
                        </w:rPr>
                        <w:t xml:space="preserve">Connectivity continues to be an issue.  </w:t>
                      </w:r>
                    </w:p>
                    <w:p w14:paraId="66EA4A12" w14:textId="7BDF519B" w:rsidR="00F35EFC" w:rsidRDefault="00F35EFC" w:rsidP="00374E7F">
                      <w:pPr>
                        <w:pStyle w:val="ListParagraph"/>
                        <w:numPr>
                          <w:ilvl w:val="0"/>
                          <w:numId w:val="15"/>
                        </w:numPr>
                        <w:rPr>
                          <w:sz w:val="20"/>
                          <w:szCs w:val="20"/>
                        </w:rPr>
                      </w:pPr>
                      <w:r>
                        <w:rPr>
                          <w:sz w:val="20"/>
                          <w:szCs w:val="20"/>
                        </w:rPr>
                        <w:t xml:space="preserve">Turf field update- the contract had to go back out to bid.  The original bids had a </w:t>
                      </w:r>
                      <w:r w:rsidR="00BF2642">
                        <w:rPr>
                          <w:sz w:val="20"/>
                          <w:szCs w:val="20"/>
                        </w:rPr>
                        <w:t xml:space="preserve">discrepancy in </w:t>
                      </w:r>
                      <w:r w:rsidR="00432E58">
                        <w:rPr>
                          <w:sz w:val="20"/>
                          <w:szCs w:val="20"/>
                        </w:rPr>
                        <w:t xml:space="preserve">the scope of the work between the proposals.  When the bids come back in, we will see what happens next.  Hopefully the contract will be awarded </w:t>
                      </w:r>
                      <w:r w:rsidR="00F84EB5">
                        <w:rPr>
                          <w:sz w:val="20"/>
                          <w:szCs w:val="20"/>
                        </w:rPr>
                        <w:t>at the June School Board meeting and ground breaking will occur at the end of June.</w:t>
                      </w:r>
                      <w:r w:rsidR="00794671">
                        <w:rPr>
                          <w:sz w:val="20"/>
                          <w:szCs w:val="20"/>
                        </w:rPr>
                        <w:t xml:space="preserve">  All Fall sports are scheduled to be away games until Oct. 1</w:t>
                      </w:r>
                      <w:r w:rsidR="00794671">
                        <w:rPr>
                          <w:sz w:val="20"/>
                          <w:szCs w:val="20"/>
                          <w:vertAlign w:val="superscript"/>
                        </w:rPr>
                        <w:t xml:space="preserve">st. </w:t>
                      </w:r>
                    </w:p>
                    <w:p w14:paraId="414A9E25" w14:textId="0634D8B7" w:rsidR="00794671" w:rsidRDefault="00AD2ACD" w:rsidP="00374E7F">
                      <w:pPr>
                        <w:pStyle w:val="ListParagraph"/>
                        <w:numPr>
                          <w:ilvl w:val="0"/>
                          <w:numId w:val="15"/>
                        </w:numPr>
                        <w:rPr>
                          <w:sz w:val="20"/>
                          <w:szCs w:val="20"/>
                        </w:rPr>
                      </w:pPr>
                      <w:r>
                        <w:rPr>
                          <w:sz w:val="20"/>
                          <w:szCs w:val="20"/>
                        </w:rPr>
                        <w:t xml:space="preserve">We are working on organizing the distribution of </w:t>
                      </w:r>
                    </w:p>
                    <w:p w14:paraId="346AA2D2" w14:textId="758A802D" w:rsidR="00AD2ACD" w:rsidRDefault="00AD2ACD" w:rsidP="00AD2ACD">
                      <w:pPr>
                        <w:pStyle w:val="ListParagraph"/>
                        <w:numPr>
                          <w:ilvl w:val="1"/>
                          <w:numId w:val="15"/>
                        </w:numPr>
                        <w:rPr>
                          <w:sz w:val="20"/>
                          <w:szCs w:val="20"/>
                        </w:rPr>
                      </w:pPr>
                      <w:r>
                        <w:rPr>
                          <w:sz w:val="20"/>
                          <w:szCs w:val="20"/>
                        </w:rPr>
                        <w:t>Caps and Gowns to seniors</w:t>
                      </w:r>
                    </w:p>
                    <w:p w14:paraId="5D6440DF" w14:textId="4DB3F856" w:rsidR="00AD2ACD" w:rsidRDefault="00AD2ACD" w:rsidP="00AD2ACD">
                      <w:pPr>
                        <w:pStyle w:val="ListParagraph"/>
                        <w:numPr>
                          <w:ilvl w:val="1"/>
                          <w:numId w:val="15"/>
                        </w:numPr>
                        <w:rPr>
                          <w:sz w:val="20"/>
                          <w:szCs w:val="20"/>
                        </w:rPr>
                      </w:pPr>
                      <w:r>
                        <w:rPr>
                          <w:sz w:val="20"/>
                          <w:szCs w:val="20"/>
                        </w:rPr>
                        <w:t>Technology</w:t>
                      </w:r>
                    </w:p>
                    <w:p w14:paraId="5DDEC5EC" w14:textId="5EE4FFEE" w:rsidR="00AD2ACD" w:rsidRPr="009A7248" w:rsidRDefault="005A3843" w:rsidP="00AD2ACD">
                      <w:pPr>
                        <w:pStyle w:val="ListParagraph"/>
                        <w:numPr>
                          <w:ilvl w:val="1"/>
                          <w:numId w:val="15"/>
                        </w:numPr>
                        <w:rPr>
                          <w:sz w:val="20"/>
                          <w:szCs w:val="20"/>
                        </w:rPr>
                      </w:pPr>
                      <w:r>
                        <w:rPr>
                          <w:sz w:val="20"/>
                          <w:szCs w:val="20"/>
                        </w:rPr>
                        <w:t xml:space="preserve">Need the community to update contact information to facilitate communication. </w:t>
                      </w: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C522EEA" wp14:editId="24789E1D">
                <wp:simplePos x="0" y="0"/>
                <wp:positionH relativeFrom="column">
                  <wp:posOffset>1531620</wp:posOffset>
                </wp:positionH>
                <wp:positionV relativeFrom="paragraph">
                  <wp:posOffset>3653155</wp:posOffset>
                </wp:positionV>
                <wp:extent cx="228600" cy="228600"/>
                <wp:effectExtent l="127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7A55AD0A" wp14:editId="6B9AFA55">
            <wp:extent cx="7192371" cy="9398042"/>
            <wp:effectExtent l="0" t="0" r="8890" b="0"/>
            <wp:docPr id="102" name="Picture 102"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7438" cy="9417729"/>
                    </a:xfrm>
                    <a:prstGeom prst="rect">
                      <a:avLst/>
                    </a:prstGeom>
                    <a:noFill/>
                    <a:ln>
                      <a:noFill/>
                    </a:ln>
                  </pic:spPr>
                </pic:pic>
              </a:graphicData>
            </a:graphic>
          </wp:inline>
        </w:drawing>
      </w:r>
      <w:r w:rsidR="00CB0769">
        <w:br w:type="page"/>
      </w:r>
      <w:r>
        <w:rPr>
          <w:noProof/>
        </w:rPr>
        <w:lastRenderedPageBreak/>
        <mc:AlternateContent>
          <mc:Choice Requires="wps">
            <w:drawing>
              <wp:anchor distT="0" distB="0" distL="114300" distR="114300" simplePos="0" relativeHeight="251663360" behindDoc="0" locked="0" layoutInCell="1" allowOverlap="1" wp14:anchorId="4E94F27E" wp14:editId="30053C42">
                <wp:simplePos x="0" y="0"/>
                <wp:positionH relativeFrom="column">
                  <wp:posOffset>813606</wp:posOffset>
                </wp:positionH>
                <wp:positionV relativeFrom="paragraph">
                  <wp:posOffset>1428465</wp:posOffset>
                </wp:positionV>
                <wp:extent cx="6142990" cy="7260590"/>
                <wp:effectExtent l="0" t="0" r="254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04B7" w14:textId="6B178C23" w:rsidR="00A03EC9" w:rsidRDefault="00A03EC9" w:rsidP="00E62741">
                            <w:pPr>
                              <w:rPr>
                                <w:sz w:val="20"/>
                                <w:szCs w:val="20"/>
                              </w:rPr>
                            </w:pPr>
                          </w:p>
                          <w:p w14:paraId="01680771" w14:textId="7215B667" w:rsidR="005A3843" w:rsidRDefault="004075E3" w:rsidP="005A3843">
                            <w:pPr>
                              <w:pStyle w:val="ListParagraph"/>
                              <w:numPr>
                                <w:ilvl w:val="0"/>
                                <w:numId w:val="20"/>
                              </w:numPr>
                              <w:rPr>
                                <w:sz w:val="20"/>
                                <w:szCs w:val="20"/>
                              </w:rPr>
                            </w:pPr>
                            <w:r>
                              <w:rPr>
                                <w:sz w:val="20"/>
                                <w:szCs w:val="20"/>
                              </w:rPr>
                              <w:t xml:space="preserve">We have filled 17 of the 22 open positions.  </w:t>
                            </w:r>
                          </w:p>
                          <w:p w14:paraId="460394AA" w14:textId="370CC6F6" w:rsidR="004075E3" w:rsidRDefault="004075E3" w:rsidP="005A3843">
                            <w:pPr>
                              <w:pStyle w:val="ListParagraph"/>
                              <w:numPr>
                                <w:ilvl w:val="0"/>
                                <w:numId w:val="20"/>
                              </w:numPr>
                              <w:rPr>
                                <w:sz w:val="20"/>
                                <w:szCs w:val="20"/>
                              </w:rPr>
                            </w:pPr>
                            <w:r>
                              <w:rPr>
                                <w:sz w:val="20"/>
                                <w:szCs w:val="20"/>
                              </w:rPr>
                              <w:t xml:space="preserve">Students need to complete turning in homework before the last week of school to allow time for updating grades. </w:t>
                            </w:r>
                          </w:p>
                          <w:p w14:paraId="00398A3C" w14:textId="5A81D16F" w:rsidR="004075E3" w:rsidRDefault="00A047F6" w:rsidP="005A3843">
                            <w:pPr>
                              <w:pStyle w:val="ListParagraph"/>
                              <w:numPr>
                                <w:ilvl w:val="0"/>
                                <w:numId w:val="20"/>
                              </w:numPr>
                              <w:rPr>
                                <w:sz w:val="20"/>
                                <w:szCs w:val="20"/>
                              </w:rPr>
                            </w:pPr>
                            <w:r>
                              <w:rPr>
                                <w:sz w:val="20"/>
                                <w:szCs w:val="20"/>
                              </w:rPr>
                              <w:t xml:space="preserve">Working on learning the new CANVAS </w:t>
                            </w:r>
                            <w:r w:rsidR="0075539A">
                              <w:rPr>
                                <w:sz w:val="20"/>
                                <w:szCs w:val="20"/>
                              </w:rPr>
                              <w:t xml:space="preserve"> learning </w:t>
                            </w:r>
                            <w:r>
                              <w:rPr>
                                <w:sz w:val="20"/>
                                <w:szCs w:val="20"/>
                              </w:rPr>
                              <w:t xml:space="preserve">platform </w:t>
                            </w:r>
                          </w:p>
                          <w:p w14:paraId="414C77ED" w14:textId="652311D3" w:rsidR="0075539A" w:rsidRDefault="0075539A" w:rsidP="005A3843">
                            <w:pPr>
                              <w:pStyle w:val="ListParagraph"/>
                              <w:numPr>
                                <w:ilvl w:val="0"/>
                                <w:numId w:val="20"/>
                              </w:numPr>
                              <w:rPr>
                                <w:sz w:val="20"/>
                                <w:szCs w:val="20"/>
                              </w:rPr>
                            </w:pPr>
                            <w:r>
                              <w:rPr>
                                <w:sz w:val="20"/>
                                <w:szCs w:val="20"/>
                              </w:rPr>
                              <w:t xml:space="preserve">We are working on the plan to get items to students.  We are currently bagging and tagging locker items.  </w:t>
                            </w:r>
                            <w:r w:rsidR="0034340C">
                              <w:rPr>
                                <w:sz w:val="20"/>
                                <w:szCs w:val="20"/>
                              </w:rPr>
                              <w:t xml:space="preserve"> We are waiting to the Governor’s decision to start letting people into the building to start the distribution. </w:t>
                            </w:r>
                          </w:p>
                          <w:p w14:paraId="461ED084" w14:textId="77777777" w:rsidR="00BD3CB7" w:rsidRDefault="00110791" w:rsidP="005A3843">
                            <w:pPr>
                              <w:pStyle w:val="ListParagraph"/>
                              <w:numPr>
                                <w:ilvl w:val="0"/>
                                <w:numId w:val="20"/>
                              </w:numPr>
                              <w:rPr>
                                <w:sz w:val="20"/>
                                <w:szCs w:val="20"/>
                              </w:rPr>
                            </w:pPr>
                            <w:r>
                              <w:rPr>
                                <w:sz w:val="20"/>
                                <w:szCs w:val="20"/>
                              </w:rPr>
                              <w:t>Seniors- we are trying to do something big in August.  Goal is to have something on June 5</w:t>
                            </w:r>
                            <w:r w:rsidRPr="00110791">
                              <w:rPr>
                                <w:sz w:val="20"/>
                                <w:szCs w:val="20"/>
                                <w:vertAlign w:val="superscript"/>
                              </w:rPr>
                              <w:t>th</w:t>
                            </w:r>
                            <w:r w:rsidR="00DE326D">
                              <w:rPr>
                                <w:sz w:val="20"/>
                                <w:szCs w:val="20"/>
                              </w:rPr>
                              <w:t xml:space="preserve">- drive by to pick up diplomas.  </w:t>
                            </w:r>
                            <w:r>
                              <w:rPr>
                                <w:sz w:val="20"/>
                                <w:szCs w:val="20"/>
                              </w:rPr>
                              <w:t xml:space="preserve"> We </w:t>
                            </w:r>
                            <w:r w:rsidR="00DE326D">
                              <w:rPr>
                                <w:sz w:val="20"/>
                                <w:szCs w:val="20"/>
                              </w:rPr>
                              <w:t>are working on a senior celebration video.</w:t>
                            </w:r>
                          </w:p>
                          <w:p w14:paraId="1AE733FE" w14:textId="77777777" w:rsidR="00BD3CB7" w:rsidRDefault="00BD3CB7" w:rsidP="005A3843">
                            <w:pPr>
                              <w:pStyle w:val="ListParagraph"/>
                              <w:numPr>
                                <w:ilvl w:val="0"/>
                                <w:numId w:val="20"/>
                              </w:numPr>
                              <w:rPr>
                                <w:sz w:val="20"/>
                                <w:szCs w:val="20"/>
                              </w:rPr>
                            </w:pPr>
                            <w:r>
                              <w:rPr>
                                <w:sz w:val="20"/>
                                <w:szCs w:val="20"/>
                              </w:rPr>
                              <w:t xml:space="preserve">Summer assignments will not be assigned this year.  </w:t>
                            </w:r>
                          </w:p>
                          <w:p w14:paraId="0A9EC97E" w14:textId="77777777" w:rsidR="00BD3CB7" w:rsidRDefault="00BD3CB7" w:rsidP="00BD3CB7">
                            <w:pPr>
                              <w:rPr>
                                <w:b/>
                                <w:bCs/>
                                <w:sz w:val="20"/>
                                <w:szCs w:val="20"/>
                              </w:rPr>
                            </w:pPr>
                            <w:r>
                              <w:rPr>
                                <w:b/>
                                <w:bCs/>
                                <w:sz w:val="20"/>
                                <w:szCs w:val="20"/>
                              </w:rPr>
                              <w:t>School Improvement Plan</w:t>
                            </w:r>
                          </w:p>
                          <w:p w14:paraId="0D6FB814" w14:textId="48DDACF9" w:rsidR="00110791" w:rsidRDefault="003326CA" w:rsidP="00BD3CB7">
                            <w:pPr>
                              <w:pStyle w:val="ListParagraph"/>
                              <w:numPr>
                                <w:ilvl w:val="0"/>
                                <w:numId w:val="21"/>
                              </w:numPr>
                              <w:rPr>
                                <w:sz w:val="20"/>
                                <w:szCs w:val="20"/>
                              </w:rPr>
                            </w:pPr>
                            <w:r>
                              <w:rPr>
                                <w:sz w:val="20"/>
                                <w:szCs w:val="20"/>
                              </w:rPr>
                              <w:t>Have increased number of AP enrollments in Math</w:t>
                            </w:r>
                          </w:p>
                          <w:p w14:paraId="7B41B4FB" w14:textId="3E8DE78C" w:rsidR="003326CA" w:rsidRDefault="003326CA" w:rsidP="00BD3CB7">
                            <w:pPr>
                              <w:pStyle w:val="ListParagraph"/>
                              <w:numPr>
                                <w:ilvl w:val="0"/>
                                <w:numId w:val="21"/>
                              </w:numPr>
                              <w:rPr>
                                <w:sz w:val="20"/>
                                <w:szCs w:val="20"/>
                              </w:rPr>
                            </w:pPr>
                            <w:r>
                              <w:rPr>
                                <w:sz w:val="20"/>
                                <w:szCs w:val="20"/>
                              </w:rPr>
                              <w:t xml:space="preserve">Standards based grading-  Collaborative Learning Team (CLT) </w:t>
                            </w:r>
                            <w:r w:rsidR="00444362">
                              <w:rPr>
                                <w:sz w:val="20"/>
                                <w:szCs w:val="20"/>
                              </w:rPr>
                              <w:t xml:space="preserve">cohort completed training in common planning- What do we want them to learn, how do we know if they learned it, and what do we do if they have not learned it.  Next year is Phase </w:t>
                            </w:r>
                            <w:r w:rsidR="00770D41">
                              <w:rPr>
                                <w:sz w:val="20"/>
                                <w:szCs w:val="20"/>
                              </w:rPr>
                              <w:t>II where we roll it out to the other teachers. The Divisions approach to the 4</w:t>
                            </w:r>
                            <w:r w:rsidR="00770D41" w:rsidRPr="00770D41">
                              <w:rPr>
                                <w:sz w:val="20"/>
                                <w:szCs w:val="20"/>
                                <w:vertAlign w:val="superscript"/>
                              </w:rPr>
                              <w:t>th</w:t>
                            </w:r>
                            <w:r w:rsidR="00770D41">
                              <w:rPr>
                                <w:sz w:val="20"/>
                                <w:szCs w:val="20"/>
                              </w:rPr>
                              <w:t xml:space="preserve"> quarter has led to teachers having different conversations. </w:t>
                            </w:r>
                          </w:p>
                          <w:p w14:paraId="64F8C9D0" w14:textId="2B1D729B" w:rsidR="00770D41" w:rsidRPr="00BD3CB7" w:rsidRDefault="002C2032" w:rsidP="00BD3CB7">
                            <w:pPr>
                              <w:pStyle w:val="ListParagraph"/>
                              <w:numPr>
                                <w:ilvl w:val="0"/>
                                <w:numId w:val="21"/>
                              </w:numPr>
                              <w:rPr>
                                <w:sz w:val="20"/>
                                <w:szCs w:val="20"/>
                              </w:rPr>
                            </w:pPr>
                            <w:r>
                              <w:rPr>
                                <w:sz w:val="20"/>
                                <w:szCs w:val="20"/>
                              </w:rPr>
                              <w:t xml:space="preserve">School culture- environment changes has brought this to a halt.  </w:t>
                            </w:r>
                          </w:p>
                          <w:p w14:paraId="0DA8D249" w14:textId="10A50C98" w:rsidR="0081759B" w:rsidRDefault="0081759B" w:rsidP="00E62741">
                            <w:pPr>
                              <w:rPr>
                                <w:sz w:val="20"/>
                                <w:szCs w:val="20"/>
                              </w:rPr>
                            </w:pPr>
                          </w:p>
                          <w:p w14:paraId="26E0CAB5" w14:textId="77777777" w:rsidR="00CB575C" w:rsidRPr="00E62741" w:rsidRDefault="00CB575C" w:rsidP="00E62741">
                            <w:pPr>
                              <w:rPr>
                                <w:sz w:val="20"/>
                                <w:szCs w:val="20"/>
                              </w:rPr>
                            </w:pP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70BB4B77" w:rsidR="00E62741" w:rsidRDefault="00841356" w:rsidP="00E62741">
                            <w:pPr>
                              <w:rPr>
                                <w:sz w:val="20"/>
                                <w:szCs w:val="20"/>
                              </w:rPr>
                            </w:pPr>
                            <w:r>
                              <w:rPr>
                                <w:sz w:val="20"/>
                                <w:szCs w:val="20"/>
                              </w:rPr>
                              <w:t xml:space="preserve">Adjourn </w:t>
                            </w:r>
                            <w:r w:rsidR="00FD15CA">
                              <w:rPr>
                                <w:sz w:val="20"/>
                                <w:szCs w:val="20"/>
                              </w:rPr>
                              <w:t>7:</w:t>
                            </w:r>
                            <w:r w:rsidR="00D23061">
                              <w:rPr>
                                <w:sz w:val="20"/>
                                <w:szCs w:val="20"/>
                              </w:rPr>
                              <w:t>50</w:t>
                            </w:r>
                          </w:p>
                          <w:p w14:paraId="677EBC14" w14:textId="77777777" w:rsidR="009863BA" w:rsidRPr="00E62741" w:rsidRDefault="009863BA" w:rsidP="00E62741">
                            <w:pPr>
                              <w:rPr>
                                <w:sz w:val="20"/>
                                <w:szCs w:val="20"/>
                              </w:rPr>
                            </w:pPr>
                          </w:p>
                          <w:p w14:paraId="496E4451" w14:textId="5AF290C1" w:rsidR="00E62741" w:rsidRPr="00E62741" w:rsidRDefault="00E62741" w:rsidP="00E62741">
                            <w:pPr>
                              <w:rPr>
                                <w:b/>
                                <w:bCs/>
                                <w:sz w:val="20"/>
                                <w:szCs w:val="20"/>
                              </w:rPr>
                            </w:pPr>
                            <w:r w:rsidRPr="00E62741">
                              <w:rPr>
                                <w:b/>
                                <w:bCs/>
                                <w:sz w:val="20"/>
                                <w:szCs w:val="20"/>
                              </w:rPr>
                              <w:t xml:space="preserve">Our next meeting will take place </w:t>
                            </w:r>
                            <w:r w:rsidR="00220B94">
                              <w:rPr>
                                <w:b/>
                                <w:bCs/>
                                <w:sz w:val="20"/>
                                <w:szCs w:val="20"/>
                              </w:rPr>
                              <w:t xml:space="preserve">in </w:t>
                            </w:r>
                            <w:r w:rsidR="00C6638D">
                              <w:rPr>
                                <w:b/>
                                <w:bCs/>
                                <w:sz w:val="20"/>
                                <w:szCs w:val="20"/>
                              </w:rPr>
                              <w:t>September 2020.  Date and time TBD</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35658A8E" w14:textId="26896102" w:rsidR="001D33C7" w:rsidRDefault="001D33C7" w:rsidP="001D33C7">
                            <w:pPr>
                              <w:pStyle w:val="MediumGrid21"/>
                              <w:jc w:val="center"/>
                              <w:rPr>
                                <w:rFonts w:ascii="Times New Roman" w:hAnsi="Times New Roman"/>
                                <w:b/>
                                <w:i/>
                                <w:sz w:val="24"/>
                                <w:szCs w:val="24"/>
                              </w:rPr>
                            </w:pPr>
                          </w:p>
                          <w:p w14:paraId="7F5B45AA" w14:textId="6B8C96F2" w:rsidR="00220B94" w:rsidRDefault="00220B94" w:rsidP="001D33C7">
                            <w:pPr>
                              <w:pStyle w:val="MediumGrid21"/>
                              <w:jc w:val="center"/>
                              <w:rPr>
                                <w:rFonts w:ascii="Times New Roman" w:hAnsi="Times New Roman"/>
                                <w:b/>
                                <w:i/>
                                <w:sz w:val="24"/>
                                <w:szCs w:val="24"/>
                              </w:rPr>
                            </w:pPr>
                          </w:p>
                          <w:p w14:paraId="0B87BC6D" w14:textId="71545479" w:rsidR="00220B94" w:rsidRDefault="00220B94" w:rsidP="001D33C7">
                            <w:pPr>
                              <w:pStyle w:val="MediumGrid21"/>
                              <w:jc w:val="center"/>
                              <w:rPr>
                                <w:rFonts w:ascii="Times New Roman" w:hAnsi="Times New Roman"/>
                                <w:b/>
                                <w:i/>
                                <w:sz w:val="24"/>
                                <w:szCs w:val="24"/>
                              </w:rPr>
                            </w:pPr>
                          </w:p>
                          <w:p w14:paraId="4B398C9C" w14:textId="79D410D0" w:rsidR="00220B94" w:rsidRDefault="00220B94" w:rsidP="001D33C7">
                            <w:pPr>
                              <w:pStyle w:val="MediumGrid21"/>
                              <w:jc w:val="center"/>
                              <w:rPr>
                                <w:rFonts w:ascii="Times New Roman" w:hAnsi="Times New Roman"/>
                                <w:b/>
                                <w:i/>
                                <w:sz w:val="24"/>
                                <w:szCs w:val="24"/>
                              </w:rPr>
                            </w:pPr>
                          </w:p>
                          <w:p w14:paraId="5795FB17" w14:textId="2FCE8131" w:rsidR="00220B94" w:rsidRDefault="00220B94" w:rsidP="001D33C7">
                            <w:pPr>
                              <w:pStyle w:val="MediumGrid21"/>
                              <w:jc w:val="center"/>
                              <w:rPr>
                                <w:rFonts w:ascii="Times New Roman" w:hAnsi="Times New Roman"/>
                                <w:b/>
                                <w:i/>
                                <w:sz w:val="24"/>
                                <w:szCs w:val="24"/>
                              </w:rPr>
                            </w:pPr>
                          </w:p>
                          <w:p w14:paraId="203EF47E" w14:textId="2A364863" w:rsidR="00220B94" w:rsidRDefault="00220B94" w:rsidP="001D33C7">
                            <w:pPr>
                              <w:pStyle w:val="MediumGrid21"/>
                              <w:jc w:val="center"/>
                              <w:rPr>
                                <w:rFonts w:ascii="Times New Roman" w:hAnsi="Times New Roman"/>
                                <w:b/>
                                <w:i/>
                                <w:sz w:val="24"/>
                                <w:szCs w:val="24"/>
                              </w:rPr>
                            </w:pPr>
                          </w:p>
                          <w:p w14:paraId="7F83C3CB" w14:textId="7CFB4E09" w:rsidR="00220B94" w:rsidRDefault="00220B94" w:rsidP="001D33C7">
                            <w:pPr>
                              <w:pStyle w:val="MediumGrid21"/>
                              <w:jc w:val="center"/>
                              <w:rPr>
                                <w:rFonts w:ascii="Times New Roman" w:hAnsi="Times New Roman"/>
                                <w:b/>
                                <w:i/>
                                <w:sz w:val="24"/>
                                <w:szCs w:val="24"/>
                              </w:rPr>
                            </w:pPr>
                          </w:p>
                          <w:p w14:paraId="4FEDA2E2" w14:textId="6A8E9C6E" w:rsidR="00220B94" w:rsidRDefault="00220B94" w:rsidP="001D33C7">
                            <w:pPr>
                              <w:pStyle w:val="MediumGrid21"/>
                              <w:jc w:val="center"/>
                              <w:rPr>
                                <w:rFonts w:ascii="Times New Roman" w:hAnsi="Times New Roman"/>
                                <w:b/>
                                <w:i/>
                                <w:sz w:val="24"/>
                                <w:szCs w:val="24"/>
                              </w:rPr>
                            </w:pPr>
                          </w:p>
                          <w:p w14:paraId="7C140A1D" w14:textId="77777777" w:rsidR="00220B94" w:rsidRPr="00B13BD4" w:rsidRDefault="00220B94"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4F27E" id="_x0000_s1028" type="#_x0000_t202" style="position:absolute;margin-left:64.05pt;margin-top:112.5pt;width:483.7pt;height:57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" filled="f" stroked="f">
                <v:textbox>
                  <w:txbxContent>
                    <w:p w14:paraId="5A1204B7" w14:textId="6B178C23" w:rsidR="00A03EC9" w:rsidRDefault="00A03EC9" w:rsidP="00E62741">
                      <w:pPr>
                        <w:rPr>
                          <w:sz w:val="20"/>
                          <w:szCs w:val="20"/>
                        </w:rPr>
                      </w:pPr>
                    </w:p>
                    <w:p w14:paraId="01680771" w14:textId="7215B667" w:rsidR="005A3843" w:rsidRDefault="004075E3" w:rsidP="005A3843">
                      <w:pPr>
                        <w:pStyle w:val="ListParagraph"/>
                        <w:numPr>
                          <w:ilvl w:val="0"/>
                          <w:numId w:val="20"/>
                        </w:numPr>
                        <w:rPr>
                          <w:sz w:val="20"/>
                          <w:szCs w:val="20"/>
                        </w:rPr>
                      </w:pPr>
                      <w:r>
                        <w:rPr>
                          <w:sz w:val="20"/>
                          <w:szCs w:val="20"/>
                        </w:rPr>
                        <w:t xml:space="preserve">We have filled 17 of the 22 open positions.  </w:t>
                      </w:r>
                    </w:p>
                    <w:p w14:paraId="460394AA" w14:textId="370CC6F6" w:rsidR="004075E3" w:rsidRDefault="004075E3" w:rsidP="005A3843">
                      <w:pPr>
                        <w:pStyle w:val="ListParagraph"/>
                        <w:numPr>
                          <w:ilvl w:val="0"/>
                          <w:numId w:val="20"/>
                        </w:numPr>
                        <w:rPr>
                          <w:sz w:val="20"/>
                          <w:szCs w:val="20"/>
                        </w:rPr>
                      </w:pPr>
                      <w:r>
                        <w:rPr>
                          <w:sz w:val="20"/>
                          <w:szCs w:val="20"/>
                        </w:rPr>
                        <w:t xml:space="preserve">Students need to complete turning in homework before the last week of school to allow time for updating grades. </w:t>
                      </w:r>
                    </w:p>
                    <w:p w14:paraId="00398A3C" w14:textId="5A81D16F" w:rsidR="004075E3" w:rsidRDefault="00A047F6" w:rsidP="005A3843">
                      <w:pPr>
                        <w:pStyle w:val="ListParagraph"/>
                        <w:numPr>
                          <w:ilvl w:val="0"/>
                          <w:numId w:val="20"/>
                        </w:numPr>
                        <w:rPr>
                          <w:sz w:val="20"/>
                          <w:szCs w:val="20"/>
                        </w:rPr>
                      </w:pPr>
                      <w:r>
                        <w:rPr>
                          <w:sz w:val="20"/>
                          <w:szCs w:val="20"/>
                        </w:rPr>
                        <w:t xml:space="preserve">Working on learning the new CANVAS </w:t>
                      </w:r>
                      <w:r w:rsidR="0075539A">
                        <w:rPr>
                          <w:sz w:val="20"/>
                          <w:szCs w:val="20"/>
                        </w:rPr>
                        <w:t xml:space="preserve"> learning </w:t>
                      </w:r>
                      <w:r>
                        <w:rPr>
                          <w:sz w:val="20"/>
                          <w:szCs w:val="20"/>
                        </w:rPr>
                        <w:t xml:space="preserve">platform </w:t>
                      </w:r>
                    </w:p>
                    <w:p w14:paraId="414C77ED" w14:textId="652311D3" w:rsidR="0075539A" w:rsidRDefault="0075539A" w:rsidP="005A3843">
                      <w:pPr>
                        <w:pStyle w:val="ListParagraph"/>
                        <w:numPr>
                          <w:ilvl w:val="0"/>
                          <w:numId w:val="20"/>
                        </w:numPr>
                        <w:rPr>
                          <w:sz w:val="20"/>
                          <w:szCs w:val="20"/>
                        </w:rPr>
                      </w:pPr>
                      <w:r>
                        <w:rPr>
                          <w:sz w:val="20"/>
                          <w:szCs w:val="20"/>
                        </w:rPr>
                        <w:t xml:space="preserve">We are working on the plan to get items to students.  We are currently bagging and tagging locker items.  </w:t>
                      </w:r>
                      <w:r w:rsidR="0034340C">
                        <w:rPr>
                          <w:sz w:val="20"/>
                          <w:szCs w:val="20"/>
                        </w:rPr>
                        <w:t xml:space="preserve"> We are waiting to the Governor’s decision to start letting people into the building to start the distribution. </w:t>
                      </w:r>
                    </w:p>
                    <w:p w14:paraId="461ED084" w14:textId="77777777" w:rsidR="00BD3CB7" w:rsidRDefault="00110791" w:rsidP="005A3843">
                      <w:pPr>
                        <w:pStyle w:val="ListParagraph"/>
                        <w:numPr>
                          <w:ilvl w:val="0"/>
                          <w:numId w:val="20"/>
                        </w:numPr>
                        <w:rPr>
                          <w:sz w:val="20"/>
                          <w:szCs w:val="20"/>
                        </w:rPr>
                      </w:pPr>
                      <w:r>
                        <w:rPr>
                          <w:sz w:val="20"/>
                          <w:szCs w:val="20"/>
                        </w:rPr>
                        <w:t>Seniors- we are trying to do something big in August.  Goal is to have something on June 5</w:t>
                      </w:r>
                      <w:r w:rsidRPr="00110791">
                        <w:rPr>
                          <w:sz w:val="20"/>
                          <w:szCs w:val="20"/>
                          <w:vertAlign w:val="superscript"/>
                        </w:rPr>
                        <w:t>th</w:t>
                      </w:r>
                      <w:r w:rsidR="00DE326D">
                        <w:rPr>
                          <w:sz w:val="20"/>
                          <w:szCs w:val="20"/>
                        </w:rPr>
                        <w:t xml:space="preserve">- drive by to pick up diplomas.  </w:t>
                      </w:r>
                      <w:r>
                        <w:rPr>
                          <w:sz w:val="20"/>
                          <w:szCs w:val="20"/>
                        </w:rPr>
                        <w:t xml:space="preserve"> We </w:t>
                      </w:r>
                      <w:r w:rsidR="00DE326D">
                        <w:rPr>
                          <w:sz w:val="20"/>
                          <w:szCs w:val="20"/>
                        </w:rPr>
                        <w:t>are working on a senior celebration video.</w:t>
                      </w:r>
                    </w:p>
                    <w:p w14:paraId="1AE733FE" w14:textId="77777777" w:rsidR="00BD3CB7" w:rsidRDefault="00BD3CB7" w:rsidP="005A3843">
                      <w:pPr>
                        <w:pStyle w:val="ListParagraph"/>
                        <w:numPr>
                          <w:ilvl w:val="0"/>
                          <w:numId w:val="20"/>
                        </w:numPr>
                        <w:rPr>
                          <w:sz w:val="20"/>
                          <w:szCs w:val="20"/>
                        </w:rPr>
                      </w:pPr>
                      <w:r>
                        <w:rPr>
                          <w:sz w:val="20"/>
                          <w:szCs w:val="20"/>
                        </w:rPr>
                        <w:t xml:space="preserve">Summer assignments will not be assigned this year.  </w:t>
                      </w:r>
                    </w:p>
                    <w:p w14:paraId="0A9EC97E" w14:textId="77777777" w:rsidR="00BD3CB7" w:rsidRDefault="00BD3CB7" w:rsidP="00BD3CB7">
                      <w:pPr>
                        <w:rPr>
                          <w:b/>
                          <w:bCs/>
                          <w:sz w:val="20"/>
                          <w:szCs w:val="20"/>
                        </w:rPr>
                      </w:pPr>
                      <w:r>
                        <w:rPr>
                          <w:b/>
                          <w:bCs/>
                          <w:sz w:val="20"/>
                          <w:szCs w:val="20"/>
                        </w:rPr>
                        <w:t>School Improvement Plan</w:t>
                      </w:r>
                    </w:p>
                    <w:p w14:paraId="0D6FB814" w14:textId="48DDACF9" w:rsidR="00110791" w:rsidRDefault="003326CA" w:rsidP="00BD3CB7">
                      <w:pPr>
                        <w:pStyle w:val="ListParagraph"/>
                        <w:numPr>
                          <w:ilvl w:val="0"/>
                          <w:numId w:val="21"/>
                        </w:numPr>
                        <w:rPr>
                          <w:sz w:val="20"/>
                          <w:szCs w:val="20"/>
                        </w:rPr>
                      </w:pPr>
                      <w:r>
                        <w:rPr>
                          <w:sz w:val="20"/>
                          <w:szCs w:val="20"/>
                        </w:rPr>
                        <w:t>Have increased number of AP enrollments in Math</w:t>
                      </w:r>
                    </w:p>
                    <w:p w14:paraId="7B41B4FB" w14:textId="3E8DE78C" w:rsidR="003326CA" w:rsidRDefault="003326CA" w:rsidP="00BD3CB7">
                      <w:pPr>
                        <w:pStyle w:val="ListParagraph"/>
                        <w:numPr>
                          <w:ilvl w:val="0"/>
                          <w:numId w:val="21"/>
                        </w:numPr>
                        <w:rPr>
                          <w:sz w:val="20"/>
                          <w:szCs w:val="20"/>
                        </w:rPr>
                      </w:pPr>
                      <w:r>
                        <w:rPr>
                          <w:sz w:val="20"/>
                          <w:szCs w:val="20"/>
                        </w:rPr>
                        <w:t xml:space="preserve">Standards based grading-  Collaborative Learning Team (CLT) </w:t>
                      </w:r>
                      <w:r w:rsidR="00444362">
                        <w:rPr>
                          <w:sz w:val="20"/>
                          <w:szCs w:val="20"/>
                        </w:rPr>
                        <w:t xml:space="preserve">cohort completed training in common planning- What do we want them to learn, how do we know if they learned it, and what do we do if they have not learned it.  Next year is Phase </w:t>
                      </w:r>
                      <w:r w:rsidR="00770D41">
                        <w:rPr>
                          <w:sz w:val="20"/>
                          <w:szCs w:val="20"/>
                        </w:rPr>
                        <w:t>II where we roll it out to the other teachers. The Divisions approach to the 4</w:t>
                      </w:r>
                      <w:r w:rsidR="00770D41" w:rsidRPr="00770D41">
                        <w:rPr>
                          <w:sz w:val="20"/>
                          <w:szCs w:val="20"/>
                          <w:vertAlign w:val="superscript"/>
                        </w:rPr>
                        <w:t>th</w:t>
                      </w:r>
                      <w:r w:rsidR="00770D41">
                        <w:rPr>
                          <w:sz w:val="20"/>
                          <w:szCs w:val="20"/>
                        </w:rPr>
                        <w:t xml:space="preserve"> quarter has led to teachers having different conversations. </w:t>
                      </w:r>
                    </w:p>
                    <w:p w14:paraId="64F8C9D0" w14:textId="2B1D729B" w:rsidR="00770D41" w:rsidRPr="00BD3CB7" w:rsidRDefault="002C2032" w:rsidP="00BD3CB7">
                      <w:pPr>
                        <w:pStyle w:val="ListParagraph"/>
                        <w:numPr>
                          <w:ilvl w:val="0"/>
                          <w:numId w:val="21"/>
                        </w:numPr>
                        <w:rPr>
                          <w:sz w:val="20"/>
                          <w:szCs w:val="20"/>
                        </w:rPr>
                      </w:pPr>
                      <w:r>
                        <w:rPr>
                          <w:sz w:val="20"/>
                          <w:szCs w:val="20"/>
                        </w:rPr>
                        <w:t xml:space="preserve">School culture- environment changes has brought this to a halt.  </w:t>
                      </w:r>
                    </w:p>
                    <w:p w14:paraId="0DA8D249" w14:textId="10A50C98" w:rsidR="0081759B" w:rsidRDefault="0081759B" w:rsidP="00E62741">
                      <w:pPr>
                        <w:rPr>
                          <w:sz w:val="20"/>
                          <w:szCs w:val="20"/>
                        </w:rPr>
                      </w:pPr>
                    </w:p>
                    <w:p w14:paraId="26E0CAB5" w14:textId="77777777" w:rsidR="00CB575C" w:rsidRPr="00E62741" w:rsidRDefault="00CB575C" w:rsidP="00E62741">
                      <w:pPr>
                        <w:rPr>
                          <w:sz w:val="20"/>
                          <w:szCs w:val="20"/>
                        </w:rPr>
                      </w:pP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70BB4B77" w:rsidR="00E62741" w:rsidRDefault="00841356" w:rsidP="00E62741">
                      <w:pPr>
                        <w:rPr>
                          <w:sz w:val="20"/>
                          <w:szCs w:val="20"/>
                        </w:rPr>
                      </w:pPr>
                      <w:r>
                        <w:rPr>
                          <w:sz w:val="20"/>
                          <w:szCs w:val="20"/>
                        </w:rPr>
                        <w:t xml:space="preserve">Adjourn </w:t>
                      </w:r>
                      <w:r w:rsidR="00FD15CA">
                        <w:rPr>
                          <w:sz w:val="20"/>
                          <w:szCs w:val="20"/>
                        </w:rPr>
                        <w:t>7:</w:t>
                      </w:r>
                      <w:r w:rsidR="00D23061">
                        <w:rPr>
                          <w:sz w:val="20"/>
                          <w:szCs w:val="20"/>
                        </w:rPr>
                        <w:t>50</w:t>
                      </w:r>
                    </w:p>
                    <w:p w14:paraId="677EBC14" w14:textId="77777777" w:rsidR="009863BA" w:rsidRPr="00E62741" w:rsidRDefault="009863BA" w:rsidP="00E62741">
                      <w:pPr>
                        <w:rPr>
                          <w:sz w:val="20"/>
                          <w:szCs w:val="20"/>
                        </w:rPr>
                      </w:pPr>
                    </w:p>
                    <w:p w14:paraId="496E4451" w14:textId="5AF290C1" w:rsidR="00E62741" w:rsidRPr="00E62741" w:rsidRDefault="00E62741" w:rsidP="00E62741">
                      <w:pPr>
                        <w:rPr>
                          <w:b/>
                          <w:bCs/>
                          <w:sz w:val="20"/>
                          <w:szCs w:val="20"/>
                        </w:rPr>
                      </w:pPr>
                      <w:r w:rsidRPr="00E62741">
                        <w:rPr>
                          <w:b/>
                          <w:bCs/>
                          <w:sz w:val="20"/>
                          <w:szCs w:val="20"/>
                        </w:rPr>
                        <w:t xml:space="preserve">Our next meeting will take place </w:t>
                      </w:r>
                      <w:r w:rsidR="00220B94">
                        <w:rPr>
                          <w:b/>
                          <w:bCs/>
                          <w:sz w:val="20"/>
                          <w:szCs w:val="20"/>
                        </w:rPr>
                        <w:t xml:space="preserve">in </w:t>
                      </w:r>
                      <w:r w:rsidR="00C6638D">
                        <w:rPr>
                          <w:b/>
                          <w:bCs/>
                          <w:sz w:val="20"/>
                          <w:szCs w:val="20"/>
                        </w:rPr>
                        <w:t>September 2020.  Date and time TBD</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35658A8E" w14:textId="26896102" w:rsidR="001D33C7" w:rsidRDefault="001D33C7" w:rsidP="001D33C7">
                      <w:pPr>
                        <w:pStyle w:val="MediumGrid21"/>
                        <w:jc w:val="center"/>
                        <w:rPr>
                          <w:rFonts w:ascii="Times New Roman" w:hAnsi="Times New Roman"/>
                          <w:b/>
                          <w:i/>
                          <w:sz w:val="24"/>
                          <w:szCs w:val="24"/>
                        </w:rPr>
                      </w:pPr>
                    </w:p>
                    <w:p w14:paraId="7F5B45AA" w14:textId="6B8C96F2" w:rsidR="00220B94" w:rsidRDefault="00220B94" w:rsidP="001D33C7">
                      <w:pPr>
                        <w:pStyle w:val="MediumGrid21"/>
                        <w:jc w:val="center"/>
                        <w:rPr>
                          <w:rFonts w:ascii="Times New Roman" w:hAnsi="Times New Roman"/>
                          <w:b/>
                          <w:i/>
                          <w:sz w:val="24"/>
                          <w:szCs w:val="24"/>
                        </w:rPr>
                      </w:pPr>
                    </w:p>
                    <w:p w14:paraId="0B87BC6D" w14:textId="71545479" w:rsidR="00220B94" w:rsidRDefault="00220B94" w:rsidP="001D33C7">
                      <w:pPr>
                        <w:pStyle w:val="MediumGrid21"/>
                        <w:jc w:val="center"/>
                        <w:rPr>
                          <w:rFonts w:ascii="Times New Roman" w:hAnsi="Times New Roman"/>
                          <w:b/>
                          <w:i/>
                          <w:sz w:val="24"/>
                          <w:szCs w:val="24"/>
                        </w:rPr>
                      </w:pPr>
                    </w:p>
                    <w:p w14:paraId="4B398C9C" w14:textId="79D410D0" w:rsidR="00220B94" w:rsidRDefault="00220B94" w:rsidP="001D33C7">
                      <w:pPr>
                        <w:pStyle w:val="MediumGrid21"/>
                        <w:jc w:val="center"/>
                        <w:rPr>
                          <w:rFonts w:ascii="Times New Roman" w:hAnsi="Times New Roman"/>
                          <w:b/>
                          <w:i/>
                          <w:sz w:val="24"/>
                          <w:szCs w:val="24"/>
                        </w:rPr>
                      </w:pPr>
                    </w:p>
                    <w:p w14:paraId="5795FB17" w14:textId="2FCE8131" w:rsidR="00220B94" w:rsidRDefault="00220B94" w:rsidP="001D33C7">
                      <w:pPr>
                        <w:pStyle w:val="MediumGrid21"/>
                        <w:jc w:val="center"/>
                        <w:rPr>
                          <w:rFonts w:ascii="Times New Roman" w:hAnsi="Times New Roman"/>
                          <w:b/>
                          <w:i/>
                          <w:sz w:val="24"/>
                          <w:szCs w:val="24"/>
                        </w:rPr>
                      </w:pPr>
                    </w:p>
                    <w:p w14:paraId="203EF47E" w14:textId="2A364863" w:rsidR="00220B94" w:rsidRDefault="00220B94" w:rsidP="001D33C7">
                      <w:pPr>
                        <w:pStyle w:val="MediumGrid21"/>
                        <w:jc w:val="center"/>
                        <w:rPr>
                          <w:rFonts w:ascii="Times New Roman" w:hAnsi="Times New Roman"/>
                          <w:b/>
                          <w:i/>
                          <w:sz w:val="24"/>
                          <w:szCs w:val="24"/>
                        </w:rPr>
                      </w:pPr>
                    </w:p>
                    <w:p w14:paraId="7F83C3CB" w14:textId="7CFB4E09" w:rsidR="00220B94" w:rsidRDefault="00220B94" w:rsidP="001D33C7">
                      <w:pPr>
                        <w:pStyle w:val="MediumGrid21"/>
                        <w:jc w:val="center"/>
                        <w:rPr>
                          <w:rFonts w:ascii="Times New Roman" w:hAnsi="Times New Roman"/>
                          <w:b/>
                          <w:i/>
                          <w:sz w:val="24"/>
                          <w:szCs w:val="24"/>
                        </w:rPr>
                      </w:pPr>
                    </w:p>
                    <w:p w14:paraId="4FEDA2E2" w14:textId="6A8E9C6E" w:rsidR="00220B94" w:rsidRDefault="00220B94" w:rsidP="001D33C7">
                      <w:pPr>
                        <w:pStyle w:val="MediumGrid21"/>
                        <w:jc w:val="center"/>
                        <w:rPr>
                          <w:rFonts w:ascii="Times New Roman" w:hAnsi="Times New Roman"/>
                          <w:b/>
                          <w:i/>
                          <w:sz w:val="24"/>
                          <w:szCs w:val="24"/>
                        </w:rPr>
                      </w:pPr>
                    </w:p>
                    <w:p w14:paraId="7C140A1D" w14:textId="77777777" w:rsidR="00220B94" w:rsidRPr="00B13BD4" w:rsidRDefault="00220B94"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v:textbox>
              </v:shape>
            </w:pict>
          </mc:Fallback>
        </mc:AlternateContent>
      </w:r>
      <w:r>
        <w:rPr>
          <w:noProof/>
        </w:rPr>
        <w:drawing>
          <wp:anchor distT="0" distB="0" distL="114300" distR="114300" simplePos="0" relativeHeight="251661312" behindDoc="1" locked="0" layoutInCell="1" allowOverlap="1" wp14:anchorId="453DA20D" wp14:editId="74B77AB6">
            <wp:simplePos x="0" y="0"/>
            <wp:positionH relativeFrom="column">
              <wp:posOffset>6350</wp:posOffset>
            </wp:positionH>
            <wp:positionV relativeFrom="paragraph">
              <wp:posOffset>3175</wp:posOffset>
            </wp:positionV>
            <wp:extent cx="5491480" cy="6381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480" cy="6381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DBC9A9" wp14:editId="178BB282">
            <wp:extent cx="7334250" cy="9601200"/>
            <wp:effectExtent l="0" t="0" r="0" b="0"/>
            <wp:docPr id="3" name="Picture 3"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9601200"/>
                    </a:xfrm>
                    <a:prstGeom prst="rect">
                      <a:avLst/>
                    </a:prstGeom>
                    <a:noFill/>
                    <a:ln>
                      <a:noFill/>
                    </a:ln>
                  </pic:spPr>
                </pic:pic>
              </a:graphicData>
            </a:graphic>
          </wp:inline>
        </w:drawing>
      </w:r>
    </w:p>
    <w:sectPr w:rsidR="00BC3C5E" w:rsidSect="00A77AA7">
      <w:headerReference w:type="even" r:id="rId9"/>
      <w:headerReference w:type="default" r:id="rId10"/>
      <w:footerReference w:type="even" r:id="rId11"/>
      <w:footerReference w:type="default" r:id="rId12"/>
      <w:headerReference w:type="first" r:id="rId13"/>
      <w:footerReference w:type="first" r:id="rId14"/>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7FF86" w14:textId="77777777" w:rsidR="007F0F97" w:rsidRDefault="007F0F97" w:rsidP="00F74710">
      <w:r>
        <w:separator/>
      </w:r>
    </w:p>
  </w:endnote>
  <w:endnote w:type="continuationSeparator" w:id="0">
    <w:p w14:paraId="0AC1076E" w14:textId="77777777" w:rsidR="007F0F97" w:rsidRDefault="007F0F97" w:rsidP="00F7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DD8F8" w14:textId="77777777" w:rsidR="00F74710" w:rsidRDefault="00F7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DD950" w14:textId="77777777" w:rsidR="00F74710" w:rsidRDefault="00F74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C14C5" w14:textId="77777777" w:rsidR="00F74710" w:rsidRDefault="00F74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4158A" w14:textId="77777777" w:rsidR="007F0F97" w:rsidRDefault="007F0F97" w:rsidP="00F74710">
      <w:r>
        <w:separator/>
      </w:r>
    </w:p>
  </w:footnote>
  <w:footnote w:type="continuationSeparator" w:id="0">
    <w:p w14:paraId="2D2DA1E9" w14:textId="77777777" w:rsidR="007F0F97" w:rsidRDefault="007F0F97" w:rsidP="00F7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EB533" w14:textId="77777777" w:rsidR="00F74710" w:rsidRDefault="00F747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A134C" w14:textId="77777777" w:rsidR="00F74710" w:rsidRDefault="00F747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AF52F" w14:textId="77777777" w:rsidR="00F74710" w:rsidRDefault="00F74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1CC17A4"/>
    <w:multiLevelType w:val="hybridMultilevel"/>
    <w:tmpl w:val="24C4D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A53A1"/>
    <w:multiLevelType w:val="hybridMultilevel"/>
    <w:tmpl w:val="2AAA443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155465D7"/>
    <w:multiLevelType w:val="hybridMultilevel"/>
    <w:tmpl w:val="60AAC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07D1721"/>
    <w:multiLevelType w:val="hybridMultilevel"/>
    <w:tmpl w:val="09F8BD1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40025D84"/>
    <w:multiLevelType w:val="hybridMultilevel"/>
    <w:tmpl w:val="C396C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C7F82"/>
    <w:multiLevelType w:val="hybridMultilevel"/>
    <w:tmpl w:val="C7EC6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001198"/>
    <w:multiLevelType w:val="hybridMultilevel"/>
    <w:tmpl w:val="074C2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 w15:restartNumberingAfterBreak="0">
    <w:nsid w:val="717D0ADE"/>
    <w:multiLevelType w:val="hybridMultilevel"/>
    <w:tmpl w:val="4950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BB0528"/>
    <w:multiLevelType w:val="hybridMultilevel"/>
    <w:tmpl w:val="0AC21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B87DD2"/>
    <w:multiLevelType w:val="hybridMultilevel"/>
    <w:tmpl w:val="72C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17"/>
  </w:num>
  <w:num w:numId="5">
    <w:abstractNumId w:val="8"/>
  </w:num>
  <w:num w:numId="6">
    <w:abstractNumId w:val="15"/>
  </w:num>
  <w:num w:numId="7">
    <w:abstractNumId w:val="11"/>
  </w:num>
  <w:num w:numId="8">
    <w:abstractNumId w:val="9"/>
  </w:num>
  <w:num w:numId="9">
    <w:abstractNumId w:val="14"/>
  </w:num>
  <w:num w:numId="10">
    <w:abstractNumId w:val="0"/>
  </w:num>
  <w:num w:numId="11">
    <w:abstractNumId w:val="16"/>
  </w:num>
  <w:num w:numId="12">
    <w:abstractNumId w:val="12"/>
  </w:num>
  <w:num w:numId="13">
    <w:abstractNumId w:val="10"/>
  </w:num>
  <w:num w:numId="14">
    <w:abstractNumId w:val="18"/>
  </w:num>
  <w:num w:numId="15">
    <w:abstractNumId w:val="13"/>
  </w:num>
  <w:num w:numId="16">
    <w:abstractNumId w:val="7"/>
  </w:num>
  <w:num w:numId="17">
    <w:abstractNumId w:val="20"/>
  </w:num>
  <w:num w:numId="18">
    <w:abstractNumId w:val="1"/>
  </w:num>
  <w:num w:numId="19">
    <w:abstractNumId w:val="5"/>
  </w:num>
  <w:num w:numId="20">
    <w:abstractNumId w:val="1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108C"/>
    <w:rsid w:val="00024311"/>
    <w:rsid w:val="00025D5A"/>
    <w:rsid w:val="0003493B"/>
    <w:rsid w:val="00041D6E"/>
    <w:rsid w:val="00050E39"/>
    <w:rsid w:val="00056121"/>
    <w:rsid w:val="00063990"/>
    <w:rsid w:val="00072989"/>
    <w:rsid w:val="000736C0"/>
    <w:rsid w:val="000822AD"/>
    <w:rsid w:val="00085213"/>
    <w:rsid w:val="000900A3"/>
    <w:rsid w:val="00090D78"/>
    <w:rsid w:val="00092F09"/>
    <w:rsid w:val="000A1259"/>
    <w:rsid w:val="000A34FE"/>
    <w:rsid w:val="000E0869"/>
    <w:rsid w:val="000F16B6"/>
    <w:rsid w:val="001064CA"/>
    <w:rsid w:val="00110791"/>
    <w:rsid w:val="00113326"/>
    <w:rsid w:val="001172C0"/>
    <w:rsid w:val="00122BE6"/>
    <w:rsid w:val="00122F4F"/>
    <w:rsid w:val="001236CB"/>
    <w:rsid w:val="0012748C"/>
    <w:rsid w:val="001414D0"/>
    <w:rsid w:val="00144F99"/>
    <w:rsid w:val="00152185"/>
    <w:rsid w:val="001553D1"/>
    <w:rsid w:val="0016334C"/>
    <w:rsid w:val="001704CA"/>
    <w:rsid w:val="001730CC"/>
    <w:rsid w:val="00195F94"/>
    <w:rsid w:val="001A0F13"/>
    <w:rsid w:val="001A55DA"/>
    <w:rsid w:val="001B7E20"/>
    <w:rsid w:val="001C6DF4"/>
    <w:rsid w:val="001D2A06"/>
    <w:rsid w:val="001D33C7"/>
    <w:rsid w:val="001D771C"/>
    <w:rsid w:val="001E3151"/>
    <w:rsid w:val="001E31CF"/>
    <w:rsid w:val="001F0F59"/>
    <w:rsid w:val="00211A68"/>
    <w:rsid w:val="00213AF5"/>
    <w:rsid w:val="00213EF8"/>
    <w:rsid w:val="00220B94"/>
    <w:rsid w:val="00223D6F"/>
    <w:rsid w:val="002257A4"/>
    <w:rsid w:val="00226086"/>
    <w:rsid w:val="00226B84"/>
    <w:rsid w:val="00234A7F"/>
    <w:rsid w:val="002364AD"/>
    <w:rsid w:val="00244255"/>
    <w:rsid w:val="002443FE"/>
    <w:rsid w:val="00244E77"/>
    <w:rsid w:val="00246DEE"/>
    <w:rsid w:val="00251F56"/>
    <w:rsid w:val="00267DCB"/>
    <w:rsid w:val="00276B67"/>
    <w:rsid w:val="00285EB5"/>
    <w:rsid w:val="00290B6C"/>
    <w:rsid w:val="002961F3"/>
    <w:rsid w:val="002A04C3"/>
    <w:rsid w:val="002B3A0C"/>
    <w:rsid w:val="002B49AA"/>
    <w:rsid w:val="002C2032"/>
    <w:rsid w:val="002D7020"/>
    <w:rsid w:val="002D71E7"/>
    <w:rsid w:val="002E6675"/>
    <w:rsid w:val="003049E1"/>
    <w:rsid w:val="00322AF8"/>
    <w:rsid w:val="003326CA"/>
    <w:rsid w:val="0033418B"/>
    <w:rsid w:val="0034340C"/>
    <w:rsid w:val="0036164B"/>
    <w:rsid w:val="00372BD8"/>
    <w:rsid w:val="00373057"/>
    <w:rsid w:val="00374E7F"/>
    <w:rsid w:val="003757B8"/>
    <w:rsid w:val="00386A7B"/>
    <w:rsid w:val="00394DC3"/>
    <w:rsid w:val="003A3E8D"/>
    <w:rsid w:val="003A5948"/>
    <w:rsid w:val="003B26EA"/>
    <w:rsid w:val="003D1939"/>
    <w:rsid w:val="003E531D"/>
    <w:rsid w:val="003E5442"/>
    <w:rsid w:val="003E765A"/>
    <w:rsid w:val="003F57E1"/>
    <w:rsid w:val="00403BF3"/>
    <w:rsid w:val="004075E3"/>
    <w:rsid w:val="0041063C"/>
    <w:rsid w:val="00432E58"/>
    <w:rsid w:val="00434913"/>
    <w:rsid w:val="00444362"/>
    <w:rsid w:val="004527AD"/>
    <w:rsid w:val="004538B8"/>
    <w:rsid w:val="00456531"/>
    <w:rsid w:val="00470889"/>
    <w:rsid w:val="004A3D1B"/>
    <w:rsid w:val="004A48F0"/>
    <w:rsid w:val="004A6315"/>
    <w:rsid w:val="004D45BB"/>
    <w:rsid w:val="004E0894"/>
    <w:rsid w:val="004E38FC"/>
    <w:rsid w:val="00503E76"/>
    <w:rsid w:val="00517710"/>
    <w:rsid w:val="00517D76"/>
    <w:rsid w:val="00523833"/>
    <w:rsid w:val="00527FAF"/>
    <w:rsid w:val="00544012"/>
    <w:rsid w:val="00553039"/>
    <w:rsid w:val="0055792F"/>
    <w:rsid w:val="0056349A"/>
    <w:rsid w:val="005701EB"/>
    <w:rsid w:val="00597740"/>
    <w:rsid w:val="005A1FB2"/>
    <w:rsid w:val="005A3843"/>
    <w:rsid w:val="005A4CFE"/>
    <w:rsid w:val="005C15C7"/>
    <w:rsid w:val="005C2BF4"/>
    <w:rsid w:val="005D600F"/>
    <w:rsid w:val="005D7DF1"/>
    <w:rsid w:val="005F3A0D"/>
    <w:rsid w:val="005F54DE"/>
    <w:rsid w:val="00602381"/>
    <w:rsid w:val="00606A40"/>
    <w:rsid w:val="006108CE"/>
    <w:rsid w:val="00620DFC"/>
    <w:rsid w:val="00633267"/>
    <w:rsid w:val="006364B7"/>
    <w:rsid w:val="00657B4D"/>
    <w:rsid w:val="00661D41"/>
    <w:rsid w:val="00662B15"/>
    <w:rsid w:val="006653B6"/>
    <w:rsid w:val="00671527"/>
    <w:rsid w:val="00692C2D"/>
    <w:rsid w:val="00695B51"/>
    <w:rsid w:val="006A7F21"/>
    <w:rsid w:val="006B65E4"/>
    <w:rsid w:val="006C1606"/>
    <w:rsid w:val="006C4C46"/>
    <w:rsid w:val="006C652B"/>
    <w:rsid w:val="006D13D6"/>
    <w:rsid w:val="006D5916"/>
    <w:rsid w:val="006D694F"/>
    <w:rsid w:val="006D71CE"/>
    <w:rsid w:val="006F05C1"/>
    <w:rsid w:val="007174B6"/>
    <w:rsid w:val="00717B24"/>
    <w:rsid w:val="0074086A"/>
    <w:rsid w:val="00747CB2"/>
    <w:rsid w:val="00750596"/>
    <w:rsid w:val="0075149E"/>
    <w:rsid w:val="0075307E"/>
    <w:rsid w:val="0075539A"/>
    <w:rsid w:val="00762568"/>
    <w:rsid w:val="00770D41"/>
    <w:rsid w:val="00781F03"/>
    <w:rsid w:val="00791FC3"/>
    <w:rsid w:val="00794671"/>
    <w:rsid w:val="0079674C"/>
    <w:rsid w:val="007A1094"/>
    <w:rsid w:val="007A1360"/>
    <w:rsid w:val="007A4700"/>
    <w:rsid w:val="007A7389"/>
    <w:rsid w:val="007A78FE"/>
    <w:rsid w:val="007A795C"/>
    <w:rsid w:val="007B340C"/>
    <w:rsid w:val="007C7BF2"/>
    <w:rsid w:val="007D4BA0"/>
    <w:rsid w:val="007D785B"/>
    <w:rsid w:val="007E5C3D"/>
    <w:rsid w:val="007F0F97"/>
    <w:rsid w:val="007F76F2"/>
    <w:rsid w:val="00801AE4"/>
    <w:rsid w:val="008057D3"/>
    <w:rsid w:val="00806A3E"/>
    <w:rsid w:val="008103D6"/>
    <w:rsid w:val="0081545A"/>
    <w:rsid w:val="00816D00"/>
    <w:rsid w:val="0081759B"/>
    <w:rsid w:val="00841356"/>
    <w:rsid w:val="00856B21"/>
    <w:rsid w:val="00876D6B"/>
    <w:rsid w:val="00884330"/>
    <w:rsid w:val="00886E18"/>
    <w:rsid w:val="00887FFB"/>
    <w:rsid w:val="008A1048"/>
    <w:rsid w:val="008A5034"/>
    <w:rsid w:val="008B1C31"/>
    <w:rsid w:val="008C47B7"/>
    <w:rsid w:val="008D0922"/>
    <w:rsid w:val="008D1BBE"/>
    <w:rsid w:val="008E4A64"/>
    <w:rsid w:val="008F253F"/>
    <w:rsid w:val="008F284E"/>
    <w:rsid w:val="0090548E"/>
    <w:rsid w:val="00911177"/>
    <w:rsid w:val="00920372"/>
    <w:rsid w:val="009218B0"/>
    <w:rsid w:val="0092588C"/>
    <w:rsid w:val="00937AB2"/>
    <w:rsid w:val="00952A69"/>
    <w:rsid w:val="009532DD"/>
    <w:rsid w:val="00957F02"/>
    <w:rsid w:val="0096234F"/>
    <w:rsid w:val="00962731"/>
    <w:rsid w:val="00967CE7"/>
    <w:rsid w:val="009863BA"/>
    <w:rsid w:val="009A0138"/>
    <w:rsid w:val="009A405F"/>
    <w:rsid w:val="009A7248"/>
    <w:rsid w:val="009D136F"/>
    <w:rsid w:val="009D2757"/>
    <w:rsid w:val="009E5108"/>
    <w:rsid w:val="009F2353"/>
    <w:rsid w:val="00A03EC9"/>
    <w:rsid w:val="00A047F6"/>
    <w:rsid w:val="00A12C88"/>
    <w:rsid w:val="00A44FB2"/>
    <w:rsid w:val="00A52A84"/>
    <w:rsid w:val="00A5362C"/>
    <w:rsid w:val="00A5671E"/>
    <w:rsid w:val="00A60D39"/>
    <w:rsid w:val="00A65B52"/>
    <w:rsid w:val="00A761F8"/>
    <w:rsid w:val="00A77AA7"/>
    <w:rsid w:val="00A81DAE"/>
    <w:rsid w:val="00A93A36"/>
    <w:rsid w:val="00A95D35"/>
    <w:rsid w:val="00AA73C8"/>
    <w:rsid w:val="00AB19F7"/>
    <w:rsid w:val="00AB266A"/>
    <w:rsid w:val="00AC3913"/>
    <w:rsid w:val="00AC59D9"/>
    <w:rsid w:val="00AD2ACD"/>
    <w:rsid w:val="00AE1418"/>
    <w:rsid w:val="00AE175A"/>
    <w:rsid w:val="00AF70CF"/>
    <w:rsid w:val="00B07F59"/>
    <w:rsid w:val="00B1252C"/>
    <w:rsid w:val="00B13BD4"/>
    <w:rsid w:val="00B15D51"/>
    <w:rsid w:val="00B2186E"/>
    <w:rsid w:val="00B44B8D"/>
    <w:rsid w:val="00B52223"/>
    <w:rsid w:val="00B531D9"/>
    <w:rsid w:val="00B63286"/>
    <w:rsid w:val="00B66FB5"/>
    <w:rsid w:val="00B71B67"/>
    <w:rsid w:val="00B74557"/>
    <w:rsid w:val="00B77571"/>
    <w:rsid w:val="00B951DF"/>
    <w:rsid w:val="00BA7B27"/>
    <w:rsid w:val="00BB23C0"/>
    <w:rsid w:val="00BC2378"/>
    <w:rsid w:val="00BC3842"/>
    <w:rsid w:val="00BC3C5E"/>
    <w:rsid w:val="00BD3CB7"/>
    <w:rsid w:val="00BD5B9E"/>
    <w:rsid w:val="00BF2642"/>
    <w:rsid w:val="00BF6643"/>
    <w:rsid w:val="00BF67CF"/>
    <w:rsid w:val="00C03F1D"/>
    <w:rsid w:val="00C10910"/>
    <w:rsid w:val="00C22EA8"/>
    <w:rsid w:val="00C24B78"/>
    <w:rsid w:val="00C30F95"/>
    <w:rsid w:val="00C45B35"/>
    <w:rsid w:val="00C47D15"/>
    <w:rsid w:val="00C64800"/>
    <w:rsid w:val="00C6638D"/>
    <w:rsid w:val="00C770EF"/>
    <w:rsid w:val="00C77C90"/>
    <w:rsid w:val="00C85FBF"/>
    <w:rsid w:val="00C953C4"/>
    <w:rsid w:val="00C967A0"/>
    <w:rsid w:val="00CB0769"/>
    <w:rsid w:val="00CB575C"/>
    <w:rsid w:val="00CC3C08"/>
    <w:rsid w:val="00CF218F"/>
    <w:rsid w:val="00D003E1"/>
    <w:rsid w:val="00D031E5"/>
    <w:rsid w:val="00D068B6"/>
    <w:rsid w:val="00D110A3"/>
    <w:rsid w:val="00D13B55"/>
    <w:rsid w:val="00D14988"/>
    <w:rsid w:val="00D23061"/>
    <w:rsid w:val="00D239FE"/>
    <w:rsid w:val="00D26D92"/>
    <w:rsid w:val="00D36BA0"/>
    <w:rsid w:val="00D47502"/>
    <w:rsid w:val="00D47A1B"/>
    <w:rsid w:val="00D56CC0"/>
    <w:rsid w:val="00D57DF9"/>
    <w:rsid w:val="00D613F7"/>
    <w:rsid w:val="00D64DE5"/>
    <w:rsid w:val="00D76D89"/>
    <w:rsid w:val="00D84670"/>
    <w:rsid w:val="00D93583"/>
    <w:rsid w:val="00DA0D95"/>
    <w:rsid w:val="00DA14DC"/>
    <w:rsid w:val="00DA2842"/>
    <w:rsid w:val="00DA2E1B"/>
    <w:rsid w:val="00DA3C1D"/>
    <w:rsid w:val="00DA418D"/>
    <w:rsid w:val="00DB5C51"/>
    <w:rsid w:val="00DB67AC"/>
    <w:rsid w:val="00DD2ABC"/>
    <w:rsid w:val="00DD62B6"/>
    <w:rsid w:val="00DE0156"/>
    <w:rsid w:val="00DE326D"/>
    <w:rsid w:val="00DE593B"/>
    <w:rsid w:val="00DF14F3"/>
    <w:rsid w:val="00E249D8"/>
    <w:rsid w:val="00E41DDB"/>
    <w:rsid w:val="00E44870"/>
    <w:rsid w:val="00E62741"/>
    <w:rsid w:val="00E70CD2"/>
    <w:rsid w:val="00E717DC"/>
    <w:rsid w:val="00E72442"/>
    <w:rsid w:val="00EA30D6"/>
    <w:rsid w:val="00EA770E"/>
    <w:rsid w:val="00EB5A82"/>
    <w:rsid w:val="00EC2FC3"/>
    <w:rsid w:val="00EE6C23"/>
    <w:rsid w:val="00EE7BB9"/>
    <w:rsid w:val="00F01D8B"/>
    <w:rsid w:val="00F03944"/>
    <w:rsid w:val="00F17A9F"/>
    <w:rsid w:val="00F35EFC"/>
    <w:rsid w:val="00F46207"/>
    <w:rsid w:val="00F74710"/>
    <w:rsid w:val="00F82A25"/>
    <w:rsid w:val="00F84EB5"/>
    <w:rsid w:val="00F87BD5"/>
    <w:rsid w:val="00F93E28"/>
    <w:rsid w:val="00F97BCB"/>
    <w:rsid w:val="00FA3198"/>
    <w:rsid w:val="00FB0B97"/>
    <w:rsid w:val="00FB3171"/>
    <w:rsid w:val="00FD15CA"/>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styleId="NoSpacing">
    <w:name w:val="No Spacing"/>
    <w:uiPriority w:val="1"/>
    <w:qFormat/>
    <w:rsid w:val="00CB0769"/>
    <w:rPr>
      <w:rFonts w:ascii="Calibri" w:eastAsia="Calibri" w:hAnsi="Calibri"/>
      <w:sz w:val="22"/>
      <w:szCs w:val="22"/>
    </w:rPr>
  </w:style>
  <w:style w:type="paragraph" w:styleId="Header">
    <w:name w:val="header"/>
    <w:basedOn w:val="Normal"/>
    <w:link w:val="HeaderChar"/>
    <w:rsid w:val="00F74710"/>
    <w:pPr>
      <w:tabs>
        <w:tab w:val="center" w:pos="4680"/>
        <w:tab w:val="right" w:pos="9360"/>
      </w:tabs>
    </w:pPr>
  </w:style>
  <w:style w:type="character" w:customStyle="1" w:styleId="HeaderChar">
    <w:name w:val="Header Char"/>
    <w:link w:val="Header"/>
    <w:rsid w:val="00F74710"/>
    <w:rPr>
      <w:sz w:val="24"/>
      <w:szCs w:val="24"/>
    </w:rPr>
  </w:style>
  <w:style w:type="paragraph" w:styleId="Footer">
    <w:name w:val="footer"/>
    <w:basedOn w:val="Normal"/>
    <w:link w:val="FooterChar"/>
    <w:rsid w:val="00F74710"/>
    <w:pPr>
      <w:tabs>
        <w:tab w:val="center" w:pos="4680"/>
        <w:tab w:val="right" w:pos="9360"/>
      </w:tabs>
    </w:pPr>
  </w:style>
  <w:style w:type="character" w:customStyle="1" w:styleId="FooterChar">
    <w:name w:val="Footer Char"/>
    <w:link w:val="Footer"/>
    <w:rsid w:val="00F747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285046">
      <w:bodyDiv w:val="1"/>
      <w:marLeft w:val="0"/>
      <w:marRight w:val="0"/>
      <w:marTop w:val="0"/>
      <w:marBottom w:val="0"/>
      <w:divBdr>
        <w:top w:val="none" w:sz="0" w:space="0" w:color="auto"/>
        <w:left w:val="none" w:sz="0" w:space="0" w:color="auto"/>
        <w:bottom w:val="none" w:sz="0" w:space="0" w:color="auto"/>
        <w:right w:val="none" w:sz="0" w:space="0" w:color="auto"/>
      </w:divBdr>
    </w:div>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926302004">
      <w:bodyDiv w:val="1"/>
      <w:marLeft w:val="0"/>
      <w:marRight w:val="0"/>
      <w:marTop w:val="0"/>
      <w:marBottom w:val="0"/>
      <w:divBdr>
        <w:top w:val="none" w:sz="0" w:space="0" w:color="auto"/>
        <w:left w:val="none" w:sz="0" w:space="0" w:color="auto"/>
        <w:bottom w:val="none" w:sz="0" w:space="0" w:color="auto"/>
        <w:right w:val="none" w:sz="0" w:space="0" w:color="auto"/>
      </w:divBdr>
    </w:div>
    <w:div w:id="163926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LtHd.dot</Template>
  <TotalTime>39</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48</cp:revision>
  <cp:lastPrinted>2020-02-10T12:05:00Z</cp:lastPrinted>
  <dcterms:created xsi:type="dcterms:W3CDTF">2020-06-01T23:22:00Z</dcterms:created>
  <dcterms:modified xsi:type="dcterms:W3CDTF">2020-06-02T00:01:00Z</dcterms:modified>
</cp:coreProperties>
</file>