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35679" w14:textId="20021A3B" w:rsidR="00BC3C5E" w:rsidRDefault="001D33C7">
      <w:bookmarkStart w:id="0" w:name="_Hlk22204528"/>
      <w:bookmarkEnd w:id="0"/>
      <w:r>
        <w:rPr>
          <w:noProof/>
        </w:rPr>
        <mc:AlternateContent>
          <mc:Choice Requires="wps">
            <w:drawing>
              <wp:anchor distT="0" distB="0" distL="114300" distR="114300" simplePos="0" relativeHeight="251657215" behindDoc="0" locked="0" layoutInCell="1" allowOverlap="1" wp14:anchorId="3BCA5601" wp14:editId="152D0628">
                <wp:simplePos x="0" y="0"/>
                <wp:positionH relativeFrom="margin">
                  <wp:align>center</wp:align>
                </wp:positionH>
                <wp:positionV relativeFrom="paragraph">
                  <wp:posOffset>1307312</wp:posOffset>
                </wp:positionV>
                <wp:extent cx="6142990" cy="726059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726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D99BE" w14:textId="4A86FE85" w:rsidR="00937AB2" w:rsidRPr="006364B7" w:rsidRDefault="00937AB2" w:rsidP="00967CE7">
                            <w:pPr>
                              <w:pStyle w:val="MediumGrid21"/>
                              <w:jc w:val="center"/>
                              <w:rPr>
                                <w:rFonts w:ascii="Times New Roman" w:hAnsi="Times New Roman"/>
                                <w:b/>
                                <w:i/>
                                <w:sz w:val="24"/>
                                <w:szCs w:val="24"/>
                              </w:rPr>
                            </w:pPr>
                          </w:p>
                          <w:p w14:paraId="147840BA" w14:textId="77777777" w:rsidR="00CB0769" w:rsidRPr="006364B7" w:rsidRDefault="00CB0769" w:rsidP="00CB0769">
                            <w:pPr>
                              <w:jc w:val="center"/>
                            </w:pPr>
                            <w:r w:rsidRPr="006364B7">
                              <w:t>Principal’s Advisory Council (PAC)</w:t>
                            </w:r>
                          </w:p>
                          <w:p w14:paraId="6457CA0E" w14:textId="56FC000C" w:rsidR="00CB0769" w:rsidRPr="006364B7" w:rsidRDefault="00920372" w:rsidP="00CB0769">
                            <w:pPr>
                              <w:jc w:val="center"/>
                            </w:pPr>
                            <w:r>
                              <w:t>February 10</w:t>
                            </w:r>
                            <w:bookmarkStart w:id="1" w:name="_GoBack"/>
                            <w:bookmarkEnd w:id="1"/>
                            <w:r w:rsidR="00D93583">
                              <w:t>, 2020</w:t>
                            </w:r>
                          </w:p>
                          <w:p w14:paraId="16EF548E" w14:textId="77777777" w:rsidR="00CB0769" w:rsidRPr="006364B7" w:rsidRDefault="00CB0769" w:rsidP="00CB0769">
                            <w:pPr>
                              <w:jc w:val="center"/>
                            </w:pPr>
                            <w:r w:rsidRPr="006364B7">
                              <w:t>Minutes</w:t>
                            </w:r>
                          </w:p>
                          <w:p w14:paraId="768B7A6A" w14:textId="77777777" w:rsidR="00CB0769" w:rsidRPr="006364B7" w:rsidRDefault="00CB0769" w:rsidP="00CB0769"/>
                          <w:p w14:paraId="5FE42280" w14:textId="5426883A" w:rsidR="00CB0769" w:rsidRPr="000736C0" w:rsidRDefault="00CB0769" w:rsidP="00CB0769">
                            <w:pPr>
                              <w:rPr>
                                <w:sz w:val="22"/>
                                <w:szCs w:val="22"/>
                              </w:rPr>
                            </w:pPr>
                            <w:r w:rsidRPr="000736C0">
                              <w:rPr>
                                <w:sz w:val="22"/>
                                <w:szCs w:val="22"/>
                              </w:rPr>
                              <w:t>Attendees:</w:t>
                            </w:r>
                            <w:r w:rsidR="00372BD8">
                              <w:rPr>
                                <w:sz w:val="22"/>
                                <w:szCs w:val="22"/>
                              </w:rPr>
                              <w:t xml:space="preserve"> (Attendance sheet was not collected at the end of the night, attendance will need to be corrected</w:t>
                            </w:r>
                            <w:r w:rsidR="00403BF3">
                              <w:rPr>
                                <w:sz w:val="22"/>
                                <w:szCs w:val="22"/>
                              </w:rPr>
                              <w:t xml:space="preserve">) </w:t>
                            </w:r>
                          </w:p>
                          <w:p w14:paraId="5128BF63" w14:textId="413EEE32" w:rsidR="00434913" w:rsidRPr="000736C0" w:rsidRDefault="00434913" w:rsidP="00434913">
                            <w:pPr>
                              <w:pStyle w:val="NoSpacing"/>
                            </w:pPr>
                            <w:r w:rsidRPr="000736C0">
                              <w:t>Richard Martinez, Principal</w:t>
                            </w:r>
                            <w:r w:rsidRPr="000736C0">
                              <w:tab/>
                            </w:r>
                            <w:r w:rsidRPr="000736C0">
                              <w:tab/>
                            </w:r>
                            <w:r w:rsidRPr="000736C0">
                              <w:tab/>
                            </w:r>
                            <w:r w:rsidR="00BD5B9E" w:rsidRPr="000736C0">
                              <w:t>Vanessa Olson, PAC Chair/Parent</w:t>
                            </w:r>
                          </w:p>
                          <w:p w14:paraId="2343179A" w14:textId="73EF1188" w:rsidR="00434913" w:rsidRDefault="00A93A36" w:rsidP="00434913">
                            <w:pPr>
                              <w:pStyle w:val="NoSpacing"/>
                            </w:pPr>
                            <w:r w:rsidRPr="000736C0">
                              <w:t xml:space="preserve">Julett Denton,  </w:t>
                            </w:r>
                            <w:r>
                              <w:t>PAC Co-Chair/</w:t>
                            </w:r>
                            <w:r w:rsidRPr="000736C0">
                              <w:t>Parent</w:t>
                            </w:r>
                            <w:r w:rsidR="00BD5B9E" w:rsidRPr="00BD5B9E">
                              <w:t xml:space="preserve"> </w:t>
                            </w:r>
                            <w:r w:rsidR="00BD5B9E">
                              <w:t xml:space="preserve">                    Jacky Moore, Parent</w:t>
                            </w:r>
                          </w:p>
                          <w:p w14:paraId="25124C78" w14:textId="678117D2" w:rsidR="00BD5B9E" w:rsidRPr="000736C0" w:rsidRDefault="00434913" w:rsidP="00BD5B9E">
                            <w:pPr>
                              <w:pStyle w:val="NoSpacing"/>
                            </w:pPr>
                            <w:r w:rsidRPr="000736C0">
                              <w:t>Tabatha Zarkau</w:t>
                            </w:r>
                            <w:r w:rsidR="004E0894">
                              <w:t>s</w:t>
                            </w:r>
                            <w:r w:rsidRPr="000736C0">
                              <w:t>kas, Teacher</w:t>
                            </w:r>
                            <w:r w:rsidR="00BD5B9E" w:rsidRPr="00BD5B9E">
                              <w:t xml:space="preserve"> </w:t>
                            </w:r>
                            <w:r w:rsidR="00BD5B9E">
                              <w:t xml:space="preserve">                                  Shemica Gamble</w:t>
                            </w:r>
                            <w:r w:rsidR="00BD5B9E" w:rsidRPr="000736C0">
                              <w:t>, Teacher</w:t>
                            </w:r>
                          </w:p>
                          <w:p w14:paraId="771BFB50" w14:textId="55444E35" w:rsidR="00403BF3" w:rsidRDefault="0002108C" w:rsidP="00403BF3">
                            <w:pPr>
                              <w:pStyle w:val="NoSpacing"/>
                              <w:ind w:left="720" w:hanging="720"/>
                            </w:pPr>
                            <w:r>
                              <w:t>Allison Young, Teacher</w:t>
                            </w:r>
                            <w:r w:rsidR="00BD5B9E" w:rsidRPr="00BD5B9E">
                              <w:t xml:space="preserve"> </w:t>
                            </w:r>
                            <w:r w:rsidR="00BD5B9E">
                              <w:tab/>
                            </w:r>
                            <w:r w:rsidR="00BD5B9E">
                              <w:tab/>
                            </w:r>
                            <w:r w:rsidR="00BD5B9E">
                              <w:tab/>
                            </w:r>
                            <w:r w:rsidR="00BD5B9E">
                              <w:tab/>
                              <w:t>Ariyaria Brown-Watts, Student</w:t>
                            </w:r>
                            <w:r w:rsidR="00BD5B9E">
                              <w:tab/>
                            </w:r>
                            <w:r w:rsidR="00BD5B9E">
                              <w:tab/>
                            </w:r>
                            <w:r w:rsidR="00403BF3">
                              <w:t xml:space="preserve">                     </w:t>
                            </w:r>
                          </w:p>
                          <w:p w14:paraId="7D0F6BDC" w14:textId="258250AB" w:rsidR="00DF14F3" w:rsidRDefault="00403BF3" w:rsidP="00403BF3">
                            <w:pPr>
                              <w:pStyle w:val="NoSpacing"/>
                            </w:pPr>
                            <w:r>
                              <w:t xml:space="preserve">Dan </w:t>
                            </w:r>
                            <w:r w:rsidR="00386A7B" w:rsidRPr="000736C0">
                              <w:t>Bredbenner, Teacher</w:t>
                            </w:r>
                            <w:r>
                              <w:tab/>
                            </w:r>
                            <w:r>
                              <w:tab/>
                            </w:r>
                            <w:r>
                              <w:tab/>
                            </w:r>
                            <w:r w:rsidR="00113326">
                              <w:t>John</w:t>
                            </w:r>
                            <w:r w:rsidR="00856B21">
                              <w:t xml:space="preserve"> Geisinger, Assistant Principal</w:t>
                            </w:r>
                          </w:p>
                          <w:p w14:paraId="42B55420" w14:textId="08849834" w:rsidR="00C30F95" w:rsidRDefault="00C30F95" w:rsidP="00434913">
                            <w:pPr>
                              <w:pStyle w:val="NoSpacing"/>
                            </w:pPr>
                            <w:r>
                              <w:t>Rachel Peitler, Teacher</w:t>
                            </w:r>
                          </w:p>
                          <w:p w14:paraId="54B5E677" w14:textId="77777777" w:rsidR="00CB0769" w:rsidRPr="006364B7" w:rsidRDefault="00CB0769" w:rsidP="00CB0769"/>
                          <w:p w14:paraId="34DB1C61" w14:textId="77777777" w:rsidR="00517710" w:rsidRPr="00DD2ABC" w:rsidRDefault="00517710" w:rsidP="00517710">
                            <w:pPr>
                              <w:pStyle w:val="NoSpacing"/>
                              <w:rPr>
                                <w:b/>
                                <w:bCs/>
                                <w:sz w:val="20"/>
                                <w:szCs w:val="20"/>
                              </w:rPr>
                            </w:pPr>
                            <w:r w:rsidRPr="00DD2ABC">
                              <w:rPr>
                                <w:b/>
                                <w:bCs/>
                                <w:sz w:val="20"/>
                                <w:szCs w:val="20"/>
                              </w:rPr>
                              <w:t>Welcome:</w:t>
                            </w:r>
                          </w:p>
                          <w:p w14:paraId="2A2ADDCE" w14:textId="70FF74FB" w:rsidR="00517710" w:rsidRPr="003E531D" w:rsidRDefault="00517710" w:rsidP="00DD2ABC">
                            <w:pPr>
                              <w:pStyle w:val="NoSpacing"/>
                              <w:rPr>
                                <w:sz w:val="20"/>
                                <w:szCs w:val="20"/>
                              </w:rPr>
                            </w:pPr>
                            <w:r w:rsidRPr="003E531D">
                              <w:rPr>
                                <w:sz w:val="20"/>
                                <w:szCs w:val="20"/>
                              </w:rPr>
                              <w:t>Mrs. Olson welcomed everyone</w:t>
                            </w:r>
                          </w:p>
                          <w:p w14:paraId="498BED72" w14:textId="77777777" w:rsidR="00517710" w:rsidRPr="0081759B" w:rsidRDefault="00517710" w:rsidP="00517710">
                            <w:pPr>
                              <w:rPr>
                                <w:b/>
                                <w:bCs/>
                                <w:sz w:val="20"/>
                                <w:szCs w:val="20"/>
                              </w:rPr>
                            </w:pPr>
                            <w:r w:rsidRPr="0081759B">
                              <w:rPr>
                                <w:b/>
                                <w:bCs/>
                                <w:sz w:val="20"/>
                                <w:szCs w:val="20"/>
                              </w:rPr>
                              <w:t>Review of Minutes:</w:t>
                            </w:r>
                          </w:p>
                          <w:p w14:paraId="2A52D53C" w14:textId="4D003964" w:rsidR="00517710" w:rsidRDefault="0002108C" w:rsidP="00517710">
                            <w:pPr>
                              <w:rPr>
                                <w:sz w:val="20"/>
                                <w:szCs w:val="20"/>
                              </w:rPr>
                            </w:pPr>
                            <w:r>
                              <w:rPr>
                                <w:sz w:val="20"/>
                                <w:szCs w:val="20"/>
                              </w:rPr>
                              <w:t xml:space="preserve">Approved as </w:t>
                            </w:r>
                            <w:r w:rsidR="00856B21">
                              <w:rPr>
                                <w:sz w:val="20"/>
                                <w:szCs w:val="20"/>
                              </w:rPr>
                              <w:t>written</w:t>
                            </w:r>
                            <w:r>
                              <w:rPr>
                                <w:sz w:val="20"/>
                                <w:szCs w:val="20"/>
                              </w:rPr>
                              <w:t xml:space="preserve"> </w:t>
                            </w:r>
                          </w:p>
                          <w:p w14:paraId="0DB4607F" w14:textId="77777777" w:rsidR="0002108C" w:rsidRPr="003E531D" w:rsidRDefault="0002108C" w:rsidP="00517710">
                            <w:pPr>
                              <w:rPr>
                                <w:sz w:val="20"/>
                                <w:szCs w:val="20"/>
                              </w:rPr>
                            </w:pPr>
                          </w:p>
                          <w:p w14:paraId="46CB224F" w14:textId="17CC0D9B" w:rsidR="00517710" w:rsidRDefault="00517710" w:rsidP="00517710">
                            <w:pPr>
                              <w:rPr>
                                <w:b/>
                                <w:bCs/>
                                <w:sz w:val="20"/>
                                <w:szCs w:val="20"/>
                              </w:rPr>
                            </w:pPr>
                            <w:r w:rsidRPr="003E531D">
                              <w:rPr>
                                <w:b/>
                                <w:bCs/>
                                <w:sz w:val="20"/>
                                <w:szCs w:val="20"/>
                              </w:rPr>
                              <w:t>Update on SACI</w:t>
                            </w:r>
                          </w:p>
                          <w:p w14:paraId="16B8B915" w14:textId="2DEAFC25" w:rsidR="00C953C4" w:rsidRPr="00662B15" w:rsidRDefault="00856B21" w:rsidP="00952A69">
                            <w:pPr>
                              <w:pStyle w:val="ListParagraph"/>
                              <w:numPr>
                                <w:ilvl w:val="0"/>
                                <w:numId w:val="15"/>
                              </w:numPr>
                              <w:spacing w:after="160" w:line="259" w:lineRule="auto"/>
                              <w:contextualSpacing/>
                              <w:rPr>
                                <w:sz w:val="18"/>
                                <w:szCs w:val="18"/>
                              </w:rPr>
                            </w:pPr>
                            <w:r>
                              <w:rPr>
                                <w:sz w:val="18"/>
                                <w:szCs w:val="18"/>
                              </w:rPr>
                              <w:t>There has not been a SACI meeting since our last PAC meeting.  This week SACI will sponsor the Best Practices Conference for Parents.   Next month we will be working on the annual report</w:t>
                            </w:r>
                            <w:r w:rsidR="00762568">
                              <w:rPr>
                                <w:sz w:val="18"/>
                                <w:szCs w:val="18"/>
                              </w:rPr>
                              <w:t>.  If there are any areas of concern that members of the PAC would like to see discussed for possible inclusion in the report please let Vanessa Olson know prior to the March 12</w:t>
                            </w:r>
                            <w:r w:rsidR="00762568" w:rsidRPr="00762568">
                              <w:rPr>
                                <w:sz w:val="18"/>
                                <w:szCs w:val="18"/>
                                <w:vertAlign w:val="superscript"/>
                              </w:rPr>
                              <w:t>th</w:t>
                            </w:r>
                            <w:r w:rsidR="00762568">
                              <w:rPr>
                                <w:sz w:val="18"/>
                                <w:szCs w:val="18"/>
                              </w:rPr>
                              <w:t xml:space="preserve"> date.  We will be discussing lunch debt and highlight experiences with the HUB. </w:t>
                            </w:r>
                          </w:p>
                          <w:p w14:paraId="7CD9AC8A" w14:textId="33A2CFF5" w:rsidR="00C953C4" w:rsidRDefault="00C953C4" w:rsidP="00662B15">
                            <w:pPr>
                              <w:rPr>
                                <w:b/>
                                <w:bCs/>
                                <w:sz w:val="20"/>
                                <w:szCs w:val="20"/>
                              </w:rPr>
                            </w:pPr>
                            <w:r w:rsidRPr="00662B15">
                              <w:rPr>
                                <w:b/>
                                <w:bCs/>
                                <w:sz w:val="20"/>
                                <w:szCs w:val="20"/>
                              </w:rPr>
                              <w:t>Principal Martinez’ Report</w:t>
                            </w:r>
                          </w:p>
                          <w:p w14:paraId="0810A666" w14:textId="037F7DB3" w:rsidR="00952A69" w:rsidRDefault="00952A69" w:rsidP="00952A69">
                            <w:pPr>
                              <w:pStyle w:val="ListParagraph"/>
                              <w:numPr>
                                <w:ilvl w:val="0"/>
                                <w:numId w:val="18"/>
                              </w:numPr>
                              <w:rPr>
                                <w:sz w:val="20"/>
                                <w:szCs w:val="20"/>
                              </w:rPr>
                            </w:pPr>
                            <w:r w:rsidRPr="00717B24">
                              <w:rPr>
                                <w:sz w:val="20"/>
                                <w:szCs w:val="20"/>
                              </w:rPr>
                              <w:t xml:space="preserve">Update on the </w:t>
                            </w:r>
                            <w:r w:rsidR="00717B24" w:rsidRPr="00717B24">
                              <w:rPr>
                                <w:sz w:val="20"/>
                                <w:szCs w:val="20"/>
                              </w:rPr>
                              <w:t xml:space="preserve">installation of the new turf fields. </w:t>
                            </w:r>
                            <w:r w:rsidR="00717B24">
                              <w:rPr>
                                <w:sz w:val="20"/>
                                <w:szCs w:val="20"/>
                              </w:rPr>
                              <w:t xml:space="preserve"> They are hoping to begin construction in early April.  </w:t>
                            </w:r>
                            <w:r w:rsidR="007174B6">
                              <w:rPr>
                                <w:sz w:val="20"/>
                                <w:szCs w:val="20"/>
                              </w:rPr>
                              <w:t xml:space="preserve">The expected cost will be $1.3 million.  </w:t>
                            </w:r>
                            <w:r w:rsidR="00092F09">
                              <w:rPr>
                                <w:sz w:val="20"/>
                                <w:szCs w:val="20"/>
                              </w:rPr>
                              <w:t xml:space="preserve"> As a part of the construction we are seeing if we can do a few extra things such as move the pole vault</w:t>
                            </w:r>
                            <w:r w:rsidR="004538B8">
                              <w:rPr>
                                <w:sz w:val="20"/>
                                <w:szCs w:val="20"/>
                              </w:rPr>
                              <w:t xml:space="preserve">, putting in a new shed to store equipment to maintain the turf, water fountains by the filed, and if we can light up the flag pole.  We are hoping that construction will be complete by late July.  Right now the plans are at the county for final approval of permits.  </w:t>
                            </w:r>
                          </w:p>
                          <w:p w14:paraId="4D05E144" w14:textId="1065011F" w:rsidR="004538B8" w:rsidRDefault="007F76F2" w:rsidP="00952A69">
                            <w:pPr>
                              <w:pStyle w:val="ListParagraph"/>
                              <w:numPr>
                                <w:ilvl w:val="0"/>
                                <w:numId w:val="18"/>
                              </w:numPr>
                              <w:rPr>
                                <w:sz w:val="20"/>
                                <w:szCs w:val="20"/>
                              </w:rPr>
                            </w:pPr>
                            <w:r>
                              <w:rPr>
                                <w:sz w:val="20"/>
                                <w:szCs w:val="20"/>
                              </w:rPr>
                              <w:t xml:space="preserve">It was just announced today that March 3 will now be a student holiday because of the primary election.  </w:t>
                            </w:r>
                          </w:p>
                          <w:p w14:paraId="0DE8AED9" w14:textId="4659EA0D" w:rsidR="007F76F2" w:rsidRDefault="007F76F2" w:rsidP="00952A69">
                            <w:pPr>
                              <w:pStyle w:val="ListParagraph"/>
                              <w:numPr>
                                <w:ilvl w:val="0"/>
                                <w:numId w:val="18"/>
                              </w:numPr>
                              <w:rPr>
                                <w:sz w:val="20"/>
                                <w:szCs w:val="20"/>
                              </w:rPr>
                            </w:pPr>
                            <w:r>
                              <w:rPr>
                                <w:sz w:val="20"/>
                                <w:szCs w:val="20"/>
                              </w:rPr>
                              <w:t xml:space="preserve">Commencement will take place at 2pm on June </w:t>
                            </w:r>
                            <w:r w:rsidR="00962731">
                              <w:rPr>
                                <w:sz w:val="20"/>
                                <w:szCs w:val="20"/>
                              </w:rPr>
                              <w:t xml:space="preserve">5 at Eagle Bank Arena. </w:t>
                            </w:r>
                          </w:p>
                          <w:p w14:paraId="0274C0C7" w14:textId="037AB2F6" w:rsidR="00962731" w:rsidRDefault="00962731" w:rsidP="00952A69">
                            <w:pPr>
                              <w:pStyle w:val="ListParagraph"/>
                              <w:numPr>
                                <w:ilvl w:val="0"/>
                                <w:numId w:val="18"/>
                              </w:numPr>
                              <w:rPr>
                                <w:sz w:val="20"/>
                                <w:szCs w:val="20"/>
                              </w:rPr>
                            </w:pPr>
                            <w:r>
                              <w:rPr>
                                <w:sz w:val="20"/>
                                <w:szCs w:val="20"/>
                              </w:rPr>
                              <w:t xml:space="preserve">Budget Projections- we are looking to add additional positions in Math, English, EL, </w:t>
                            </w:r>
                            <w:r w:rsidR="00A81DAE">
                              <w:rPr>
                                <w:sz w:val="20"/>
                                <w:szCs w:val="20"/>
                              </w:rPr>
                              <w:t xml:space="preserve">and LD classrooms. </w:t>
                            </w:r>
                          </w:p>
                          <w:p w14:paraId="15302F62" w14:textId="7C6EA742" w:rsidR="008C47B7" w:rsidRDefault="008C47B7" w:rsidP="008C47B7">
                            <w:pPr>
                              <w:pStyle w:val="ListParagraph"/>
                              <w:numPr>
                                <w:ilvl w:val="1"/>
                                <w:numId w:val="18"/>
                              </w:numPr>
                              <w:rPr>
                                <w:sz w:val="20"/>
                                <w:szCs w:val="20"/>
                              </w:rPr>
                            </w:pPr>
                            <w:r>
                              <w:rPr>
                                <w:sz w:val="20"/>
                                <w:szCs w:val="20"/>
                              </w:rPr>
                              <w:t>Projected number of students for 2020-21 is 2196</w:t>
                            </w:r>
                            <w:r w:rsidR="00090D78">
                              <w:rPr>
                                <w:sz w:val="20"/>
                                <w:szCs w:val="20"/>
                              </w:rPr>
                              <w:t xml:space="preserve">  (we are currently at 2221) </w:t>
                            </w:r>
                          </w:p>
                          <w:p w14:paraId="3C1398C5" w14:textId="7413DEB0" w:rsidR="007D785B" w:rsidRDefault="007D785B" w:rsidP="008C47B7">
                            <w:pPr>
                              <w:pStyle w:val="ListParagraph"/>
                              <w:numPr>
                                <w:ilvl w:val="1"/>
                                <w:numId w:val="18"/>
                              </w:numPr>
                              <w:rPr>
                                <w:sz w:val="20"/>
                                <w:szCs w:val="20"/>
                              </w:rPr>
                            </w:pPr>
                            <w:r>
                              <w:rPr>
                                <w:sz w:val="20"/>
                                <w:szCs w:val="20"/>
                              </w:rPr>
                              <w:t>Projected budget $17.3 million</w:t>
                            </w:r>
                          </w:p>
                          <w:p w14:paraId="3952F009" w14:textId="53B64EB8" w:rsidR="007D785B" w:rsidRDefault="006C652B" w:rsidP="008C47B7">
                            <w:pPr>
                              <w:pStyle w:val="ListParagraph"/>
                              <w:numPr>
                                <w:ilvl w:val="1"/>
                                <w:numId w:val="18"/>
                              </w:numPr>
                              <w:rPr>
                                <w:sz w:val="20"/>
                                <w:szCs w:val="20"/>
                              </w:rPr>
                            </w:pPr>
                            <w:r>
                              <w:rPr>
                                <w:sz w:val="20"/>
                                <w:szCs w:val="20"/>
                              </w:rPr>
                              <w:t>Fixed costs- 2.5 million,  Staffing</w:t>
                            </w:r>
                            <w:r w:rsidR="001E3151">
                              <w:rPr>
                                <w:sz w:val="20"/>
                                <w:szCs w:val="20"/>
                              </w:rPr>
                              <w:t xml:space="preserve"> of 186.6 positions = </w:t>
                            </w:r>
                            <w:r w:rsidR="000E0869">
                              <w:rPr>
                                <w:sz w:val="20"/>
                                <w:szCs w:val="20"/>
                              </w:rPr>
                              <w:t xml:space="preserve">$16.3 million = </w:t>
                            </w:r>
                            <w:r w:rsidR="00BF6643">
                              <w:rPr>
                                <w:sz w:val="20"/>
                                <w:szCs w:val="20"/>
                              </w:rPr>
                              <w:t>93.3% of budget</w:t>
                            </w:r>
                          </w:p>
                          <w:p w14:paraId="13F6BF64" w14:textId="0399BA5D" w:rsidR="00BF6643" w:rsidRDefault="00C967A0" w:rsidP="00C967A0">
                            <w:pPr>
                              <w:pStyle w:val="ListParagraph"/>
                              <w:numPr>
                                <w:ilvl w:val="1"/>
                                <w:numId w:val="18"/>
                              </w:numPr>
                              <w:rPr>
                                <w:sz w:val="20"/>
                                <w:szCs w:val="20"/>
                              </w:rPr>
                            </w:pPr>
                            <w:r>
                              <w:rPr>
                                <w:sz w:val="20"/>
                                <w:szCs w:val="20"/>
                              </w:rPr>
                              <w:t xml:space="preserve">The budget numbers will be cleaned up in May once final budgets are approved and new numbers </w:t>
                            </w:r>
                            <w:r w:rsidR="00244E77">
                              <w:rPr>
                                <w:sz w:val="20"/>
                                <w:szCs w:val="20"/>
                              </w:rPr>
                              <w:t xml:space="preserve">come in. </w:t>
                            </w:r>
                          </w:p>
                          <w:p w14:paraId="3B8F3017" w14:textId="4900C196" w:rsidR="00244E77" w:rsidRDefault="00503E76" w:rsidP="00244E77">
                            <w:pPr>
                              <w:pStyle w:val="ListParagraph"/>
                              <w:numPr>
                                <w:ilvl w:val="0"/>
                                <w:numId w:val="18"/>
                              </w:numPr>
                              <w:rPr>
                                <w:sz w:val="20"/>
                                <w:szCs w:val="20"/>
                              </w:rPr>
                            </w:pPr>
                            <w:r>
                              <w:rPr>
                                <w:sz w:val="20"/>
                                <w:szCs w:val="20"/>
                              </w:rPr>
                              <w:t>What is  happening</w:t>
                            </w:r>
                          </w:p>
                          <w:p w14:paraId="3D0F7F58" w14:textId="2D54A8AF" w:rsidR="00503E76" w:rsidRDefault="00503E76" w:rsidP="00503E76">
                            <w:pPr>
                              <w:pStyle w:val="ListParagraph"/>
                              <w:numPr>
                                <w:ilvl w:val="1"/>
                                <w:numId w:val="18"/>
                              </w:numPr>
                              <w:rPr>
                                <w:sz w:val="20"/>
                                <w:szCs w:val="20"/>
                              </w:rPr>
                            </w:pPr>
                            <w:r>
                              <w:rPr>
                                <w:sz w:val="20"/>
                                <w:szCs w:val="20"/>
                              </w:rPr>
                              <w:t xml:space="preserve">New AI phone for entry into the building is in full use.  </w:t>
                            </w:r>
                          </w:p>
                          <w:p w14:paraId="23D81A97" w14:textId="0ECD5B01" w:rsidR="00503E76" w:rsidRDefault="00D57DF9" w:rsidP="00503E76">
                            <w:pPr>
                              <w:pStyle w:val="ListParagraph"/>
                              <w:numPr>
                                <w:ilvl w:val="1"/>
                                <w:numId w:val="18"/>
                              </w:numPr>
                              <w:rPr>
                                <w:sz w:val="20"/>
                                <w:szCs w:val="20"/>
                              </w:rPr>
                            </w:pPr>
                            <w:r>
                              <w:rPr>
                                <w:sz w:val="20"/>
                                <w:szCs w:val="20"/>
                              </w:rPr>
                              <w:t>Added blinds to the side door windows</w:t>
                            </w:r>
                          </w:p>
                          <w:p w14:paraId="7728EA8F" w14:textId="0DD83760" w:rsidR="00D57DF9" w:rsidRDefault="00D57DF9" w:rsidP="00503E76">
                            <w:pPr>
                              <w:pStyle w:val="ListParagraph"/>
                              <w:numPr>
                                <w:ilvl w:val="1"/>
                                <w:numId w:val="18"/>
                              </w:numPr>
                              <w:rPr>
                                <w:sz w:val="20"/>
                                <w:szCs w:val="20"/>
                              </w:rPr>
                            </w:pPr>
                            <w:r>
                              <w:rPr>
                                <w:sz w:val="20"/>
                                <w:szCs w:val="20"/>
                              </w:rPr>
                              <w:t xml:space="preserve">Added security </w:t>
                            </w:r>
                          </w:p>
                          <w:p w14:paraId="43C032DD" w14:textId="4CE4CD2B" w:rsidR="00AE175A" w:rsidRPr="00717B24" w:rsidRDefault="00AE175A" w:rsidP="00503E76">
                            <w:pPr>
                              <w:pStyle w:val="ListParagraph"/>
                              <w:numPr>
                                <w:ilvl w:val="1"/>
                                <w:numId w:val="18"/>
                              </w:numPr>
                              <w:rPr>
                                <w:sz w:val="20"/>
                                <w:szCs w:val="20"/>
                              </w:rPr>
                            </w:pPr>
                            <w:r>
                              <w:rPr>
                                <w:sz w:val="20"/>
                                <w:szCs w:val="20"/>
                              </w:rPr>
                              <w:t xml:space="preserve">We are looking at improving video displays in the building (ie smart boards) </w:t>
                            </w:r>
                          </w:p>
                          <w:p w14:paraId="1079CE5F" w14:textId="2BEEDE44" w:rsidR="00B44B8D" w:rsidRDefault="00B44B8D" w:rsidP="00517710">
                            <w:pPr>
                              <w:rPr>
                                <w:b/>
                                <w:bCs/>
                                <w:sz w:val="20"/>
                                <w:szCs w:val="20"/>
                              </w:rPr>
                            </w:pPr>
                          </w:p>
                          <w:p w14:paraId="03C2CDDC" w14:textId="6360242C" w:rsidR="005F54DE" w:rsidRPr="003E531D" w:rsidRDefault="005F54DE" w:rsidP="00967CE7">
                            <w:pPr>
                              <w:pStyle w:val="MediumGrid21"/>
                              <w:jc w:val="center"/>
                              <w:rPr>
                                <w:rFonts w:ascii="Times New Roman" w:hAnsi="Times New Roman"/>
                                <w:b/>
                                <w:i/>
                                <w:sz w:val="20"/>
                                <w:szCs w:val="20"/>
                              </w:rPr>
                            </w:pPr>
                          </w:p>
                          <w:p w14:paraId="7A588F1C" w14:textId="3277314A" w:rsidR="005F54DE" w:rsidRDefault="005F54DE" w:rsidP="00967CE7">
                            <w:pPr>
                              <w:pStyle w:val="MediumGrid21"/>
                              <w:jc w:val="center"/>
                              <w:rPr>
                                <w:rFonts w:ascii="Times New Roman" w:hAnsi="Times New Roman"/>
                                <w:b/>
                                <w:i/>
                                <w:sz w:val="24"/>
                                <w:szCs w:val="24"/>
                              </w:rPr>
                            </w:pPr>
                          </w:p>
                          <w:p w14:paraId="21AAB123" w14:textId="2C5A499B" w:rsidR="005F54DE" w:rsidRDefault="005F54DE" w:rsidP="00967CE7">
                            <w:pPr>
                              <w:pStyle w:val="MediumGrid21"/>
                              <w:jc w:val="center"/>
                              <w:rPr>
                                <w:rFonts w:ascii="Times New Roman" w:hAnsi="Times New Roman"/>
                                <w:b/>
                                <w:i/>
                                <w:sz w:val="24"/>
                                <w:szCs w:val="24"/>
                              </w:rPr>
                            </w:pPr>
                          </w:p>
                          <w:p w14:paraId="1EC69A80" w14:textId="4421D626" w:rsidR="005F54DE" w:rsidRDefault="005F54DE" w:rsidP="00967CE7">
                            <w:pPr>
                              <w:pStyle w:val="MediumGrid21"/>
                              <w:jc w:val="center"/>
                              <w:rPr>
                                <w:rFonts w:ascii="Times New Roman" w:hAnsi="Times New Roman"/>
                                <w:b/>
                                <w:i/>
                                <w:sz w:val="24"/>
                                <w:szCs w:val="24"/>
                              </w:rPr>
                            </w:pPr>
                          </w:p>
                          <w:p w14:paraId="61214BBD" w14:textId="55638CFE" w:rsidR="005F54DE" w:rsidRDefault="005F54DE" w:rsidP="00967CE7">
                            <w:pPr>
                              <w:pStyle w:val="MediumGrid21"/>
                              <w:jc w:val="center"/>
                              <w:rPr>
                                <w:rFonts w:ascii="Times New Roman" w:hAnsi="Times New Roman"/>
                                <w:b/>
                                <w:i/>
                                <w:sz w:val="24"/>
                                <w:szCs w:val="24"/>
                              </w:rPr>
                            </w:pPr>
                          </w:p>
                          <w:p w14:paraId="6724C55C" w14:textId="08B45981" w:rsidR="005F54DE" w:rsidRDefault="005F54DE" w:rsidP="00967CE7">
                            <w:pPr>
                              <w:pStyle w:val="MediumGrid21"/>
                              <w:jc w:val="center"/>
                              <w:rPr>
                                <w:rFonts w:ascii="Times New Roman" w:hAnsi="Times New Roman"/>
                                <w:b/>
                                <w:i/>
                                <w:sz w:val="24"/>
                                <w:szCs w:val="24"/>
                              </w:rPr>
                            </w:pPr>
                          </w:p>
                          <w:p w14:paraId="09DA5FBE" w14:textId="1997A024" w:rsidR="005F54DE" w:rsidRDefault="005F54DE" w:rsidP="00967CE7">
                            <w:pPr>
                              <w:pStyle w:val="MediumGrid21"/>
                              <w:jc w:val="center"/>
                              <w:rPr>
                                <w:rFonts w:ascii="Times New Roman" w:hAnsi="Times New Roman"/>
                                <w:b/>
                                <w:i/>
                                <w:sz w:val="24"/>
                                <w:szCs w:val="24"/>
                              </w:rPr>
                            </w:pPr>
                          </w:p>
                          <w:p w14:paraId="68E74DAE" w14:textId="0C9C0CCB" w:rsidR="005F54DE" w:rsidRDefault="005F54DE" w:rsidP="00967CE7">
                            <w:pPr>
                              <w:pStyle w:val="MediumGrid21"/>
                              <w:jc w:val="center"/>
                              <w:rPr>
                                <w:rFonts w:ascii="Times New Roman" w:hAnsi="Times New Roman"/>
                                <w:b/>
                                <w:i/>
                                <w:sz w:val="24"/>
                                <w:szCs w:val="24"/>
                              </w:rPr>
                            </w:pPr>
                          </w:p>
                          <w:p w14:paraId="59A36F88" w14:textId="6DFA9F8D" w:rsidR="005F54DE" w:rsidRDefault="005F54DE" w:rsidP="00967CE7">
                            <w:pPr>
                              <w:pStyle w:val="MediumGrid21"/>
                              <w:jc w:val="center"/>
                              <w:rPr>
                                <w:rFonts w:ascii="Times New Roman" w:hAnsi="Times New Roman"/>
                                <w:b/>
                                <w:i/>
                                <w:sz w:val="24"/>
                                <w:szCs w:val="24"/>
                              </w:rPr>
                            </w:pPr>
                          </w:p>
                          <w:p w14:paraId="42C7DAAF" w14:textId="081D4C29" w:rsidR="005F54DE" w:rsidRDefault="005F54DE" w:rsidP="00967CE7">
                            <w:pPr>
                              <w:pStyle w:val="MediumGrid21"/>
                              <w:jc w:val="center"/>
                              <w:rPr>
                                <w:rFonts w:ascii="Times New Roman" w:hAnsi="Times New Roman"/>
                                <w:b/>
                                <w:i/>
                                <w:sz w:val="24"/>
                                <w:szCs w:val="24"/>
                              </w:rPr>
                            </w:pPr>
                          </w:p>
                          <w:p w14:paraId="66FF798A" w14:textId="71E68942" w:rsidR="005F54DE" w:rsidRDefault="005F54DE" w:rsidP="00967CE7">
                            <w:pPr>
                              <w:pStyle w:val="MediumGrid21"/>
                              <w:jc w:val="center"/>
                              <w:rPr>
                                <w:rFonts w:ascii="Times New Roman" w:hAnsi="Times New Roman"/>
                                <w:b/>
                                <w:i/>
                                <w:sz w:val="24"/>
                                <w:szCs w:val="24"/>
                              </w:rPr>
                            </w:pPr>
                          </w:p>
                          <w:p w14:paraId="342C98EC" w14:textId="2DF35799" w:rsidR="005F54DE" w:rsidRDefault="005F54DE" w:rsidP="00967CE7">
                            <w:pPr>
                              <w:pStyle w:val="MediumGrid21"/>
                              <w:jc w:val="center"/>
                              <w:rPr>
                                <w:rFonts w:ascii="Times New Roman" w:hAnsi="Times New Roman"/>
                                <w:b/>
                                <w:i/>
                                <w:sz w:val="24"/>
                                <w:szCs w:val="24"/>
                              </w:rPr>
                            </w:pPr>
                          </w:p>
                          <w:p w14:paraId="6B745575" w14:textId="68FF5147" w:rsidR="005F54DE" w:rsidRDefault="005F54DE" w:rsidP="00967CE7">
                            <w:pPr>
                              <w:pStyle w:val="MediumGrid21"/>
                              <w:jc w:val="center"/>
                              <w:rPr>
                                <w:rFonts w:ascii="Times New Roman" w:hAnsi="Times New Roman"/>
                                <w:b/>
                                <w:i/>
                                <w:sz w:val="24"/>
                                <w:szCs w:val="24"/>
                              </w:rPr>
                            </w:pPr>
                          </w:p>
                          <w:p w14:paraId="25DE00AA" w14:textId="50CC3480" w:rsidR="005F54DE" w:rsidRDefault="005F54DE" w:rsidP="00967CE7">
                            <w:pPr>
                              <w:pStyle w:val="MediumGrid21"/>
                              <w:jc w:val="center"/>
                              <w:rPr>
                                <w:rFonts w:ascii="Times New Roman" w:hAnsi="Times New Roman"/>
                                <w:b/>
                                <w:i/>
                                <w:sz w:val="24"/>
                                <w:szCs w:val="24"/>
                              </w:rPr>
                            </w:pPr>
                          </w:p>
                          <w:p w14:paraId="4506FBED" w14:textId="37FB7C61" w:rsidR="005F54DE" w:rsidRDefault="005F54DE"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0;margin-top:102.95pt;width:483.7pt;height:571.7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" filled="f" stroked="f">
                <v:textbox>
                  <w:txbxContent>
                    <w:p w14:paraId="242D99BE" w14:textId="4A86FE85" w:rsidR="00937AB2" w:rsidRPr="006364B7" w:rsidRDefault="00937AB2" w:rsidP="00967CE7">
                      <w:pPr>
                        <w:pStyle w:val="MediumGrid21"/>
                        <w:jc w:val="center"/>
                        <w:rPr>
                          <w:rFonts w:ascii="Times New Roman" w:hAnsi="Times New Roman"/>
                          <w:b/>
                          <w:i/>
                          <w:sz w:val="24"/>
                          <w:szCs w:val="24"/>
                        </w:rPr>
                      </w:pPr>
                    </w:p>
                    <w:p w14:paraId="147840BA" w14:textId="77777777" w:rsidR="00CB0769" w:rsidRPr="006364B7" w:rsidRDefault="00CB0769" w:rsidP="00CB0769">
                      <w:pPr>
                        <w:jc w:val="center"/>
                      </w:pPr>
                      <w:r w:rsidRPr="006364B7">
                        <w:t>Principal’s Advisory Council (PAC)</w:t>
                      </w:r>
                    </w:p>
                    <w:p w14:paraId="6457CA0E" w14:textId="56FC000C" w:rsidR="00CB0769" w:rsidRPr="006364B7" w:rsidRDefault="00920372" w:rsidP="00CB0769">
                      <w:pPr>
                        <w:jc w:val="center"/>
                      </w:pPr>
                      <w:r>
                        <w:t>February 10</w:t>
                      </w:r>
                      <w:bookmarkStart w:id="2" w:name="_GoBack"/>
                      <w:bookmarkEnd w:id="2"/>
                      <w:r w:rsidR="00D93583">
                        <w:t>, 2020</w:t>
                      </w:r>
                    </w:p>
                    <w:p w14:paraId="16EF548E" w14:textId="77777777" w:rsidR="00CB0769" w:rsidRPr="006364B7" w:rsidRDefault="00CB0769" w:rsidP="00CB0769">
                      <w:pPr>
                        <w:jc w:val="center"/>
                      </w:pPr>
                      <w:r w:rsidRPr="006364B7">
                        <w:t>Minutes</w:t>
                      </w:r>
                    </w:p>
                    <w:p w14:paraId="768B7A6A" w14:textId="77777777" w:rsidR="00CB0769" w:rsidRPr="006364B7" w:rsidRDefault="00CB0769" w:rsidP="00CB0769"/>
                    <w:p w14:paraId="5FE42280" w14:textId="5426883A" w:rsidR="00CB0769" w:rsidRPr="000736C0" w:rsidRDefault="00CB0769" w:rsidP="00CB0769">
                      <w:pPr>
                        <w:rPr>
                          <w:sz w:val="22"/>
                          <w:szCs w:val="22"/>
                        </w:rPr>
                      </w:pPr>
                      <w:r w:rsidRPr="000736C0">
                        <w:rPr>
                          <w:sz w:val="22"/>
                          <w:szCs w:val="22"/>
                        </w:rPr>
                        <w:t>Attendees:</w:t>
                      </w:r>
                      <w:r w:rsidR="00372BD8">
                        <w:rPr>
                          <w:sz w:val="22"/>
                          <w:szCs w:val="22"/>
                        </w:rPr>
                        <w:t xml:space="preserve"> (Attendance sheet was not collected at the end of the night, attendance will need to be corrected</w:t>
                      </w:r>
                      <w:r w:rsidR="00403BF3">
                        <w:rPr>
                          <w:sz w:val="22"/>
                          <w:szCs w:val="22"/>
                        </w:rPr>
                        <w:t xml:space="preserve">) </w:t>
                      </w:r>
                    </w:p>
                    <w:p w14:paraId="5128BF63" w14:textId="413EEE32" w:rsidR="00434913" w:rsidRPr="000736C0" w:rsidRDefault="00434913" w:rsidP="00434913">
                      <w:pPr>
                        <w:pStyle w:val="NoSpacing"/>
                      </w:pPr>
                      <w:r w:rsidRPr="000736C0">
                        <w:t>Richard Martinez, Principal</w:t>
                      </w:r>
                      <w:r w:rsidRPr="000736C0">
                        <w:tab/>
                      </w:r>
                      <w:r w:rsidRPr="000736C0">
                        <w:tab/>
                      </w:r>
                      <w:r w:rsidRPr="000736C0">
                        <w:tab/>
                      </w:r>
                      <w:r w:rsidR="00BD5B9E" w:rsidRPr="000736C0">
                        <w:t>Vanessa Olson, PAC Chair/Parent</w:t>
                      </w:r>
                    </w:p>
                    <w:p w14:paraId="2343179A" w14:textId="73EF1188" w:rsidR="00434913" w:rsidRDefault="00A93A36" w:rsidP="00434913">
                      <w:pPr>
                        <w:pStyle w:val="NoSpacing"/>
                      </w:pPr>
                      <w:r w:rsidRPr="000736C0">
                        <w:t xml:space="preserve">Julett Denton,  </w:t>
                      </w:r>
                      <w:r>
                        <w:t>PAC Co-Chair/</w:t>
                      </w:r>
                      <w:r w:rsidRPr="000736C0">
                        <w:t>Parent</w:t>
                      </w:r>
                      <w:r w:rsidR="00BD5B9E" w:rsidRPr="00BD5B9E">
                        <w:t xml:space="preserve"> </w:t>
                      </w:r>
                      <w:r w:rsidR="00BD5B9E">
                        <w:t xml:space="preserve">                    Jacky Moore, Parent</w:t>
                      </w:r>
                    </w:p>
                    <w:p w14:paraId="25124C78" w14:textId="678117D2" w:rsidR="00BD5B9E" w:rsidRPr="000736C0" w:rsidRDefault="00434913" w:rsidP="00BD5B9E">
                      <w:pPr>
                        <w:pStyle w:val="NoSpacing"/>
                      </w:pPr>
                      <w:r w:rsidRPr="000736C0">
                        <w:t>Tabatha Zarkau</w:t>
                      </w:r>
                      <w:r w:rsidR="004E0894">
                        <w:t>s</w:t>
                      </w:r>
                      <w:r w:rsidRPr="000736C0">
                        <w:t>kas, Teacher</w:t>
                      </w:r>
                      <w:r w:rsidR="00BD5B9E" w:rsidRPr="00BD5B9E">
                        <w:t xml:space="preserve"> </w:t>
                      </w:r>
                      <w:r w:rsidR="00BD5B9E">
                        <w:t xml:space="preserve">                                  Shemica Gamble</w:t>
                      </w:r>
                      <w:r w:rsidR="00BD5B9E" w:rsidRPr="000736C0">
                        <w:t>, Teacher</w:t>
                      </w:r>
                    </w:p>
                    <w:p w14:paraId="771BFB50" w14:textId="55444E35" w:rsidR="00403BF3" w:rsidRDefault="0002108C" w:rsidP="00403BF3">
                      <w:pPr>
                        <w:pStyle w:val="NoSpacing"/>
                        <w:ind w:left="720" w:hanging="720"/>
                      </w:pPr>
                      <w:r>
                        <w:t>Allison Young, Teacher</w:t>
                      </w:r>
                      <w:r w:rsidR="00BD5B9E" w:rsidRPr="00BD5B9E">
                        <w:t xml:space="preserve"> </w:t>
                      </w:r>
                      <w:r w:rsidR="00BD5B9E">
                        <w:tab/>
                      </w:r>
                      <w:r w:rsidR="00BD5B9E">
                        <w:tab/>
                      </w:r>
                      <w:r w:rsidR="00BD5B9E">
                        <w:tab/>
                      </w:r>
                      <w:r w:rsidR="00BD5B9E">
                        <w:tab/>
                        <w:t>Ariyaria Brown-Watts, Student</w:t>
                      </w:r>
                      <w:r w:rsidR="00BD5B9E">
                        <w:tab/>
                      </w:r>
                      <w:r w:rsidR="00BD5B9E">
                        <w:tab/>
                      </w:r>
                      <w:r w:rsidR="00403BF3">
                        <w:t xml:space="preserve">                     </w:t>
                      </w:r>
                    </w:p>
                    <w:p w14:paraId="7D0F6BDC" w14:textId="258250AB" w:rsidR="00DF14F3" w:rsidRDefault="00403BF3" w:rsidP="00403BF3">
                      <w:pPr>
                        <w:pStyle w:val="NoSpacing"/>
                      </w:pPr>
                      <w:r>
                        <w:t xml:space="preserve">Dan </w:t>
                      </w:r>
                      <w:r w:rsidR="00386A7B" w:rsidRPr="000736C0">
                        <w:t>Bredbenner, Teacher</w:t>
                      </w:r>
                      <w:r>
                        <w:tab/>
                      </w:r>
                      <w:r>
                        <w:tab/>
                      </w:r>
                      <w:r>
                        <w:tab/>
                      </w:r>
                      <w:r w:rsidR="00113326">
                        <w:t>John</w:t>
                      </w:r>
                      <w:r w:rsidR="00856B21">
                        <w:t xml:space="preserve"> Geisinger, Assistant Principal</w:t>
                      </w:r>
                    </w:p>
                    <w:p w14:paraId="42B55420" w14:textId="08849834" w:rsidR="00C30F95" w:rsidRDefault="00C30F95" w:rsidP="00434913">
                      <w:pPr>
                        <w:pStyle w:val="NoSpacing"/>
                      </w:pPr>
                      <w:r>
                        <w:t>Rachel Peitler, Teacher</w:t>
                      </w:r>
                    </w:p>
                    <w:p w14:paraId="54B5E677" w14:textId="77777777" w:rsidR="00CB0769" w:rsidRPr="006364B7" w:rsidRDefault="00CB0769" w:rsidP="00CB0769"/>
                    <w:p w14:paraId="34DB1C61" w14:textId="77777777" w:rsidR="00517710" w:rsidRPr="00DD2ABC" w:rsidRDefault="00517710" w:rsidP="00517710">
                      <w:pPr>
                        <w:pStyle w:val="NoSpacing"/>
                        <w:rPr>
                          <w:b/>
                          <w:bCs/>
                          <w:sz w:val="20"/>
                          <w:szCs w:val="20"/>
                        </w:rPr>
                      </w:pPr>
                      <w:r w:rsidRPr="00DD2ABC">
                        <w:rPr>
                          <w:b/>
                          <w:bCs/>
                          <w:sz w:val="20"/>
                          <w:szCs w:val="20"/>
                        </w:rPr>
                        <w:t>Welcome:</w:t>
                      </w:r>
                    </w:p>
                    <w:p w14:paraId="2A2ADDCE" w14:textId="70FF74FB" w:rsidR="00517710" w:rsidRPr="003E531D" w:rsidRDefault="00517710" w:rsidP="00DD2ABC">
                      <w:pPr>
                        <w:pStyle w:val="NoSpacing"/>
                        <w:rPr>
                          <w:sz w:val="20"/>
                          <w:szCs w:val="20"/>
                        </w:rPr>
                      </w:pPr>
                      <w:r w:rsidRPr="003E531D">
                        <w:rPr>
                          <w:sz w:val="20"/>
                          <w:szCs w:val="20"/>
                        </w:rPr>
                        <w:t>Mrs. Olson welcomed everyone</w:t>
                      </w:r>
                    </w:p>
                    <w:p w14:paraId="498BED72" w14:textId="77777777" w:rsidR="00517710" w:rsidRPr="0081759B" w:rsidRDefault="00517710" w:rsidP="00517710">
                      <w:pPr>
                        <w:rPr>
                          <w:b/>
                          <w:bCs/>
                          <w:sz w:val="20"/>
                          <w:szCs w:val="20"/>
                        </w:rPr>
                      </w:pPr>
                      <w:r w:rsidRPr="0081759B">
                        <w:rPr>
                          <w:b/>
                          <w:bCs/>
                          <w:sz w:val="20"/>
                          <w:szCs w:val="20"/>
                        </w:rPr>
                        <w:t>Review of Minutes:</w:t>
                      </w:r>
                    </w:p>
                    <w:p w14:paraId="2A52D53C" w14:textId="4D003964" w:rsidR="00517710" w:rsidRDefault="0002108C" w:rsidP="00517710">
                      <w:pPr>
                        <w:rPr>
                          <w:sz w:val="20"/>
                          <w:szCs w:val="20"/>
                        </w:rPr>
                      </w:pPr>
                      <w:r>
                        <w:rPr>
                          <w:sz w:val="20"/>
                          <w:szCs w:val="20"/>
                        </w:rPr>
                        <w:t xml:space="preserve">Approved as </w:t>
                      </w:r>
                      <w:r w:rsidR="00856B21">
                        <w:rPr>
                          <w:sz w:val="20"/>
                          <w:szCs w:val="20"/>
                        </w:rPr>
                        <w:t>written</w:t>
                      </w:r>
                      <w:r>
                        <w:rPr>
                          <w:sz w:val="20"/>
                          <w:szCs w:val="20"/>
                        </w:rPr>
                        <w:t xml:space="preserve"> </w:t>
                      </w:r>
                    </w:p>
                    <w:p w14:paraId="0DB4607F" w14:textId="77777777" w:rsidR="0002108C" w:rsidRPr="003E531D" w:rsidRDefault="0002108C" w:rsidP="00517710">
                      <w:pPr>
                        <w:rPr>
                          <w:sz w:val="20"/>
                          <w:szCs w:val="20"/>
                        </w:rPr>
                      </w:pPr>
                    </w:p>
                    <w:p w14:paraId="46CB224F" w14:textId="17CC0D9B" w:rsidR="00517710" w:rsidRDefault="00517710" w:rsidP="00517710">
                      <w:pPr>
                        <w:rPr>
                          <w:b/>
                          <w:bCs/>
                          <w:sz w:val="20"/>
                          <w:szCs w:val="20"/>
                        </w:rPr>
                      </w:pPr>
                      <w:r w:rsidRPr="003E531D">
                        <w:rPr>
                          <w:b/>
                          <w:bCs/>
                          <w:sz w:val="20"/>
                          <w:szCs w:val="20"/>
                        </w:rPr>
                        <w:t>Update on SACI</w:t>
                      </w:r>
                    </w:p>
                    <w:p w14:paraId="16B8B915" w14:textId="2DEAFC25" w:rsidR="00C953C4" w:rsidRPr="00662B15" w:rsidRDefault="00856B21" w:rsidP="00952A69">
                      <w:pPr>
                        <w:pStyle w:val="ListParagraph"/>
                        <w:numPr>
                          <w:ilvl w:val="0"/>
                          <w:numId w:val="15"/>
                        </w:numPr>
                        <w:spacing w:after="160" w:line="259" w:lineRule="auto"/>
                        <w:contextualSpacing/>
                        <w:rPr>
                          <w:sz w:val="18"/>
                          <w:szCs w:val="18"/>
                        </w:rPr>
                      </w:pPr>
                      <w:r>
                        <w:rPr>
                          <w:sz w:val="18"/>
                          <w:szCs w:val="18"/>
                        </w:rPr>
                        <w:t>There has not been a SACI meeting since our last PAC meeting.  This week SACI will sponsor the Best Practices Conference for Parents.   Next month we will be working on the annual report</w:t>
                      </w:r>
                      <w:r w:rsidR="00762568">
                        <w:rPr>
                          <w:sz w:val="18"/>
                          <w:szCs w:val="18"/>
                        </w:rPr>
                        <w:t>.  If there are any areas of concern that members of the PAC would like to see discussed for possible inclusion in the report please let Vanessa Olson know prior to the March 12</w:t>
                      </w:r>
                      <w:r w:rsidR="00762568" w:rsidRPr="00762568">
                        <w:rPr>
                          <w:sz w:val="18"/>
                          <w:szCs w:val="18"/>
                          <w:vertAlign w:val="superscript"/>
                        </w:rPr>
                        <w:t>th</w:t>
                      </w:r>
                      <w:r w:rsidR="00762568">
                        <w:rPr>
                          <w:sz w:val="18"/>
                          <w:szCs w:val="18"/>
                        </w:rPr>
                        <w:t xml:space="preserve"> date.  We will be discussing lunch debt and highlight experiences with the HUB. </w:t>
                      </w:r>
                    </w:p>
                    <w:p w14:paraId="7CD9AC8A" w14:textId="33A2CFF5" w:rsidR="00C953C4" w:rsidRDefault="00C953C4" w:rsidP="00662B15">
                      <w:pPr>
                        <w:rPr>
                          <w:b/>
                          <w:bCs/>
                          <w:sz w:val="20"/>
                          <w:szCs w:val="20"/>
                        </w:rPr>
                      </w:pPr>
                      <w:r w:rsidRPr="00662B15">
                        <w:rPr>
                          <w:b/>
                          <w:bCs/>
                          <w:sz w:val="20"/>
                          <w:szCs w:val="20"/>
                        </w:rPr>
                        <w:t>Principal Martinez’ Report</w:t>
                      </w:r>
                    </w:p>
                    <w:p w14:paraId="0810A666" w14:textId="037F7DB3" w:rsidR="00952A69" w:rsidRDefault="00952A69" w:rsidP="00952A69">
                      <w:pPr>
                        <w:pStyle w:val="ListParagraph"/>
                        <w:numPr>
                          <w:ilvl w:val="0"/>
                          <w:numId w:val="18"/>
                        </w:numPr>
                        <w:rPr>
                          <w:sz w:val="20"/>
                          <w:szCs w:val="20"/>
                        </w:rPr>
                      </w:pPr>
                      <w:r w:rsidRPr="00717B24">
                        <w:rPr>
                          <w:sz w:val="20"/>
                          <w:szCs w:val="20"/>
                        </w:rPr>
                        <w:t xml:space="preserve">Update on the </w:t>
                      </w:r>
                      <w:r w:rsidR="00717B24" w:rsidRPr="00717B24">
                        <w:rPr>
                          <w:sz w:val="20"/>
                          <w:szCs w:val="20"/>
                        </w:rPr>
                        <w:t xml:space="preserve">installation of the new turf fields. </w:t>
                      </w:r>
                      <w:r w:rsidR="00717B24">
                        <w:rPr>
                          <w:sz w:val="20"/>
                          <w:szCs w:val="20"/>
                        </w:rPr>
                        <w:t xml:space="preserve"> They are hoping to begin construction in early April.  </w:t>
                      </w:r>
                      <w:r w:rsidR="007174B6">
                        <w:rPr>
                          <w:sz w:val="20"/>
                          <w:szCs w:val="20"/>
                        </w:rPr>
                        <w:t xml:space="preserve">The expected cost will be $1.3 million.  </w:t>
                      </w:r>
                      <w:r w:rsidR="00092F09">
                        <w:rPr>
                          <w:sz w:val="20"/>
                          <w:szCs w:val="20"/>
                        </w:rPr>
                        <w:t xml:space="preserve"> As a part of the construction we are seeing if we can do a few extra things such as move the pole vault</w:t>
                      </w:r>
                      <w:r w:rsidR="004538B8">
                        <w:rPr>
                          <w:sz w:val="20"/>
                          <w:szCs w:val="20"/>
                        </w:rPr>
                        <w:t xml:space="preserve">, putting in a new shed to store equipment to maintain the turf, water fountains by the filed, and if we can light up the flag pole.  We are hoping that construction will be complete by late July.  Right now the plans are at the county for final approval of permits.  </w:t>
                      </w:r>
                    </w:p>
                    <w:p w14:paraId="4D05E144" w14:textId="1065011F" w:rsidR="004538B8" w:rsidRDefault="007F76F2" w:rsidP="00952A69">
                      <w:pPr>
                        <w:pStyle w:val="ListParagraph"/>
                        <w:numPr>
                          <w:ilvl w:val="0"/>
                          <w:numId w:val="18"/>
                        </w:numPr>
                        <w:rPr>
                          <w:sz w:val="20"/>
                          <w:szCs w:val="20"/>
                        </w:rPr>
                      </w:pPr>
                      <w:r>
                        <w:rPr>
                          <w:sz w:val="20"/>
                          <w:szCs w:val="20"/>
                        </w:rPr>
                        <w:t xml:space="preserve">It was just announced today that March 3 will now be a student holiday because of the primary election.  </w:t>
                      </w:r>
                    </w:p>
                    <w:p w14:paraId="0DE8AED9" w14:textId="4659EA0D" w:rsidR="007F76F2" w:rsidRDefault="007F76F2" w:rsidP="00952A69">
                      <w:pPr>
                        <w:pStyle w:val="ListParagraph"/>
                        <w:numPr>
                          <w:ilvl w:val="0"/>
                          <w:numId w:val="18"/>
                        </w:numPr>
                        <w:rPr>
                          <w:sz w:val="20"/>
                          <w:szCs w:val="20"/>
                        </w:rPr>
                      </w:pPr>
                      <w:r>
                        <w:rPr>
                          <w:sz w:val="20"/>
                          <w:szCs w:val="20"/>
                        </w:rPr>
                        <w:t xml:space="preserve">Commencement will take place at 2pm on June </w:t>
                      </w:r>
                      <w:r w:rsidR="00962731">
                        <w:rPr>
                          <w:sz w:val="20"/>
                          <w:szCs w:val="20"/>
                        </w:rPr>
                        <w:t xml:space="preserve">5 at Eagle Bank Arena. </w:t>
                      </w:r>
                    </w:p>
                    <w:p w14:paraId="0274C0C7" w14:textId="037AB2F6" w:rsidR="00962731" w:rsidRDefault="00962731" w:rsidP="00952A69">
                      <w:pPr>
                        <w:pStyle w:val="ListParagraph"/>
                        <w:numPr>
                          <w:ilvl w:val="0"/>
                          <w:numId w:val="18"/>
                        </w:numPr>
                        <w:rPr>
                          <w:sz w:val="20"/>
                          <w:szCs w:val="20"/>
                        </w:rPr>
                      </w:pPr>
                      <w:r>
                        <w:rPr>
                          <w:sz w:val="20"/>
                          <w:szCs w:val="20"/>
                        </w:rPr>
                        <w:t xml:space="preserve">Budget Projections- we are looking to add additional positions in Math, English, EL, </w:t>
                      </w:r>
                      <w:r w:rsidR="00A81DAE">
                        <w:rPr>
                          <w:sz w:val="20"/>
                          <w:szCs w:val="20"/>
                        </w:rPr>
                        <w:t xml:space="preserve">and LD classrooms. </w:t>
                      </w:r>
                    </w:p>
                    <w:p w14:paraId="15302F62" w14:textId="7C6EA742" w:rsidR="008C47B7" w:rsidRDefault="008C47B7" w:rsidP="008C47B7">
                      <w:pPr>
                        <w:pStyle w:val="ListParagraph"/>
                        <w:numPr>
                          <w:ilvl w:val="1"/>
                          <w:numId w:val="18"/>
                        </w:numPr>
                        <w:rPr>
                          <w:sz w:val="20"/>
                          <w:szCs w:val="20"/>
                        </w:rPr>
                      </w:pPr>
                      <w:r>
                        <w:rPr>
                          <w:sz w:val="20"/>
                          <w:szCs w:val="20"/>
                        </w:rPr>
                        <w:t>Projected number of students for 2020-21 is 2196</w:t>
                      </w:r>
                      <w:r w:rsidR="00090D78">
                        <w:rPr>
                          <w:sz w:val="20"/>
                          <w:szCs w:val="20"/>
                        </w:rPr>
                        <w:t xml:space="preserve">  (we are currently at 2221) </w:t>
                      </w:r>
                    </w:p>
                    <w:p w14:paraId="3C1398C5" w14:textId="7413DEB0" w:rsidR="007D785B" w:rsidRDefault="007D785B" w:rsidP="008C47B7">
                      <w:pPr>
                        <w:pStyle w:val="ListParagraph"/>
                        <w:numPr>
                          <w:ilvl w:val="1"/>
                          <w:numId w:val="18"/>
                        </w:numPr>
                        <w:rPr>
                          <w:sz w:val="20"/>
                          <w:szCs w:val="20"/>
                        </w:rPr>
                      </w:pPr>
                      <w:r>
                        <w:rPr>
                          <w:sz w:val="20"/>
                          <w:szCs w:val="20"/>
                        </w:rPr>
                        <w:t>Projected budget $17.3 million</w:t>
                      </w:r>
                    </w:p>
                    <w:p w14:paraId="3952F009" w14:textId="53B64EB8" w:rsidR="007D785B" w:rsidRDefault="006C652B" w:rsidP="008C47B7">
                      <w:pPr>
                        <w:pStyle w:val="ListParagraph"/>
                        <w:numPr>
                          <w:ilvl w:val="1"/>
                          <w:numId w:val="18"/>
                        </w:numPr>
                        <w:rPr>
                          <w:sz w:val="20"/>
                          <w:szCs w:val="20"/>
                        </w:rPr>
                      </w:pPr>
                      <w:r>
                        <w:rPr>
                          <w:sz w:val="20"/>
                          <w:szCs w:val="20"/>
                        </w:rPr>
                        <w:t>Fixed costs- 2.5 million,  Staffing</w:t>
                      </w:r>
                      <w:r w:rsidR="001E3151">
                        <w:rPr>
                          <w:sz w:val="20"/>
                          <w:szCs w:val="20"/>
                        </w:rPr>
                        <w:t xml:space="preserve"> of 186.6 positions = </w:t>
                      </w:r>
                      <w:r w:rsidR="000E0869">
                        <w:rPr>
                          <w:sz w:val="20"/>
                          <w:szCs w:val="20"/>
                        </w:rPr>
                        <w:t xml:space="preserve">$16.3 million = </w:t>
                      </w:r>
                      <w:r w:rsidR="00BF6643">
                        <w:rPr>
                          <w:sz w:val="20"/>
                          <w:szCs w:val="20"/>
                        </w:rPr>
                        <w:t>93.3% of budget</w:t>
                      </w:r>
                    </w:p>
                    <w:p w14:paraId="13F6BF64" w14:textId="0399BA5D" w:rsidR="00BF6643" w:rsidRDefault="00C967A0" w:rsidP="00C967A0">
                      <w:pPr>
                        <w:pStyle w:val="ListParagraph"/>
                        <w:numPr>
                          <w:ilvl w:val="1"/>
                          <w:numId w:val="18"/>
                        </w:numPr>
                        <w:rPr>
                          <w:sz w:val="20"/>
                          <w:szCs w:val="20"/>
                        </w:rPr>
                      </w:pPr>
                      <w:r>
                        <w:rPr>
                          <w:sz w:val="20"/>
                          <w:szCs w:val="20"/>
                        </w:rPr>
                        <w:t xml:space="preserve">The budget numbers will be cleaned up in May once final budgets are approved and new numbers </w:t>
                      </w:r>
                      <w:r w:rsidR="00244E77">
                        <w:rPr>
                          <w:sz w:val="20"/>
                          <w:szCs w:val="20"/>
                        </w:rPr>
                        <w:t xml:space="preserve">come in. </w:t>
                      </w:r>
                    </w:p>
                    <w:p w14:paraId="3B8F3017" w14:textId="4900C196" w:rsidR="00244E77" w:rsidRDefault="00503E76" w:rsidP="00244E77">
                      <w:pPr>
                        <w:pStyle w:val="ListParagraph"/>
                        <w:numPr>
                          <w:ilvl w:val="0"/>
                          <w:numId w:val="18"/>
                        </w:numPr>
                        <w:rPr>
                          <w:sz w:val="20"/>
                          <w:szCs w:val="20"/>
                        </w:rPr>
                      </w:pPr>
                      <w:r>
                        <w:rPr>
                          <w:sz w:val="20"/>
                          <w:szCs w:val="20"/>
                        </w:rPr>
                        <w:t>What is  happening</w:t>
                      </w:r>
                    </w:p>
                    <w:p w14:paraId="3D0F7F58" w14:textId="2D54A8AF" w:rsidR="00503E76" w:rsidRDefault="00503E76" w:rsidP="00503E76">
                      <w:pPr>
                        <w:pStyle w:val="ListParagraph"/>
                        <w:numPr>
                          <w:ilvl w:val="1"/>
                          <w:numId w:val="18"/>
                        </w:numPr>
                        <w:rPr>
                          <w:sz w:val="20"/>
                          <w:szCs w:val="20"/>
                        </w:rPr>
                      </w:pPr>
                      <w:r>
                        <w:rPr>
                          <w:sz w:val="20"/>
                          <w:szCs w:val="20"/>
                        </w:rPr>
                        <w:t xml:space="preserve">New AI phone for entry into the building is in full use.  </w:t>
                      </w:r>
                    </w:p>
                    <w:p w14:paraId="23D81A97" w14:textId="0ECD5B01" w:rsidR="00503E76" w:rsidRDefault="00D57DF9" w:rsidP="00503E76">
                      <w:pPr>
                        <w:pStyle w:val="ListParagraph"/>
                        <w:numPr>
                          <w:ilvl w:val="1"/>
                          <w:numId w:val="18"/>
                        </w:numPr>
                        <w:rPr>
                          <w:sz w:val="20"/>
                          <w:szCs w:val="20"/>
                        </w:rPr>
                      </w:pPr>
                      <w:r>
                        <w:rPr>
                          <w:sz w:val="20"/>
                          <w:szCs w:val="20"/>
                        </w:rPr>
                        <w:t>Added blinds to the side door windows</w:t>
                      </w:r>
                    </w:p>
                    <w:p w14:paraId="7728EA8F" w14:textId="0DD83760" w:rsidR="00D57DF9" w:rsidRDefault="00D57DF9" w:rsidP="00503E76">
                      <w:pPr>
                        <w:pStyle w:val="ListParagraph"/>
                        <w:numPr>
                          <w:ilvl w:val="1"/>
                          <w:numId w:val="18"/>
                        </w:numPr>
                        <w:rPr>
                          <w:sz w:val="20"/>
                          <w:szCs w:val="20"/>
                        </w:rPr>
                      </w:pPr>
                      <w:r>
                        <w:rPr>
                          <w:sz w:val="20"/>
                          <w:szCs w:val="20"/>
                        </w:rPr>
                        <w:t xml:space="preserve">Added security </w:t>
                      </w:r>
                    </w:p>
                    <w:p w14:paraId="43C032DD" w14:textId="4CE4CD2B" w:rsidR="00AE175A" w:rsidRPr="00717B24" w:rsidRDefault="00AE175A" w:rsidP="00503E76">
                      <w:pPr>
                        <w:pStyle w:val="ListParagraph"/>
                        <w:numPr>
                          <w:ilvl w:val="1"/>
                          <w:numId w:val="18"/>
                        </w:numPr>
                        <w:rPr>
                          <w:sz w:val="20"/>
                          <w:szCs w:val="20"/>
                        </w:rPr>
                      </w:pPr>
                      <w:r>
                        <w:rPr>
                          <w:sz w:val="20"/>
                          <w:szCs w:val="20"/>
                        </w:rPr>
                        <w:t xml:space="preserve">We are looking at improving video displays in the building (ie smart boards) </w:t>
                      </w:r>
                    </w:p>
                    <w:p w14:paraId="1079CE5F" w14:textId="2BEEDE44" w:rsidR="00B44B8D" w:rsidRDefault="00B44B8D" w:rsidP="00517710">
                      <w:pPr>
                        <w:rPr>
                          <w:b/>
                          <w:bCs/>
                          <w:sz w:val="20"/>
                          <w:szCs w:val="20"/>
                        </w:rPr>
                      </w:pPr>
                    </w:p>
                    <w:p w14:paraId="03C2CDDC" w14:textId="6360242C" w:rsidR="005F54DE" w:rsidRPr="003E531D" w:rsidRDefault="005F54DE" w:rsidP="00967CE7">
                      <w:pPr>
                        <w:pStyle w:val="MediumGrid21"/>
                        <w:jc w:val="center"/>
                        <w:rPr>
                          <w:rFonts w:ascii="Times New Roman" w:hAnsi="Times New Roman"/>
                          <w:b/>
                          <w:i/>
                          <w:sz w:val="20"/>
                          <w:szCs w:val="20"/>
                        </w:rPr>
                      </w:pPr>
                    </w:p>
                    <w:p w14:paraId="7A588F1C" w14:textId="3277314A" w:rsidR="005F54DE" w:rsidRDefault="005F54DE" w:rsidP="00967CE7">
                      <w:pPr>
                        <w:pStyle w:val="MediumGrid21"/>
                        <w:jc w:val="center"/>
                        <w:rPr>
                          <w:rFonts w:ascii="Times New Roman" w:hAnsi="Times New Roman"/>
                          <w:b/>
                          <w:i/>
                          <w:sz w:val="24"/>
                          <w:szCs w:val="24"/>
                        </w:rPr>
                      </w:pPr>
                    </w:p>
                    <w:p w14:paraId="21AAB123" w14:textId="2C5A499B" w:rsidR="005F54DE" w:rsidRDefault="005F54DE" w:rsidP="00967CE7">
                      <w:pPr>
                        <w:pStyle w:val="MediumGrid21"/>
                        <w:jc w:val="center"/>
                        <w:rPr>
                          <w:rFonts w:ascii="Times New Roman" w:hAnsi="Times New Roman"/>
                          <w:b/>
                          <w:i/>
                          <w:sz w:val="24"/>
                          <w:szCs w:val="24"/>
                        </w:rPr>
                      </w:pPr>
                    </w:p>
                    <w:p w14:paraId="1EC69A80" w14:textId="4421D626" w:rsidR="005F54DE" w:rsidRDefault="005F54DE" w:rsidP="00967CE7">
                      <w:pPr>
                        <w:pStyle w:val="MediumGrid21"/>
                        <w:jc w:val="center"/>
                        <w:rPr>
                          <w:rFonts w:ascii="Times New Roman" w:hAnsi="Times New Roman"/>
                          <w:b/>
                          <w:i/>
                          <w:sz w:val="24"/>
                          <w:szCs w:val="24"/>
                        </w:rPr>
                      </w:pPr>
                    </w:p>
                    <w:p w14:paraId="61214BBD" w14:textId="55638CFE" w:rsidR="005F54DE" w:rsidRDefault="005F54DE" w:rsidP="00967CE7">
                      <w:pPr>
                        <w:pStyle w:val="MediumGrid21"/>
                        <w:jc w:val="center"/>
                        <w:rPr>
                          <w:rFonts w:ascii="Times New Roman" w:hAnsi="Times New Roman"/>
                          <w:b/>
                          <w:i/>
                          <w:sz w:val="24"/>
                          <w:szCs w:val="24"/>
                        </w:rPr>
                      </w:pPr>
                    </w:p>
                    <w:p w14:paraId="6724C55C" w14:textId="08B45981" w:rsidR="005F54DE" w:rsidRDefault="005F54DE" w:rsidP="00967CE7">
                      <w:pPr>
                        <w:pStyle w:val="MediumGrid21"/>
                        <w:jc w:val="center"/>
                        <w:rPr>
                          <w:rFonts w:ascii="Times New Roman" w:hAnsi="Times New Roman"/>
                          <w:b/>
                          <w:i/>
                          <w:sz w:val="24"/>
                          <w:szCs w:val="24"/>
                        </w:rPr>
                      </w:pPr>
                    </w:p>
                    <w:p w14:paraId="09DA5FBE" w14:textId="1997A024" w:rsidR="005F54DE" w:rsidRDefault="005F54DE" w:rsidP="00967CE7">
                      <w:pPr>
                        <w:pStyle w:val="MediumGrid21"/>
                        <w:jc w:val="center"/>
                        <w:rPr>
                          <w:rFonts w:ascii="Times New Roman" w:hAnsi="Times New Roman"/>
                          <w:b/>
                          <w:i/>
                          <w:sz w:val="24"/>
                          <w:szCs w:val="24"/>
                        </w:rPr>
                      </w:pPr>
                    </w:p>
                    <w:p w14:paraId="68E74DAE" w14:textId="0C9C0CCB" w:rsidR="005F54DE" w:rsidRDefault="005F54DE" w:rsidP="00967CE7">
                      <w:pPr>
                        <w:pStyle w:val="MediumGrid21"/>
                        <w:jc w:val="center"/>
                        <w:rPr>
                          <w:rFonts w:ascii="Times New Roman" w:hAnsi="Times New Roman"/>
                          <w:b/>
                          <w:i/>
                          <w:sz w:val="24"/>
                          <w:szCs w:val="24"/>
                        </w:rPr>
                      </w:pPr>
                    </w:p>
                    <w:p w14:paraId="59A36F88" w14:textId="6DFA9F8D" w:rsidR="005F54DE" w:rsidRDefault="005F54DE" w:rsidP="00967CE7">
                      <w:pPr>
                        <w:pStyle w:val="MediumGrid21"/>
                        <w:jc w:val="center"/>
                        <w:rPr>
                          <w:rFonts w:ascii="Times New Roman" w:hAnsi="Times New Roman"/>
                          <w:b/>
                          <w:i/>
                          <w:sz w:val="24"/>
                          <w:szCs w:val="24"/>
                        </w:rPr>
                      </w:pPr>
                    </w:p>
                    <w:p w14:paraId="42C7DAAF" w14:textId="081D4C29" w:rsidR="005F54DE" w:rsidRDefault="005F54DE" w:rsidP="00967CE7">
                      <w:pPr>
                        <w:pStyle w:val="MediumGrid21"/>
                        <w:jc w:val="center"/>
                        <w:rPr>
                          <w:rFonts w:ascii="Times New Roman" w:hAnsi="Times New Roman"/>
                          <w:b/>
                          <w:i/>
                          <w:sz w:val="24"/>
                          <w:szCs w:val="24"/>
                        </w:rPr>
                      </w:pPr>
                    </w:p>
                    <w:p w14:paraId="66FF798A" w14:textId="71E68942" w:rsidR="005F54DE" w:rsidRDefault="005F54DE" w:rsidP="00967CE7">
                      <w:pPr>
                        <w:pStyle w:val="MediumGrid21"/>
                        <w:jc w:val="center"/>
                        <w:rPr>
                          <w:rFonts w:ascii="Times New Roman" w:hAnsi="Times New Roman"/>
                          <w:b/>
                          <w:i/>
                          <w:sz w:val="24"/>
                          <w:szCs w:val="24"/>
                        </w:rPr>
                      </w:pPr>
                    </w:p>
                    <w:p w14:paraId="342C98EC" w14:textId="2DF35799" w:rsidR="005F54DE" w:rsidRDefault="005F54DE" w:rsidP="00967CE7">
                      <w:pPr>
                        <w:pStyle w:val="MediumGrid21"/>
                        <w:jc w:val="center"/>
                        <w:rPr>
                          <w:rFonts w:ascii="Times New Roman" w:hAnsi="Times New Roman"/>
                          <w:b/>
                          <w:i/>
                          <w:sz w:val="24"/>
                          <w:szCs w:val="24"/>
                        </w:rPr>
                      </w:pPr>
                    </w:p>
                    <w:p w14:paraId="6B745575" w14:textId="68FF5147" w:rsidR="005F54DE" w:rsidRDefault="005F54DE" w:rsidP="00967CE7">
                      <w:pPr>
                        <w:pStyle w:val="MediumGrid21"/>
                        <w:jc w:val="center"/>
                        <w:rPr>
                          <w:rFonts w:ascii="Times New Roman" w:hAnsi="Times New Roman"/>
                          <w:b/>
                          <w:i/>
                          <w:sz w:val="24"/>
                          <w:szCs w:val="24"/>
                        </w:rPr>
                      </w:pPr>
                    </w:p>
                    <w:p w14:paraId="25DE00AA" w14:textId="50CC3480" w:rsidR="005F54DE" w:rsidRDefault="005F54DE" w:rsidP="00967CE7">
                      <w:pPr>
                        <w:pStyle w:val="MediumGrid21"/>
                        <w:jc w:val="center"/>
                        <w:rPr>
                          <w:rFonts w:ascii="Times New Roman" w:hAnsi="Times New Roman"/>
                          <w:b/>
                          <w:i/>
                          <w:sz w:val="24"/>
                          <w:szCs w:val="24"/>
                        </w:rPr>
                      </w:pPr>
                    </w:p>
                    <w:p w14:paraId="4506FBED" w14:textId="37FB7C61" w:rsidR="005F54DE" w:rsidRDefault="005F54DE"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5C522EEA" wp14:editId="24789E1D">
                <wp:simplePos x="0" y="0"/>
                <wp:positionH relativeFrom="column">
                  <wp:posOffset>1531620</wp:posOffset>
                </wp:positionH>
                <wp:positionV relativeFrom="paragraph">
                  <wp:posOffset>3653155</wp:posOffset>
                </wp:positionV>
                <wp:extent cx="228600" cy="228600"/>
                <wp:effectExtent l="127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" filled="f" stroked="f">
                <v:textbox>
                  <w:txbxContent>
                    <w:p w14:paraId="753C4DB8" w14:textId="77777777" w:rsidR="000900A3" w:rsidRPr="000900A3" w:rsidRDefault="000900A3" w:rsidP="000900A3"/>
                  </w:txbxContent>
                </v:textbox>
              </v:shape>
            </w:pict>
          </mc:Fallback>
        </mc:AlternateContent>
      </w:r>
      <w:r>
        <w:rPr>
          <w:noProof/>
        </w:rPr>
        <w:drawing>
          <wp:inline distT="0" distB="0" distL="0" distR="0" wp14:anchorId="7A55AD0A" wp14:editId="6B9AFA55">
            <wp:extent cx="7192371" cy="9398042"/>
            <wp:effectExtent l="0" t="0" r="8890" b="0"/>
            <wp:docPr id="102" name="Picture 102" descr="Forest Park Lt 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est Park Lt Hd-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7438" cy="9417729"/>
                    </a:xfrm>
                    <a:prstGeom prst="rect">
                      <a:avLst/>
                    </a:prstGeom>
                    <a:noFill/>
                    <a:ln>
                      <a:noFill/>
                    </a:ln>
                  </pic:spPr>
                </pic:pic>
              </a:graphicData>
            </a:graphic>
          </wp:inline>
        </w:drawing>
      </w:r>
      <w:r w:rsidR="00CB0769">
        <w:br w:type="page"/>
      </w:r>
      <w:r>
        <w:rPr>
          <w:noProof/>
        </w:rPr>
        <w:lastRenderedPageBreak/>
        <mc:AlternateContent>
          <mc:Choice Requires="wps">
            <w:drawing>
              <wp:anchor distT="0" distB="0" distL="114300" distR="114300" simplePos="0" relativeHeight="251663360" behindDoc="0" locked="0" layoutInCell="1" allowOverlap="1" wp14:anchorId="4E94F27E" wp14:editId="30053C42">
                <wp:simplePos x="0" y="0"/>
                <wp:positionH relativeFrom="column">
                  <wp:posOffset>813606</wp:posOffset>
                </wp:positionH>
                <wp:positionV relativeFrom="paragraph">
                  <wp:posOffset>1428465</wp:posOffset>
                </wp:positionV>
                <wp:extent cx="6142990" cy="7260590"/>
                <wp:effectExtent l="0" t="0" r="254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726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E724C" w14:textId="3DE1F170" w:rsidR="00D56CC0" w:rsidRDefault="008E4A64" w:rsidP="003E5442">
                            <w:pPr>
                              <w:pStyle w:val="ListParagraph"/>
                              <w:numPr>
                                <w:ilvl w:val="0"/>
                                <w:numId w:val="19"/>
                              </w:numPr>
                              <w:rPr>
                                <w:sz w:val="20"/>
                                <w:szCs w:val="20"/>
                              </w:rPr>
                            </w:pPr>
                            <w:r>
                              <w:rPr>
                                <w:sz w:val="20"/>
                                <w:szCs w:val="20"/>
                              </w:rPr>
                              <w:t>We are working with the energy office to replace the theatre lights</w:t>
                            </w:r>
                          </w:p>
                          <w:p w14:paraId="1FF82DF5" w14:textId="4F0CCF96" w:rsidR="008E4A64" w:rsidRDefault="00C10910" w:rsidP="003E5442">
                            <w:pPr>
                              <w:pStyle w:val="ListParagraph"/>
                              <w:numPr>
                                <w:ilvl w:val="0"/>
                                <w:numId w:val="19"/>
                              </w:numPr>
                              <w:rPr>
                                <w:sz w:val="20"/>
                                <w:szCs w:val="20"/>
                              </w:rPr>
                            </w:pPr>
                            <w:r>
                              <w:rPr>
                                <w:sz w:val="20"/>
                                <w:szCs w:val="20"/>
                              </w:rPr>
                              <w:t>Looking to remodel the front office so everyone has appropriate working space</w:t>
                            </w:r>
                          </w:p>
                          <w:p w14:paraId="39848F46" w14:textId="76603DE9" w:rsidR="00C10910" w:rsidRDefault="005C15C7" w:rsidP="003E5442">
                            <w:pPr>
                              <w:pStyle w:val="ListParagraph"/>
                              <w:numPr>
                                <w:ilvl w:val="0"/>
                                <w:numId w:val="19"/>
                              </w:numPr>
                              <w:rPr>
                                <w:sz w:val="20"/>
                                <w:szCs w:val="20"/>
                              </w:rPr>
                            </w:pPr>
                            <w:r>
                              <w:rPr>
                                <w:sz w:val="20"/>
                                <w:szCs w:val="20"/>
                              </w:rPr>
                              <w:t>Purchasing class desks</w:t>
                            </w:r>
                          </w:p>
                          <w:p w14:paraId="6534162B" w14:textId="73CB692D" w:rsidR="005C15C7" w:rsidRDefault="005C15C7" w:rsidP="003E5442">
                            <w:pPr>
                              <w:pStyle w:val="ListParagraph"/>
                              <w:numPr>
                                <w:ilvl w:val="0"/>
                                <w:numId w:val="19"/>
                              </w:numPr>
                              <w:rPr>
                                <w:sz w:val="20"/>
                                <w:szCs w:val="20"/>
                              </w:rPr>
                            </w:pPr>
                            <w:r>
                              <w:rPr>
                                <w:sz w:val="20"/>
                                <w:szCs w:val="20"/>
                              </w:rPr>
                              <w:t>Remodeling media center</w:t>
                            </w:r>
                          </w:p>
                          <w:p w14:paraId="5D8EEA24" w14:textId="4022CAC9" w:rsidR="005C15C7" w:rsidRDefault="0075307E" w:rsidP="003E5442">
                            <w:pPr>
                              <w:pStyle w:val="ListParagraph"/>
                              <w:numPr>
                                <w:ilvl w:val="0"/>
                                <w:numId w:val="19"/>
                              </w:numPr>
                              <w:rPr>
                                <w:sz w:val="20"/>
                                <w:szCs w:val="20"/>
                              </w:rPr>
                            </w:pPr>
                            <w:r>
                              <w:rPr>
                                <w:sz w:val="20"/>
                                <w:szCs w:val="20"/>
                              </w:rPr>
                              <w:t>Planning the 20</w:t>
                            </w:r>
                            <w:r w:rsidRPr="0075307E">
                              <w:rPr>
                                <w:sz w:val="20"/>
                                <w:szCs w:val="20"/>
                                <w:vertAlign w:val="superscript"/>
                              </w:rPr>
                              <w:t>th</w:t>
                            </w:r>
                            <w:r>
                              <w:rPr>
                                <w:sz w:val="20"/>
                                <w:szCs w:val="20"/>
                              </w:rPr>
                              <w:t xml:space="preserve"> Anniversary Celebration</w:t>
                            </w:r>
                          </w:p>
                          <w:p w14:paraId="11CA4BF3" w14:textId="065E6319" w:rsidR="0075307E" w:rsidRDefault="0075307E" w:rsidP="003E5442">
                            <w:pPr>
                              <w:pStyle w:val="ListParagraph"/>
                              <w:numPr>
                                <w:ilvl w:val="0"/>
                                <w:numId w:val="19"/>
                              </w:numPr>
                              <w:rPr>
                                <w:sz w:val="20"/>
                                <w:szCs w:val="20"/>
                              </w:rPr>
                            </w:pPr>
                            <w:r>
                              <w:rPr>
                                <w:sz w:val="20"/>
                                <w:szCs w:val="20"/>
                              </w:rPr>
                              <w:t xml:space="preserve">There are a number of different logos that are being used </w:t>
                            </w:r>
                            <w:r w:rsidR="00D23061">
                              <w:rPr>
                                <w:sz w:val="20"/>
                                <w:szCs w:val="20"/>
                              </w:rPr>
                              <w:t xml:space="preserve">around the building.  We are working with a company to develop a few different official logos that can be used.  We will be working on trademark protection for these new logos. </w:t>
                            </w:r>
                          </w:p>
                          <w:p w14:paraId="6E0C7000" w14:textId="77777777" w:rsidR="00D23061" w:rsidRPr="00D23061" w:rsidRDefault="00D23061" w:rsidP="00D23061">
                            <w:pPr>
                              <w:rPr>
                                <w:sz w:val="20"/>
                                <w:szCs w:val="20"/>
                              </w:rPr>
                            </w:pPr>
                          </w:p>
                          <w:p w14:paraId="5A1204B7" w14:textId="083ACB30" w:rsidR="00A03EC9" w:rsidRPr="006653B6" w:rsidRDefault="00A03EC9" w:rsidP="00E62741">
                            <w:pPr>
                              <w:rPr>
                                <w:sz w:val="20"/>
                                <w:szCs w:val="20"/>
                              </w:rPr>
                            </w:pPr>
                          </w:p>
                          <w:p w14:paraId="46CAD9B8" w14:textId="77777777" w:rsidR="00E62741" w:rsidRPr="00E62741" w:rsidRDefault="00E62741" w:rsidP="00E62741">
                            <w:pPr>
                              <w:rPr>
                                <w:b/>
                                <w:bCs/>
                                <w:sz w:val="20"/>
                                <w:szCs w:val="20"/>
                              </w:rPr>
                            </w:pPr>
                            <w:r w:rsidRPr="00E62741">
                              <w:rPr>
                                <w:b/>
                                <w:bCs/>
                                <w:sz w:val="20"/>
                                <w:szCs w:val="20"/>
                              </w:rPr>
                              <w:t>Open Chair</w:t>
                            </w:r>
                          </w:p>
                          <w:p w14:paraId="2DADD3C6" w14:textId="70D07807" w:rsidR="00D23061" w:rsidRDefault="00D23061" w:rsidP="00E62741">
                            <w:pPr>
                              <w:rPr>
                                <w:sz w:val="20"/>
                                <w:szCs w:val="20"/>
                              </w:rPr>
                            </w:pPr>
                            <w:r>
                              <w:rPr>
                                <w:sz w:val="20"/>
                                <w:szCs w:val="20"/>
                              </w:rPr>
                              <w:tab/>
                              <w:t xml:space="preserve">Discussion of Touch Base. </w:t>
                            </w:r>
                          </w:p>
                          <w:p w14:paraId="089990BE" w14:textId="50F6C500" w:rsidR="005C2BF4" w:rsidRDefault="005C2BF4" w:rsidP="00E62741">
                            <w:pPr>
                              <w:rPr>
                                <w:sz w:val="20"/>
                                <w:szCs w:val="20"/>
                              </w:rPr>
                            </w:pPr>
                            <w:r>
                              <w:rPr>
                                <w:sz w:val="20"/>
                                <w:szCs w:val="20"/>
                              </w:rPr>
                              <w:tab/>
                              <w:t>Discussion of calendar and start dates.   Next year we will be starting on a Tuesday</w:t>
                            </w:r>
                            <w:r w:rsidR="00D14988">
                              <w:rPr>
                                <w:sz w:val="20"/>
                                <w:szCs w:val="20"/>
                              </w:rPr>
                              <w:t xml:space="preserve">.  We discussed the date of </w:t>
                            </w:r>
                            <w:r w:rsidR="007A4700">
                              <w:rPr>
                                <w:sz w:val="20"/>
                                <w:szCs w:val="20"/>
                              </w:rPr>
                              <w:t xml:space="preserve">Back to School night.  It will be the Thursday night of the first week of school. </w:t>
                            </w:r>
                          </w:p>
                          <w:p w14:paraId="25F071A9" w14:textId="14452003" w:rsidR="007A4700" w:rsidRDefault="007A4700" w:rsidP="00E62741">
                            <w:pPr>
                              <w:rPr>
                                <w:sz w:val="20"/>
                                <w:szCs w:val="20"/>
                              </w:rPr>
                            </w:pPr>
                          </w:p>
                          <w:p w14:paraId="64F8FD23" w14:textId="77777777" w:rsidR="00D23061" w:rsidRDefault="00D23061" w:rsidP="00E62741">
                            <w:pPr>
                              <w:rPr>
                                <w:sz w:val="20"/>
                                <w:szCs w:val="20"/>
                              </w:rPr>
                            </w:pPr>
                          </w:p>
                          <w:p w14:paraId="6F0F517D" w14:textId="00A2147F" w:rsidR="00E62741" w:rsidRDefault="00AB19F7" w:rsidP="00E62741">
                            <w:pPr>
                              <w:rPr>
                                <w:sz w:val="20"/>
                                <w:szCs w:val="20"/>
                              </w:rPr>
                            </w:pPr>
                            <w:r>
                              <w:rPr>
                                <w:sz w:val="20"/>
                                <w:szCs w:val="20"/>
                              </w:rPr>
                              <w:t xml:space="preserve">  </w:t>
                            </w:r>
                          </w:p>
                          <w:p w14:paraId="0DA8D249" w14:textId="10A50C98" w:rsidR="0081759B" w:rsidRDefault="0081759B" w:rsidP="00E62741">
                            <w:pPr>
                              <w:rPr>
                                <w:sz w:val="20"/>
                                <w:szCs w:val="20"/>
                              </w:rPr>
                            </w:pPr>
                          </w:p>
                          <w:p w14:paraId="26E0CAB5" w14:textId="77777777" w:rsidR="00CB575C" w:rsidRPr="00E62741" w:rsidRDefault="00CB575C" w:rsidP="00E62741">
                            <w:pPr>
                              <w:rPr>
                                <w:sz w:val="20"/>
                                <w:szCs w:val="20"/>
                              </w:rPr>
                            </w:pPr>
                          </w:p>
                          <w:p w14:paraId="39B62CF6" w14:textId="77777777" w:rsidR="00E62741" w:rsidRPr="00E62741" w:rsidRDefault="00E62741" w:rsidP="00E62741">
                            <w:pPr>
                              <w:rPr>
                                <w:b/>
                                <w:bCs/>
                                <w:sz w:val="20"/>
                                <w:szCs w:val="20"/>
                              </w:rPr>
                            </w:pPr>
                            <w:r w:rsidRPr="00E62741">
                              <w:rPr>
                                <w:b/>
                                <w:bCs/>
                                <w:sz w:val="20"/>
                                <w:szCs w:val="20"/>
                              </w:rPr>
                              <w:t>Concluding Remarks &amp; Adjournment</w:t>
                            </w:r>
                          </w:p>
                          <w:p w14:paraId="1CE79949" w14:textId="70BB4B77" w:rsidR="00E62741" w:rsidRDefault="00841356" w:rsidP="00E62741">
                            <w:pPr>
                              <w:rPr>
                                <w:sz w:val="20"/>
                                <w:szCs w:val="20"/>
                              </w:rPr>
                            </w:pPr>
                            <w:r>
                              <w:rPr>
                                <w:sz w:val="20"/>
                                <w:szCs w:val="20"/>
                              </w:rPr>
                              <w:t xml:space="preserve">Adjourn </w:t>
                            </w:r>
                            <w:r w:rsidR="00FD15CA">
                              <w:rPr>
                                <w:sz w:val="20"/>
                                <w:szCs w:val="20"/>
                              </w:rPr>
                              <w:t>7:</w:t>
                            </w:r>
                            <w:r w:rsidR="00D23061">
                              <w:rPr>
                                <w:sz w:val="20"/>
                                <w:szCs w:val="20"/>
                              </w:rPr>
                              <w:t>50</w:t>
                            </w:r>
                          </w:p>
                          <w:p w14:paraId="677EBC14" w14:textId="77777777" w:rsidR="009863BA" w:rsidRPr="00E62741" w:rsidRDefault="009863BA" w:rsidP="00E62741">
                            <w:pPr>
                              <w:rPr>
                                <w:sz w:val="20"/>
                                <w:szCs w:val="20"/>
                              </w:rPr>
                            </w:pPr>
                          </w:p>
                          <w:p w14:paraId="496E4451" w14:textId="6DC88A03" w:rsidR="00E62741" w:rsidRPr="00E62741" w:rsidRDefault="00E62741" w:rsidP="00E62741">
                            <w:pPr>
                              <w:rPr>
                                <w:b/>
                                <w:bCs/>
                                <w:sz w:val="20"/>
                                <w:szCs w:val="20"/>
                              </w:rPr>
                            </w:pPr>
                            <w:r w:rsidRPr="00E62741">
                              <w:rPr>
                                <w:b/>
                                <w:bCs/>
                                <w:sz w:val="20"/>
                                <w:szCs w:val="20"/>
                              </w:rPr>
                              <w:t xml:space="preserve">Our next meeting will take place on </w:t>
                            </w:r>
                            <w:r w:rsidR="00D23061">
                              <w:rPr>
                                <w:b/>
                                <w:bCs/>
                                <w:sz w:val="20"/>
                                <w:szCs w:val="20"/>
                              </w:rPr>
                              <w:t>March 23, 2020</w:t>
                            </w:r>
                          </w:p>
                          <w:p w14:paraId="5915BF3F" w14:textId="77777777" w:rsidR="001D33C7" w:rsidRDefault="001D33C7" w:rsidP="001D33C7">
                            <w:pPr>
                              <w:pStyle w:val="MediumGrid21"/>
                              <w:jc w:val="center"/>
                              <w:rPr>
                                <w:rFonts w:ascii="Times New Roman" w:hAnsi="Times New Roman"/>
                                <w:b/>
                                <w:i/>
                                <w:sz w:val="24"/>
                                <w:szCs w:val="24"/>
                              </w:rPr>
                            </w:pPr>
                          </w:p>
                          <w:p w14:paraId="3256B166" w14:textId="77777777" w:rsidR="001D33C7" w:rsidRDefault="001D33C7" w:rsidP="001D33C7">
                            <w:pPr>
                              <w:pStyle w:val="MediumGrid21"/>
                              <w:jc w:val="center"/>
                              <w:rPr>
                                <w:rFonts w:ascii="Times New Roman" w:hAnsi="Times New Roman"/>
                                <w:b/>
                                <w:i/>
                                <w:sz w:val="24"/>
                                <w:szCs w:val="24"/>
                              </w:rPr>
                            </w:pPr>
                          </w:p>
                          <w:p w14:paraId="42E063E8" w14:textId="77777777" w:rsidR="001D33C7" w:rsidRPr="00B13BD4" w:rsidRDefault="001D33C7" w:rsidP="001D33C7">
                            <w:pPr>
                              <w:pStyle w:val="MediumGrid21"/>
                              <w:jc w:val="center"/>
                              <w:rPr>
                                <w:rFonts w:ascii="Times New Roman" w:hAnsi="Times New Roman"/>
                                <w:b/>
                                <w:i/>
                                <w:sz w:val="24"/>
                                <w:szCs w:val="24"/>
                              </w:rPr>
                            </w:pPr>
                          </w:p>
                          <w:p w14:paraId="35658A8E" w14:textId="77777777" w:rsidR="001D33C7" w:rsidRPr="00B13BD4" w:rsidRDefault="001D33C7" w:rsidP="001D33C7">
                            <w:pPr>
                              <w:pStyle w:val="MediumGrid21"/>
                              <w:jc w:val="center"/>
                              <w:rPr>
                                <w:rFonts w:ascii="Times New Roman" w:hAnsi="Times New Roman"/>
                                <w:b/>
                                <w:i/>
                                <w:sz w:val="24"/>
                                <w:szCs w:val="24"/>
                              </w:rPr>
                            </w:pPr>
                          </w:p>
                          <w:p w14:paraId="13814A2C" w14:textId="77777777" w:rsidR="001D33C7" w:rsidRPr="00B13BD4" w:rsidRDefault="001D33C7" w:rsidP="001D33C7">
                            <w:pPr>
                              <w:pStyle w:val="MediumGrid21"/>
                              <w:jc w:val="center"/>
                              <w:rPr>
                                <w:rFonts w:ascii="Times New Roman" w:hAnsi="Times New Roman"/>
                                <w:b/>
                                <w:i/>
                                <w:sz w:val="24"/>
                                <w:szCs w:val="24"/>
                              </w:rPr>
                            </w:pPr>
                          </w:p>
                          <w:p w14:paraId="620732A1" w14:textId="77777777" w:rsidR="001D33C7" w:rsidRPr="00B13BD4" w:rsidRDefault="001D33C7" w:rsidP="001D33C7">
                            <w:pPr>
                              <w:pStyle w:val="MediumGrid21"/>
                              <w:jc w:val="center"/>
                              <w:rPr>
                                <w:rFonts w:ascii="Times New Roman" w:hAnsi="Times New Roman"/>
                                <w:b/>
                                <w:i/>
                                <w:sz w:val="24"/>
                                <w:szCs w:val="24"/>
                              </w:rPr>
                            </w:pPr>
                          </w:p>
                          <w:p w14:paraId="492E309E" w14:textId="77777777" w:rsidR="001D33C7" w:rsidRPr="00B13BD4" w:rsidRDefault="001D33C7" w:rsidP="001D33C7">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C0BE6FB" w14:textId="77777777" w:rsidR="001D33C7" w:rsidRPr="00B13BD4" w:rsidRDefault="001D33C7" w:rsidP="001D33C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4F27E" id="_x0000_s1028" type="#_x0000_t202" style="position:absolute;margin-left:64.05pt;margin-top:112.5pt;width:483.7pt;height:57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" filled="f" stroked="f">
                <v:textbox>
                  <w:txbxContent>
                    <w:p w14:paraId="28FE724C" w14:textId="3DE1F170" w:rsidR="00D56CC0" w:rsidRDefault="008E4A64" w:rsidP="003E5442">
                      <w:pPr>
                        <w:pStyle w:val="ListParagraph"/>
                        <w:numPr>
                          <w:ilvl w:val="0"/>
                          <w:numId w:val="19"/>
                        </w:numPr>
                        <w:rPr>
                          <w:sz w:val="20"/>
                          <w:szCs w:val="20"/>
                        </w:rPr>
                      </w:pPr>
                      <w:r>
                        <w:rPr>
                          <w:sz w:val="20"/>
                          <w:szCs w:val="20"/>
                        </w:rPr>
                        <w:t>We are working with the energy office to replace the theatre lights</w:t>
                      </w:r>
                    </w:p>
                    <w:p w14:paraId="1FF82DF5" w14:textId="4F0CCF96" w:rsidR="008E4A64" w:rsidRDefault="00C10910" w:rsidP="003E5442">
                      <w:pPr>
                        <w:pStyle w:val="ListParagraph"/>
                        <w:numPr>
                          <w:ilvl w:val="0"/>
                          <w:numId w:val="19"/>
                        </w:numPr>
                        <w:rPr>
                          <w:sz w:val="20"/>
                          <w:szCs w:val="20"/>
                        </w:rPr>
                      </w:pPr>
                      <w:r>
                        <w:rPr>
                          <w:sz w:val="20"/>
                          <w:szCs w:val="20"/>
                        </w:rPr>
                        <w:t>Looking to remodel the front office so everyone has appropriate working space</w:t>
                      </w:r>
                    </w:p>
                    <w:p w14:paraId="39848F46" w14:textId="76603DE9" w:rsidR="00C10910" w:rsidRDefault="005C15C7" w:rsidP="003E5442">
                      <w:pPr>
                        <w:pStyle w:val="ListParagraph"/>
                        <w:numPr>
                          <w:ilvl w:val="0"/>
                          <w:numId w:val="19"/>
                        </w:numPr>
                        <w:rPr>
                          <w:sz w:val="20"/>
                          <w:szCs w:val="20"/>
                        </w:rPr>
                      </w:pPr>
                      <w:r>
                        <w:rPr>
                          <w:sz w:val="20"/>
                          <w:szCs w:val="20"/>
                        </w:rPr>
                        <w:t>Purchasing class desks</w:t>
                      </w:r>
                    </w:p>
                    <w:p w14:paraId="6534162B" w14:textId="73CB692D" w:rsidR="005C15C7" w:rsidRDefault="005C15C7" w:rsidP="003E5442">
                      <w:pPr>
                        <w:pStyle w:val="ListParagraph"/>
                        <w:numPr>
                          <w:ilvl w:val="0"/>
                          <w:numId w:val="19"/>
                        </w:numPr>
                        <w:rPr>
                          <w:sz w:val="20"/>
                          <w:szCs w:val="20"/>
                        </w:rPr>
                      </w:pPr>
                      <w:r>
                        <w:rPr>
                          <w:sz w:val="20"/>
                          <w:szCs w:val="20"/>
                        </w:rPr>
                        <w:t>Remodeling media center</w:t>
                      </w:r>
                    </w:p>
                    <w:p w14:paraId="5D8EEA24" w14:textId="4022CAC9" w:rsidR="005C15C7" w:rsidRDefault="0075307E" w:rsidP="003E5442">
                      <w:pPr>
                        <w:pStyle w:val="ListParagraph"/>
                        <w:numPr>
                          <w:ilvl w:val="0"/>
                          <w:numId w:val="19"/>
                        </w:numPr>
                        <w:rPr>
                          <w:sz w:val="20"/>
                          <w:szCs w:val="20"/>
                        </w:rPr>
                      </w:pPr>
                      <w:r>
                        <w:rPr>
                          <w:sz w:val="20"/>
                          <w:szCs w:val="20"/>
                        </w:rPr>
                        <w:t>Planning the 20</w:t>
                      </w:r>
                      <w:r w:rsidRPr="0075307E">
                        <w:rPr>
                          <w:sz w:val="20"/>
                          <w:szCs w:val="20"/>
                          <w:vertAlign w:val="superscript"/>
                        </w:rPr>
                        <w:t>th</w:t>
                      </w:r>
                      <w:r>
                        <w:rPr>
                          <w:sz w:val="20"/>
                          <w:szCs w:val="20"/>
                        </w:rPr>
                        <w:t xml:space="preserve"> Anniversary Celebration</w:t>
                      </w:r>
                    </w:p>
                    <w:p w14:paraId="11CA4BF3" w14:textId="065E6319" w:rsidR="0075307E" w:rsidRDefault="0075307E" w:rsidP="003E5442">
                      <w:pPr>
                        <w:pStyle w:val="ListParagraph"/>
                        <w:numPr>
                          <w:ilvl w:val="0"/>
                          <w:numId w:val="19"/>
                        </w:numPr>
                        <w:rPr>
                          <w:sz w:val="20"/>
                          <w:szCs w:val="20"/>
                        </w:rPr>
                      </w:pPr>
                      <w:r>
                        <w:rPr>
                          <w:sz w:val="20"/>
                          <w:szCs w:val="20"/>
                        </w:rPr>
                        <w:t xml:space="preserve">There are a number of different logos that are being used </w:t>
                      </w:r>
                      <w:r w:rsidR="00D23061">
                        <w:rPr>
                          <w:sz w:val="20"/>
                          <w:szCs w:val="20"/>
                        </w:rPr>
                        <w:t xml:space="preserve">around the building.  We are working with a company to develop a few different official logos that can be used.  We will be working on trademark protection for these new logos. </w:t>
                      </w:r>
                    </w:p>
                    <w:p w14:paraId="6E0C7000" w14:textId="77777777" w:rsidR="00D23061" w:rsidRPr="00D23061" w:rsidRDefault="00D23061" w:rsidP="00D23061">
                      <w:pPr>
                        <w:rPr>
                          <w:sz w:val="20"/>
                          <w:szCs w:val="20"/>
                        </w:rPr>
                      </w:pPr>
                    </w:p>
                    <w:p w14:paraId="5A1204B7" w14:textId="083ACB30" w:rsidR="00A03EC9" w:rsidRPr="006653B6" w:rsidRDefault="00A03EC9" w:rsidP="00E62741">
                      <w:pPr>
                        <w:rPr>
                          <w:sz w:val="20"/>
                          <w:szCs w:val="20"/>
                        </w:rPr>
                      </w:pPr>
                    </w:p>
                    <w:p w14:paraId="46CAD9B8" w14:textId="77777777" w:rsidR="00E62741" w:rsidRPr="00E62741" w:rsidRDefault="00E62741" w:rsidP="00E62741">
                      <w:pPr>
                        <w:rPr>
                          <w:b/>
                          <w:bCs/>
                          <w:sz w:val="20"/>
                          <w:szCs w:val="20"/>
                        </w:rPr>
                      </w:pPr>
                      <w:r w:rsidRPr="00E62741">
                        <w:rPr>
                          <w:b/>
                          <w:bCs/>
                          <w:sz w:val="20"/>
                          <w:szCs w:val="20"/>
                        </w:rPr>
                        <w:t>Open Chair</w:t>
                      </w:r>
                    </w:p>
                    <w:p w14:paraId="2DADD3C6" w14:textId="70D07807" w:rsidR="00D23061" w:rsidRDefault="00D23061" w:rsidP="00E62741">
                      <w:pPr>
                        <w:rPr>
                          <w:sz w:val="20"/>
                          <w:szCs w:val="20"/>
                        </w:rPr>
                      </w:pPr>
                      <w:r>
                        <w:rPr>
                          <w:sz w:val="20"/>
                          <w:szCs w:val="20"/>
                        </w:rPr>
                        <w:tab/>
                        <w:t xml:space="preserve">Discussion of Touch Base. </w:t>
                      </w:r>
                    </w:p>
                    <w:p w14:paraId="089990BE" w14:textId="50F6C500" w:rsidR="005C2BF4" w:rsidRDefault="005C2BF4" w:rsidP="00E62741">
                      <w:pPr>
                        <w:rPr>
                          <w:sz w:val="20"/>
                          <w:szCs w:val="20"/>
                        </w:rPr>
                      </w:pPr>
                      <w:r>
                        <w:rPr>
                          <w:sz w:val="20"/>
                          <w:szCs w:val="20"/>
                        </w:rPr>
                        <w:tab/>
                        <w:t>Discussion of calendar and start dates.   Next year we will be starting on a Tuesday</w:t>
                      </w:r>
                      <w:r w:rsidR="00D14988">
                        <w:rPr>
                          <w:sz w:val="20"/>
                          <w:szCs w:val="20"/>
                        </w:rPr>
                        <w:t xml:space="preserve">.  We discussed the date of </w:t>
                      </w:r>
                      <w:r w:rsidR="007A4700">
                        <w:rPr>
                          <w:sz w:val="20"/>
                          <w:szCs w:val="20"/>
                        </w:rPr>
                        <w:t xml:space="preserve">Back to School night.  It will be the Thursday night of the first week of school. </w:t>
                      </w:r>
                    </w:p>
                    <w:p w14:paraId="25F071A9" w14:textId="14452003" w:rsidR="007A4700" w:rsidRDefault="007A4700" w:rsidP="00E62741">
                      <w:pPr>
                        <w:rPr>
                          <w:sz w:val="20"/>
                          <w:szCs w:val="20"/>
                        </w:rPr>
                      </w:pPr>
                    </w:p>
                    <w:p w14:paraId="64F8FD23" w14:textId="77777777" w:rsidR="00D23061" w:rsidRDefault="00D23061" w:rsidP="00E62741">
                      <w:pPr>
                        <w:rPr>
                          <w:sz w:val="20"/>
                          <w:szCs w:val="20"/>
                        </w:rPr>
                      </w:pPr>
                    </w:p>
                    <w:p w14:paraId="6F0F517D" w14:textId="00A2147F" w:rsidR="00E62741" w:rsidRDefault="00AB19F7" w:rsidP="00E62741">
                      <w:pPr>
                        <w:rPr>
                          <w:sz w:val="20"/>
                          <w:szCs w:val="20"/>
                        </w:rPr>
                      </w:pPr>
                      <w:r>
                        <w:rPr>
                          <w:sz w:val="20"/>
                          <w:szCs w:val="20"/>
                        </w:rPr>
                        <w:t xml:space="preserve">  </w:t>
                      </w:r>
                    </w:p>
                    <w:p w14:paraId="0DA8D249" w14:textId="10A50C98" w:rsidR="0081759B" w:rsidRDefault="0081759B" w:rsidP="00E62741">
                      <w:pPr>
                        <w:rPr>
                          <w:sz w:val="20"/>
                          <w:szCs w:val="20"/>
                        </w:rPr>
                      </w:pPr>
                    </w:p>
                    <w:p w14:paraId="26E0CAB5" w14:textId="77777777" w:rsidR="00CB575C" w:rsidRPr="00E62741" w:rsidRDefault="00CB575C" w:rsidP="00E62741">
                      <w:pPr>
                        <w:rPr>
                          <w:sz w:val="20"/>
                          <w:szCs w:val="20"/>
                        </w:rPr>
                      </w:pPr>
                    </w:p>
                    <w:p w14:paraId="39B62CF6" w14:textId="77777777" w:rsidR="00E62741" w:rsidRPr="00E62741" w:rsidRDefault="00E62741" w:rsidP="00E62741">
                      <w:pPr>
                        <w:rPr>
                          <w:b/>
                          <w:bCs/>
                          <w:sz w:val="20"/>
                          <w:szCs w:val="20"/>
                        </w:rPr>
                      </w:pPr>
                      <w:r w:rsidRPr="00E62741">
                        <w:rPr>
                          <w:b/>
                          <w:bCs/>
                          <w:sz w:val="20"/>
                          <w:szCs w:val="20"/>
                        </w:rPr>
                        <w:t>Concluding Remarks &amp; Adjournment</w:t>
                      </w:r>
                    </w:p>
                    <w:p w14:paraId="1CE79949" w14:textId="70BB4B77" w:rsidR="00E62741" w:rsidRDefault="00841356" w:rsidP="00E62741">
                      <w:pPr>
                        <w:rPr>
                          <w:sz w:val="20"/>
                          <w:szCs w:val="20"/>
                        </w:rPr>
                      </w:pPr>
                      <w:r>
                        <w:rPr>
                          <w:sz w:val="20"/>
                          <w:szCs w:val="20"/>
                        </w:rPr>
                        <w:t xml:space="preserve">Adjourn </w:t>
                      </w:r>
                      <w:r w:rsidR="00FD15CA">
                        <w:rPr>
                          <w:sz w:val="20"/>
                          <w:szCs w:val="20"/>
                        </w:rPr>
                        <w:t>7:</w:t>
                      </w:r>
                      <w:r w:rsidR="00D23061">
                        <w:rPr>
                          <w:sz w:val="20"/>
                          <w:szCs w:val="20"/>
                        </w:rPr>
                        <w:t>50</w:t>
                      </w:r>
                    </w:p>
                    <w:p w14:paraId="677EBC14" w14:textId="77777777" w:rsidR="009863BA" w:rsidRPr="00E62741" w:rsidRDefault="009863BA" w:rsidP="00E62741">
                      <w:pPr>
                        <w:rPr>
                          <w:sz w:val="20"/>
                          <w:szCs w:val="20"/>
                        </w:rPr>
                      </w:pPr>
                    </w:p>
                    <w:p w14:paraId="496E4451" w14:textId="6DC88A03" w:rsidR="00E62741" w:rsidRPr="00E62741" w:rsidRDefault="00E62741" w:rsidP="00E62741">
                      <w:pPr>
                        <w:rPr>
                          <w:b/>
                          <w:bCs/>
                          <w:sz w:val="20"/>
                          <w:szCs w:val="20"/>
                        </w:rPr>
                      </w:pPr>
                      <w:r w:rsidRPr="00E62741">
                        <w:rPr>
                          <w:b/>
                          <w:bCs/>
                          <w:sz w:val="20"/>
                          <w:szCs w:val="20"/>
                        </w:rPr>
                        <w:t xml:space="preserve">Our next meeting will take place on </w:t>
                      </w:r>
                      <w:r w:rsidR="00D23061">
                        <w:rPr>
                          <w:b/>
                          <w:bCs/>
                          <w:sz w:val="20"/>
                          <w:szCs w:val="20"/>
                        </w:rPr>
                        <w:t>March 23, 2020</w:t>
                      </w:r>
                    </w:p>
                    <w:p w14:paraId="5915BF3F" w14:textId="77777777" w:rsidR="001D33C7" w:rsidRDefault="001D33C7" w:rsidP="001D33C7">
                      <w:pPr>
                        <w:pStyle w:val="MediumGrid21"/>
                        <w:jc w:val="center"/>
                        <w:rPr>
                          <w:rFonts w:ascii="Times New Roman" w:hAnsi="Times New Roman"/>
                          <w:b/>
                          <w:i/>
                          <w:sz w:val="24"/>
                          <w:szCs w:val="24"/>
                        </w:rPr>
                      </w:pPr>
                    </w:p>
                    <w:p w14:paraId="3256B166" w14:textId="77777777" w:rsidR="001D33C7" w:rsidRDefault="001D33C7" w:rsidP="001D33C7">
                      <w:pPr>
                        <w:pStyle w:val="MediumGrid21"/>
                        <w:jc w:val="center"/>
                        <w:rPr>
                          <w:rFonts w:ascii="Times New Roman" w:hAnsi="Times New Roman"/>
                          <w:b/>
                          <w:i/>
                          <w:sz w:val="24"/>
                          <w:szCs w:val="24"/>
                        </w:rPr>
                      </w:pPr>
                    </w:p>
                    <w:p w14:paraId="42E063E8" w14:textId="77777777" w:rsidR="001D33C7" w:rsidRPr="00B13BD4" w:rsidRDefault="001D33C7" w:rsidP="001D33C7">
                      <w:pPr>
                        <w:pStyle w:val="MediumGrid21"/>
                        <w:jc w:val="center"/>
                        <w:rPr>
                          <w:rFonts w:ascii="Times New Roman" w:hAnsi="Times New Roman"/>
                          <w:b/>
                          <w:i/>
                          <w:sz w:val="24"/>
                          <w:szCs w:val="24"/>
                        </w:rPr>
                      </w:pPr>
                    </w:p>
                    <w:p w14:paraId="35658A8E" w14:textId="77777777" w:rsidR="001D33C7" w:rsidRPr="00B13BD4" w:rsidRDefault="001D33C7" w:rsidP="001D33C7">
                      <w:pPr>
                        <w:pStyle w:val="MediumGrid21"/>
                        <w:jc w:val="center"/>
                        <w:rPr>
                          <w:rFonts w:ascii="Times New Roman" w:hAnsi="Times New Roman"/>
                          <w:b/>
                          <w:i/>
                          <w:sz w:val="24"/>
                          <w:szCs w:val="24"/>
                        </w:rPr>
                      </w:pPr>
                    </w:p>
                    <w:p w14:paraId="13814A2C" w14:textId="77777777" w:rsidR="001D33C7" w:rsidRPr="00B13BD4" w:rsidRDefault="001D33C7" w:rsidP="001D33C7">
                      <w:pPr>
                        <w:pStyle w:val="MediumGrid21"/>
                        <w:jc w:val="center"/>
                        <w:rPr>
                          <w:rFonts w:ascii="Times New Roman" w:hAnsi="Times New Roman"/>
                          <w:b/>
                          <w:i/>
                          <w:sz w:val="24"/>
                          <w:szCs w:val="24"/>
                        </w:rPr>
                      </w:pPr>
                    </w:p>
                    <w:p w14:paraId="620732A1" w14:textId="77777777" w:rsidR="001D33C7" w:rsidRPr="00B13BD4" w:rsidRDefault="001D33C7" w:rsidP="001D33C7">
                      <w:pPr>
                        <w:pStyle w:val="MediumGrid21"/>
                        <w:jc w:val="center"/>
                        <w:rPr>
                          <w:rFonts w:ascii="Times New Roman" w:hAnsi="Times New Roman"/>
                          <w:b/>
                          <w:i/>
                          <w:sz w:val="24"/>
                          <w:szCs w:val="24"/>
                        </w:rPr>
                      </w:pPr>
                    </w:p>
                    <w:p w14:paraId="492E309E" w14:textId="77777777" w:rsidR="001D33C7" w:rsidRPr="00B13BD4" w:rsidRDefault="001D33C7" w:rsidP="001D33C7">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C0BE6FB" w14:textId="77777777" w:rsidR="001D33C7" w:rsidRPr="00B13BD4" w:rsidRDefault="001D33C7" w:rsidP="001D33C7">
                      <w:pPr>
                        <w:pStyle w:val="MediumGrid21"/>
                        <w:jc w:val="center"/>
                        <w:rPr>
                          <w:rFonts w:ascii="Times New Roman" w:hAnsi="Times New Roman"/>
                          <w:b/>
                          <w:i/>
                          <w:sz w:val="24"/>
                          <w:szCs w:val="24"/>
                        </w:rPr>
                      </w:pPr>
                    </w:p>
                  </w:txbxContent>
                </v:textbox>
              </v:shape>
            </w:pict>
          </mc:Fallback>
        </mc:AlternateContent>
      </w:r>
      <w:r>
        <w:rPr>
          <w:noProof/>
        </w:rPr>
        <w:drawing>
          <wp:anchor distT="0" distB="0" distL="114300" distR="114300" simplePos="0" relativeHeight="251661312" behindDoc="1" locked="0" layoutInCell="1" allowOverlap="1" wp14:anchorId="453DA20D" wp14:editId="74B77AB6">
            <wp:simplePos x="0" y="0"/>
            <wp:positionH relativeFrom="column">
              <wp:posOffset>6350</wp:posOffset>
            </wp:positionH>
            <wp:positionV relativeFrom="paragraph">
              <wp:posOffset>3175</wp:posOffset>
            </wp:positionV>
            <wp:extent cx="5491480" cy="63817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1480" cy="6381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DBC9A9" wp14:editId="178BB282">
            <wp:extent cx="7334250" cy="9601200"/>
            <wp:effectExtent l="0" t="0" r="0" b="0"/>
            <wp:docPr id="3" name="Picture 3" descr="Forest Park Lt 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orest Park Lt Hd-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9601200"/>
                    </a:xfrm>
                    <a:prstGeom prst="rect">
                      <a:avLst/>
                    </a:prstGeom>
                    <a:noFill/>
                    <a:ln>
                      <a:noFill/>
                    </a:ln>
                  </pic:spPr>
                </pic:pic>
              </a:graphicData>
            </a:graphic>
          </wp:inline>
        </w:drawing>
      </w:r>
    </w:p>
    <w:sectPr w:rsidR="00BC3C5E" w:rsidSect="00A77AA7">
      <w:headerReference w:type="even" r:id="rId9"/>
      <w:headerReference w:type="default" r:id="rId10"/>
      <w:footerReference w:type="even" r:id="rId11"/>
      <w:footerReference w:type="default" r:id="rId12"/>
      <w:headerReference w:type="first" r:id="rId13"/>
      <w:footerReference w:type="first" r:id="rId14"/>
      <w:pgSz w:w="12240" w:h="15840"/>
      <w:pgMar w:top="245" w:right="245" w:bottom="245" w:left="24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04BEF" w14:textId="77777777" w:rsidR="005F3A0D" w:rsidRDefault="005F3A0D" w:rsidP="00F74710">
      <w:r>
        <w:separator/>
      </w:r>
    </w:p>
  </w:endnote>
  <w:endnote w:type="continuationSeparator" w:id="0">
    <w:p w14:paraId="6D3A5C41" w14:textId="77777777" w:rsidR="005F3A0D" w:rsidRDefault="005F3A0D" w:rsidP="00F7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DD8F8" w14:textId="77777777" w:rsidR="00F74710" w:rsidRDefault="00F74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DD950" w14:textId="77777777" w:rsidR="00F74710" w:rsidRDefault="00F74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C14C5" w14:textId="77777777" w:rsidR="00F74710" w:rsidRDefault="00F74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C2A0F" w14:textId="77777777" w:rsidR="005F3A0D" w:rsidRDefault="005F3A0D" w:rsidP="00F74710">
      <w:r>
        <w:separator/>
      </w:r>
    </w:p>
  </w:footnote>
  <w:footnote w:type="continuationSeparator" w:id="0">
    <w:p w14:paraId="2515FCBB" w14:textId="77777777" w:rsidR="005F3A0D" w:rsidRDefault="005F3A0D" w:rsidP="00F74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EB533" w14:textId="77777777" w:rsidR="00F74710" w:rsidRDefault="00F747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A134C" w14:textId="77777777" w:rsidR="00F74710" w:rsidRDefault="00F747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AF52F" w14:textId="77777777" w:rsidR="00F74710" w:rsidRDefault="00F74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1CC17A4"/>
    <w:multiLevelType w:val="hybridMultilevel"/>
    <w:tmpl w:val="24C4D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465D7"/>
    <w:multiLevelType w:val="hybridMultilevel"/>
    <w:tmpl w:val="60AAC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07D1721"/>
    <w:multiLevelType w:val="hybridMultilevel"/>
    <w:tmpl w:val="09F8BD1A"/>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7"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0025D84"/>
    <w:multiLevelType w:val="hybridMultilevel"/>
    <w:tmpl w:val="C396C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EC7F82"/>
    <w:multiLevelType w:val="hybridMultilevel"/>
    <w:tmpl w:val="C7EC6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001198"/>
    <w:multiLevelType w:val="hybridMultilevel"/>
    <w:tmpl w:val="2DEC3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7" w15:restartNumberingAfterBreak="0">
    <w:nsid w:val="717D0ADE"/>
    <w:multiLevelType w:val="hybridMultilevel"/>
    <w:tmpl w:val="4950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B87DD2"/>
    <w:multiLevelType w:val="hybridMultilevel"/>
    <w:tmpl w:val="72C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6"/>
  </w:num>
  <w:num w:numId="5">
    <w:abstractNumId w:val="7"/>
  </w:num>
  <w:num w:numId="6">
    <w:abstractNumId w:val="14"/>
  </w:num>
  <w:num w:numId="7">
    <w:abstractNumId w:val="10"/>
  </w:num>
  <w:num w:numId="8">
    <w:abstractNumId w:val="8"/>
  </w:num>
  <w:num w:numId="9">
    <w:abstractNumId w:val="13"/>
  </w:num>
  <w:num w:numId="10">
    <w:abstractNumId w:val="0"/>
  </w:num>
  <w:num w:numId="11">
    <w:abstractNumId w:val="15"/>
  </w:num>
  <w:num w:numId="12">
    <w:abstractNumId w:val="11"/>
  </w:num>
  <w:num w:numId="13">
    <w:abstractNumId w:val="9"/>
  </w:num>
  <w:num w:numId="14">
    <w:abstractNumId w:val="17"/>
  </w:num>
  <w:num w:numId="15">
    <w:abstractNumId w:val="12"/>
  </w:num>
  <w:num w:numId="16">
    <w:abstractNumId w:val="6"/>
  </w:num>
  <w:num w:numId="17">
    <w:abstractNumId w:val="18"/>
  </w:num>
  <w:num w:numId="18">
    <w:abstractNumId w:val="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108C"/>
    <w:rsid w:val="00024311"/>
    <w:rsid w:val="00025D5A"/>
    <w:rsid w:val="0003493B"/>
    <w:rsid w:val="00041D6E"/>
    <w:rsid w:val="00056121"/>
    <w:rsid w:val="00063990"/>
    <w:rsid w:val="00072989"/>
    <w:rsid w:val="000736C0"/>
    <w:rsid w:val="000822AD"/>
    <w:rsid w:val="00085213"/>
    <w:rsid w:val="000900A3"/>
    <w:rsid w:val="00090D78"/>
    <w:rsid w:val="00092F09"/>
    <w:rsid w:val="000A1259"/>
    <w:rsid w:val="000A34FE"/>
    <w:rsid w:val="000E0869"/>
    <w:rsid w:val="000F16B6"/>
    <w:rsid w:val="001064CA"/>
    <w:rsid w:val="00113326"/>
    <w:rsid w:val="001172C0"/>
    <w:rsid w:val="00122BE6"/>
    <w:rsid w:val="00122F4F"/>
    <w:rsid w:val="001236CB"/>
    <w:rsid w:val="0012748C"/>
    <w:rsid w:val="001414D0"/>
    <w:rsid w:val="00144F99"/>
    <w:rsid w:val="00152185"/>
    <w:rsid w:val="001553D1"/>
    <w:rsid w:val="001704CA"/>
    <w:rsid w:val="001730CC"/>
    <w:rsid w:val="00195F94"/>
    <w:rsid w:val="001A0F13"/>
    <w:rsid w:val="001A55DA"/>
    <w:rsid w:val="001B7E20"/>
    <w:rsid w:val="001C6DF4"/>
    <w:rsid w:val="001D2A06"/>
    <w:rsid w:val="001D33C7"/>
    <w:rsid w:val="001D771C"/>
    <w:rsid w:val="001E3151"/>
    <w:rsid w:val="001E31CF"/>
    <w:rsid w:val="00211A68"/>
    <w:rsid w:val="00213AF5"/>
    <w:rsid w:val="00213EF8"/>
    <w:rsid w:val="00223D6F"/>
    <w:rsid w:val="002257A4"/>
    <w:rsid w:val="00226B84"/>
    <w:rsid w:val="00234A7F"/>
    <w:rsid w:val="002364AD"/>
    <w:rsid w:val="00244255"/>
    <w:rsid w:val="002443FE"/>
    <w:rsid w:val="00244E77"/>
    <w:rsid w:val="00246DEE"/>
    <w:rsid w:val="00251F56"/>
    <w:rsid w:val="00267DCB"/>
    <w:rsid w:val="00276B67"/>
    <w:rsid w:val="00285EB5"/>
    <w:rsid w:val="00290B6C"/>
    <w:rsid w:val="002961F3"/>
    <w:rsid w:val="002A04C3"/>
    <w:rsid w:val="002B3A0C"/>
    <w:rsid w:val="002B49AA"/>
    <w:rsid w:val="002D7020"/>
    <w:rsid w:val="002D71E7"/>
    <w:rsid w:val="002E6675"/>
    <w:rsid w:val="003049E1"/>
    <w:rsid w:val="0033418B"/>
    <w:rsid w:val="0036164B"/>
    <w:rsid w:val="00372BD8"/>
    <w:rsid w:val="00373057"/>
    <w:rsid w:val="003757B8"/>
    <w:rsid w:val="00386A7B"/>
    <w:rsid w:val="00394DC3"/>
    <w:rsid w:val="003A3E8D"/>
    <w:rsid w:val="003A5948"/>
    <w:rsid w:val="003B26EA"/>
    <w:rsid w:val="003D1939"/>
    <w:rsid w:val="003E531D"/>
    <w:rsid w:val="003E5442"/>
    <w:rsid w:val="003F57E1"/>
    <w:rsid w:val="00403BF3"/>
    <w:rsid w:val="0041063C"/>
    <w:rsid w:val="00434913"/>
    <w:rsid w:val="004538B8"/>
    <w:rsid w:val="00456531"/>
    <w:rsid w:val="00470889"/>
    <w:rsid w:val="004A3D1B"/>
    <w:rsid w:val="004A6315"/>
    <w:rsid w:val="004D45BB"/>
    <w:rsid w:val="004E0894"/>
    <w:rsid w:val="004E38FC"/>
    <w:rsid w:val="00503E76"/>
    <w:rsid w:val="00517710"/>
    <w:rsid w:val="00517D76"/>
    <w:rsid w:val="00523833"/>
    <w:rsid w:val="00527FAF"/>
    <w:rsid w:val="00544012"/>
    <w:rsid w:val="00553039"/>
    <w:rsid w:val="0055792F"/>
    <w:rsid w:val="005701EB"/>
    <w:rsid w:val="00597740"/>
    <w:rsid w:val="005A1FB2"/>
    <w:rsid w:val="005A4CFE"/>
    <w:rsid w:val="005C15C7"/>
    <w:rsid w:val="005C2BF4"/>
    <w:rsid w:val="005D7DF1"/>
    <w:rsid w:val="005F3A0D"/>
    <w:rsid w:val="005F54DE"/>
    <w:rsid w:val="00602381"/>
    <w:rsid w:val="00606A40"/>
    <w:rsid w:val="006108CE"/>
    <w:rsid w:val="00620DFC"/>
    <w:rsid w:val="00633267"/>
    <w:rsid w:val="006364B7"/>
    <w:rsid w:val="00657B4D"/>
    <w:rsid w:val="00661D41"/>
    <w:rsid w:val="00662B15"/>
    <w:rsid w:val="006653B6"/>
    <w:rsid w:val="00671527"/>
    <w:rsid w:val="00692C2D"/>
    <w:rsid w:val="00695B51"/>
    <w:rsid w:val="006A7F21"/>
    <w:rsid w:val="006C1606"/>
    <w:rsid w:val="006C4C46"/>
    <w:rsid w:val="006C652B"/>
    <w:rsid w:val="006D13D6"/>
    <w:rsid w:val="006D5916"/>
    <w:rsid w:val="006D694F"/>
    <w:rsid w:val="006D71CE"/>
    <w:rsid w:val="006F05C1"/>
    <w:rsid w:val="007174B6"/>
    <w:rsid w:val="00717B24"/>
    <w:rsid w:val="0074086A"/>
    <w:rsid w:val="00747CB2"/>
    <w:rsid w:val="0075149E"/>
    <w:rsid w:val="0075307E"/>
    <w:rsid w:val="00762568"/>
    <w:rsid w:val="00781F03"/>
    <w:rsid w:val="00791FC3"/>
    <w:rsid w:val="0079674C"/>
    <w:rsid w:val="007A1360"/>
    <w:rsid w:val="007A4700"/>
    <w:rsid w:val="007A7389"/>
    <w:rsid w:val="007A78FE"/>
    <w:rsid w:val="007A795C"/>
    <w:rsid w:val="007B340C"/>
    <w:rsid w:val="007C7BF2"/>
    <w:rsid w:val="007D4BA0"/>
    <w:rsid w:val="007D785B"/>
    <w:rsid w:val="007E5C3D"/>
    <w:rsid w:val="007F76F2"/>
    <w:rsid w:val="00801AE4"/>
    <w:rsid w:val="008057D3"/>
    <w:rsid w:val="00806A3E"/>
    <w:rsid w:val="008103D6"/>
    <w:rsid w:val="0081545A"/>
    <w:rsid w:val="00816D00"/>
    <w:rsid w:val="0081759B"/>
    <w:rsid w:val="00841356"/>
    <w:rsid w:val="00856B21"/>
    <w:rsid w:val="00876D6B"/>
    <w:rsid w:val="00886E18"/>
    <w:rsid w:val="00887FFB"/>
    <w:rsid w:val="008A5034"/>
    <w:rsid w:val="008B1C31"/>
    <w:rsid w:val="008C47B7"/>
    <w:rsid w:val="008D0922"/>
    <w:rsid w:val="008D1BBE"/>
    <w:rsid w:val="008E4A64"/>
    <w:rsid w:val="008F253F"/>
    <w:rsid w:val="008F284E"/>
    <w:rsid w:val="00911177"/>
    <w:rsid w:val="00920372"/>
    <w:rsid w:val="009218B0"/>
    <w:rsid w:val="0092588C"/>
    <w:rsid w:val="00937AB2"/>
    <w:rsid w:val="00952A69"/>
    <w:rsid w:val="009532DD"/>
    <w:rsid w:val="00957F02"/>
    <w:rsid w:val="0096234F"/>
    <w:rsid w:val="00962731"/>
    <w:rsid w:val="00967CE7"/>
    <w:rsid w:val="009863BA"/>
    <w:rsid w:val="009A0138"/>
    <w:rsid w:val="009A405F"/>
    <w:rsid w:val="009D136F"/>
    <w:rsid w:val="009D2757"/>
    <w:rsid w:val="009F2353"/>
    <w:rsid w:val="00A03EC9"/>
    <w:rsid w:val="00A12C88"/>
    <w:rsid w:val="00A44FB2"/>
    <w:rsid w:val="00A52A84"/>
    <w:rsid w:val="00A5362C"/>
    <w:rsid w:val="00A5671E"/>
    <w:rsid w:val="00A60D39"/>
    <w:rsid w:val="00A65B52"/>
    <w:rsid w:val="00A761F8"/>
    <w:rsid w:val="00A77AA7"/>
    <w:rsid w:val="00A81DAE"/>
    <w:rsid w:val="00A93A36"/>
    <w:rsid w:val="00A95D35"/>
    <w:rsid w:val="00AA73C8"/>
    <w:rsid w:val="00AB19F7"/>
    <w:rsid w:val="00AB266A"/>
    <w:rsid w:val="00AC3913"/>
    <w:rsid w:val="00AC59D9"/>
    <w:rsid w:val="00AE1418"/>
    <w:rsid w:val="00AE175A"/>
    <w:rsid w:val="00AF70CF"/>
    <w:rsid w:val="00B07F59"/>
    <w:rsid w:val="00B1252C"/>
    <w:rsid w:val="00B13BD4"/>
    <w:rsid w:val="00B2186E"/>
    <w:rsid w:val="00B44B8D"/>
    <w:rsid w:val="00B52223"/>
    <w:rsid w:val="00B531D9"/>
    <w:rsid w:val="00B66FB5"/>
    <w:rsid w:val="00B74557"/>
    <w:rsid w:val="00B77571"/>
    <w:rsid w:val="00B951DF"/>
    <w:rsid w:val="00BA7B27"/>
    <w:rsid w:val="00BB23C0"/>
    <w:rsid w:val="00BC2378"/>
    <w:rsid w:val="00BC3842"/>
    <w:rsid w:val="00BC3C5E"/>
    <w:rsid w:val="00BD5B9E"/>
    <w:rsid w:val="00BF6643"/>
    <w:rsid w:val="00BF67CF"/>
    <w:rsid w:val="00C03F1D"/>
    <w:rsid w:val="00C10910"/>
    <w:rsid w:val="00C22EA8"/>
    <w:rsid w:val="00C24B78"/>
    <w:rsid w:val="00C30F95"/>
    <w:rsid w:val="00C45B35"/>
    <w:rsid w:val="00C47D15"/>
    <w:rsid w:val="00C64800"/>
    <w:rsid w:val="00C770EF"/>
    <w:rsid w:val="00C77C90"/>
    <w:rsid w:val="00C953C4"/>
    <w:rsid w:val="00C967A0"/>
    <w:rsid w:val="00CB0769"/>
    <w:rsid w:val="00CB575C"/>
    <w:rsid w:val="00CC3C08"/>
    <w:rsid w:val="00D003E1"/>
    <w:rsid w:val="00D031E5"/>
    <w:rsid w:val="00D068B6"/>
    <w:rsid w:val="00D110A3"/>
    <w:rsid w:val="00D14988"/>
    <w:rsid w:val="00D23061"/>
    <w:rsid w:val="00D239FE"/>
    <w:rsid w:val="00D26D92"/>
    <w:rsid w:val="00D36BA0"/>
    <w:rsid w:val="00D47502"/>
    <w:rsid w:val="00D47A1B"/>
    <w:rsid w:val="00D56CC0"/>
    <w:rsid w:val="00D57DF9"/>
    <w:rsid w:val="00D613F7"/>
    <w:rsid w:val="00D64DE5"/>
    <w:rsid w:val="00D76D89"/>
    <w:rsid w:val="00D84670"/>
    <w:rsid w:val="00D93583"/>
    <w:rsid w:val="00DA0D95"/>
    <w:rsid w:val="00DA14DC"/>
    <w:rsid w:val="00DA2842"/>
    <w:rsid w:val="00DA2E1B"/>
    <w:rsid w:val="00DA3C1D"/>
    <w:rsid w:val="00DA418D"/>
    <w:rsid w:val="00DB5C51"/>
    <w:rsid w:val="00DD2ABC"/>
    <w:rsid w:val="00DE0156"/>
    <w:rsid w:val="00DE593B"/>
    <w:rsid w:val="00DF14F3"/>
    <w:rsid w:val="00E249D8"/>
    <w:rsid w:val="00E41DDB"/>
    <w:rsid w:val="00E44870"/>
    <w:rsid w:val="00E62741"/>
    <w:rsid w:val="00E70CD2"/>
    <w:rsid w:val="00E717DC"/>
    <w:rsid w:val="00E72442"/>
    <w:rsid w:val="00EA30D6"/>
    <w:rsid w:val="00EA770E"/>
    <w:rsid w:val="00EB5A82"/>
    <w:rsid w:val="00EC2FC3"/>
    <w:rsid w:val="00EE6C23"/>
    <w:rsid w:val="00EE7BB9"/>
    <w:rsid w:val="00F01D8B"/>
    <w:rsid w:val="00F03944"/>
    <w:rsid w:val="00F17A9F"/>
    <w:rsid w:val="00F46207"/>
    <w:rsid w:val="00F74710"/>
    <w:rsid w:val="00F82A25"/>
    <w:rsid w:val="00F87BD5"/>
    <w:rsid w:val="00F93E28"/>
    <w:rsid w:val="00F97BCB"/>
    <w:rsid w:val="00FA3198"/>
    <w:rsid w:val="00FB0B97"/>
    <w:rsid w:val="00FB3171"/>
    <w:rsid w:val="00FD15CA"/>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 w:type="paragraph" w:styleId="NoSpacing">
    <w:name w:val="No Spacing"/>
    <w:uiPriority w:val="1"/>
    <w:qFormat/>
    <w:rsid w:val="00CB0769"/>
    <w:rPr>
      <w:rFonts w:ascii="Calibri" w:eastAsia="Calibri" w:hAnsi="Calibri"/>
      <w:sz w:val="22"/>
      <w:szCs w:val="22"/>
    </w:rPr>
  </w:style>
  <w:style w:type="paragraph" w:styleId="Header">
    <w:name w:val="header"/>
    <w:basedOn w:val="Normal"/>
    <w:link w:val="HeaderChar"/>
    <w:rsid w:val="00F74710"/>
    <w:pPr>
      <w:tabs>
        <w:tab w:val="center" w:pos="4680"/>
        <w:tab w:val="right" w:pos="9360"/>
      </w:tabs>
    </w:pPr>
  </w:style>
  <w:style w:type="character" w:customStyle="1" w:styleId="HeaderChar">
    <w:name w:val="Header Char"/>
    <w:link w:val="Header"/>
    <w:rsid w:val="00F74710"/>
    <w:rPr>
      <w:sz w:val="24"/>
      <w:szCs w:val="24"/>
    </w:rPr>
  </w:style>
  <w:style w:type="paragraph" w:styleId="Footer">
    <w:name w:val="footer"/>
    <w:basedOn w:val="Normal"/>
    <w:link w:val="FooterChar"/>
    <w:rsid w:val="00F74710"/>
    <w:pPr>
      <w:tabs>
        <w:tab w:val="center" w:pos="4680"/>
        <w:tab w:val="right" w:pos="9360"/>
      </w:tabs>
    </w:pPr>
  </w:style>
  <w:style w:type="character" w:customStyle="1" w:styleId="FooterChar">
    <w:name w:val="Footer Char"/>
    <w:link w:val="Footer"/>
    <w:rsid w:val="00F747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285046">
      <w:bodyDiv w:val="1"/>
      <w:marLeft w:val="0"/>
      <w:marRight w:val="0"/>
      <w:marTop w:val="0"/>
      <w:marBottom w:val="0"/>
      <w:divBdr>
        <w:top w:val="none" w:sz="0" w:space="0" w:color="auto"/>
        <w:left w:val="none" w:sz="0" w:space="0" w:color="auto"/>
        <w:bottom w:val="none" w:sz="0" w:space="0" w:color="auto"/>
        <w:right w:val="none" w:sz="0" w:space="0" w:color="auto"/>
      </w:divBdr>
    </w:div>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 w:id="926302004">
      <w:bodyDiv w:val="1"/>
      <w:marLeft w:val="0"/>
      <w:marRight w:val="0"/>
      <w:marTop w:val="0"/>
      <w:marBottom w:val="0"/>
      <w:divBdr>
        <w:top w:val="none" w:sz="0" w:space="0" w:color="auto"/>
        <w:left w:val="none" w:sz="0" w:space="0" w:color="auto"/>
        <w:bottom w:val="none" w:sz="0" w:space="0" w:color="auto"/>
        <w:right w:val="none" w:sz="0" w:space="0" w:color="auto"/>
      </w:divBdr>
    </w:div>
    <w:div w:id="163926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LtHd.dot</Template>
  <TotalTime>20</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37</cp:revision>
  <cp:lastPrinted>2020-02-10T12:05:00Z</cp:lastPrinted>
  <dcterms:created xsi:type="dcterms:W3CDTF">2020-02-11T19:42:00Z</dcterms:created>
  <dcterms:modified xsi:type="dcterms:W3CDTF">2020-02-11T20:02:00Z</dcterms:modified>
</cp:coreProperties>
</file>