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35679" w14:textId="20021A3B" w:rsidR="00BC3C5E" w:rsidRDefault="001D33C7">
      <w:bookmarkStart w:id="0" w:name="_Hlk22204528"/>
      <w:bookmarkEnd w:id="0"/>
      <w:r>
        <w:rPr>
          <w:noProof/>
        </w:rPr>
        <mc:AlternateContent>
          <mc:Choice Requires="wps">
            <w:drawing>
              <wp:anchor distT="0" distB="0" distL="114300" distR="114300" simplePos="0" relativeHeight="251657215" behindDoc="0" locked="0" layoutInCell="1" allowOverlap="1" wp14:anchorId="3BCA5601" wp14:editId="4CEF24B1">
                <wp:simplePos x="0" y="0"/>
                <wp:positionH relativeFrom="margin">
                  <wp:align>center</wp:align>
                </wp:positionH>
                <wp:positionV relativeFrom="paragraph">
                  <wp:posOffset>1395603</wp:posOffset>
                </wp:positionV>
                <wp:extent cx="6142990" cy="72605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4197E917" w:rsidR="00CB0769" w:rsidRPr="006364B7" w:rsidRDefault="00A5362C" w:rsidP="00CB0769">
                            <w:pPr>
                              <w:jc w:val="center"/>
                            </w:pPr>
                            <w:r>
                              <w:t>November 18</w:t>
                            </w:r>
                            <w:r w:rsidR="00CB0769" w:rsidRPr="006364B7">
                              <w:t>, 2019</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77777777" w:rsidR="00CB0769" w:rsidRPr="000736C0" w:rsidRDefault="00CB0769" w:rsidP="00CB0769">
                            <w:pPr>
                              <w:rPr>
                                <w:sz w:val="22"/>
                                <w:szCs w:val="22"/>
                              </w:rPr>
                            </w:pPr>
                            <w:r w:rsidRPr="000736C0">
                              <w:rPr>
                                <w:sz w:val="22"/>
                                <w:szCs w:val="22"/>
                              </w:rPr>
                              <w:t>Attendees:</w:t>
                            </w:r>
                          </w:p>
                          <w:p w14:paraId="5128BF63" w14:textId="6DFD4B02" w:rsidR="00434913" w:rsidRPr="000736C0" w:rsidRDefault="00434913" w:rsidP="00434913">
                            <w:pPr>
                              <w:pStyle w:val="NoSpacing"/>
                            </w:pPr>
                            <w:r w:rsidRPr="000736C0">
                              <w:t>Richard Martinez, Principal</w:t>
                            </w:r>
                            <w:r w:rsidRPr="000736C0">
                              <w:tab/>
                            </w:r>
                            <w:r w:rsidRPr="000736C0">
                              <w:tab/>
                            </w:r>
                            <w:r w:rsidRPr="000736C0">
                              <w:tab/>
                            </w:r>
                            <w:r w:rsidRPr="000736C0">
                              <w:tab/>
                            </w:r>
                            <w:r w:rsidRPr="000736C0">
                              <w:tab/>
                            </w:r>
                            <w:r w:rsidRPr="000736C0">
                              <w:tab/>
                            </w:r>
                          </w:p>
                          <w:p w14:paraId="1B3A6B07" w14:textId="77777777" w:rsidR="00A93A36" w:rsidRDefault="00434913" w:rsidP="00434913">
                            <w:pPr>
                              <w:pStyle w:val="NoSpacing"/>
                            </w:pPr>
                            <w:r w:rsidRPr="000736C0">
                              <w:t>Vanessa Olson, PAC Chair/Parent</w:t>
                            </w:r>
                            <w:bookmarkStart w:id="1" w:name="_GoBack"/>
                            <w:bookmarkEnd w:id="1"/>
                          </w:p>
                          <w:p w14:paraId="2343179A" w14:textId="7E9FC0FA" w:rsidR="00434913" w:rsidRDefault="00A93A36" w:rsidP="00434913">
                            <w:pPr>
                              <w:pStyle w:val="NoSpacing"/>
                            </w:pPr>
                            <w:proofErr w:type="spellStart"/>
                            <w:r w:rsidRPr="000736C0">
                              <w:t>Julett</w:t>
                            </w:r>
                            <w:proofErr w:type="spellEnd"/>
                            <w:r w:rsidRPr="000736C0">
                              <w:t xml:space="preserve"> </w:t>
                            </w:r>
                            <w:proofErr w:type="spellStart"/>
                            <w:proofErr w:type="gramStart"/>
                            <w:r w:rsidRPr="000736C0">
                              <w:t>Dentton</w:t>
                            </w:r>
                            <w:proofErr w:type="spellEnd"/>
                            <w:r w:rsidRPr="000736C0">
                              <w:t xml:space="preserve">,  </w:t>
                            </w:r>
                            <w:r>
                              <w:t>PAC</w:t>
                            </w:r>
                            <w:proofErr w:type="gramEnd"/>
                            <w:r>
                              <w:t xml:space="preserve"> Co-Chair/</w:t>
                            </w:r>
                            <w:r w:rsidRPr="000736C0">
                              <w:t>Parent</w:t>
                            </w:r>
                          </w:p>
                          <w:p w14:paraId="51BB33CD" w14:textId="349FB55C" w:rsidR="00A93A36" w:rsidRPr="000736C0" w:rsidRDefault="00A93A36" w:rsidP="00434913">
                            <w:pPr>
                              <w:pStyle w:val="NoSpacing"/>
                            </w:pPr>
                            <w:r>
                              <w:t>Jacky Moore, Parent</w:t>
                            </w:r>
                          </w:p>
                          <w:p w14:paraId="5FED323B" w14:textId="31E46E40" w:rsidR="00434913" w:rsidRPr="000736C0" w:rsidRDefault="00434913" w:rsidP="00434913">
                            <w:pPr>
                              <w:pStyle w:val="NoSpacing"/>
                            </w:pPr>
                            <w:r w:rsidRPr="000736C0">
                              <w:t xml:space="preserve">Tabatha </w:t>
                            </w:r>
                            <w:proofErr w:type="spellStart"/>
                            <w:r w:rsidRPr="000736C0">
                              <w:t>Zarkau</w:t>
                            </w:r>
                            <w:r w:rsidR="004E0894">
                              <w:t>s</w:t>
                            </w:r>
                            <w:r w:rsidRPr="000736C0">
                              <w:t>kas</w:t>
                            </w:r>
                            <w:proofErr w:type="spellEnd"/>
                            <w:r w:rsidRPr="000736C0">
                              <w:t>, Teacher</w:t>
                            </w:r>
                            <w:r w:rsidRPr="000736C0">
                              <w:tab/>
                            </w:r>
                            <w:r w:rsidRPr="000736C0">
                              <w:tab/>
                            </w:r>
                            <w:r w:rsidRPr="000736C0">
                              <w:tab/>
                            </w:r>
                          </w:p>
                          <w:p w14:paraId="29ACDF9F" w14:textId="11E4DD08" w:rsidR="00434913" w:rsidRPr="000736C0" w:rsidRDefault="005A1FB2" w:rsidP="00434913">
                            <w:pPr>
                              <w:pStyle w:val="NoSpacing"/>
                            </w:pPr>
                            <w:proofErr w:type="spellStart"/>
                            <w:r>
                              <w:t>She</w:t>
                            </w:r>
                            <w:r w:rsidR="00373057">
                              <w:t>m</w:t>
                            </w:r>
                            <w:r>
                              <w:t>ica</w:t>
                            </w:r>
                            <w:proofErr w:type="spellEnd"/>
                            <w:r>
                              <w:t xml:space="preserve"> Gamble</w:t>
                            </w:r>
                            <w:r w:rsidR="00434913" w:rsidRPr="000736C0">
                              <w:t>, Teacher</w:t>
                            </w:r>
                          </w:p>
                          <w:p w14:paraId="680B9699" w14:textId="0DA7C470" w:rsidR="00434913" w:rsidRPr="000736C0" w:rsidRDefault="0002108C" w:rsidP="00434913">
                            <w:pPr>
                              <w:pStyle w:val="NoSpacing"/>
                            </w:pPr>
                            <w:r>
                              <w:t>Allison Young, Teacher</w:t>
                            </w:r>
                          </w:p>
                          <w:p w14:paraId="54B5E677" w14:textId="77777777" w:rsidR="00CB0769" w:rsidRPr="006364B7" w:rsidRDefault="00CB0769" w:rsidP="00CB0769"/>
                          <w:p w14:paraId="34DB1C61" w14:textId="77777777" w:rsidR="00517710" w:rsidRPr="00DD2ABC" w:rsidRDefault="00517710" w:rsidP="00517710">
                            <w:pPr>
                              <w:pStyle w:val="NoSpacing"/>
                              <w:rPr>
                                <w:b/>
                                <w:bCs/>
                                <w:sz w:val="20"/>
                                <w:szCs w:val="20"/>
                              </w:rPr>
                            </w:pPr>
                            <w:r w:rsidRPr="00DD2ABC">
                              <w:rPr>
                                <w:b/>
                                <w:bCs/>
                                <w:sz w:val="20"/>
                                <w:szCs w:val="20"/>
                              </w:rPr>
                              <w:t>Welcome:</w:t>
                            </w:r>
                          </w:p>
                          <w:p w14:paraId="2A2ADDCE" w14:textId="70FF74FB" w:rsidR="00517710" w:rsidRPr="003E531D" w:rsidRDefault="00517710" w:rsidP="00DD2ABC">
                            <w:pPr>
                              <w:pStyle w:val="NoSpacing"/>
                              <w:rPr>
                                <w:sz w:val="20"/>
                                <w:szCs w:val="20"/>
                              </w:rPr>
                            </w:pPr>
                            <w:r w:rsidRPr="003E531D">
                              <w:rPr>
                                <w:sz w:val="20"/>
                                <w:szCs w:val="20"/>
                              </w:rPr>
                              <w:t>Mrs. Olson welcomed everyone</w:t>
                            </w:r>
                          </w:p>
                          <w:p w14:paraId="498BED72" w14:textId="77777777" w:rsidR="00517710" w:rsidRPr="0081759B" w:rsidRDefault="00517710" w:rsidP="00517710">
                            <w:pPr>
                              <w:rPr>
                                <w:b/>
                                <w:bCs/>
                                <w:sz w:val="20"/>
                                <w:szCs w:val="20"/>
                              </w:rPr>
                            </w:pPr>
                            <w:r w:rsidRPr="0081759B">
                              <w:rPr>
                                <w:b/>
                                <w:bCs/>
                                <w:sz w:val="20"/>
                                <w:szCs w:val="20"/>
                              </w:rPr>
                              <w:t>Review of Minutes:</w:t>
                            </w:r>
                          </w:p>
                          <w:p w14:paraId="2A52D53C" w14:textId="6AB06F8D" w:rsidR="00517710" w:rsidRDefault="0002108C" w:rsidP="00517710">
                            <w:pPr>
                              <w:rPr>
                                <w:sz w:val="20"/>
                                <w:szCs w:val="20"/>
                              </w:rPr>
                            </w:pPr>
                            <w:r>
                              <w:rPr>
                                <w:sz w:val="20"/>
                                <w:szCs w:val="20"/>
                              </w:rPr>
                              <w:t xml:space="preserve">Approved as presented. </w:t>
                            </w:r>
                          </w:p>
                          <w:p w14:paraId="0DB4607F" w14:textId="77777777" w:rsidR="0002108C" w:rsidRPr="003E531D" w:rsidRDefault="0002108C" w:rsidP="00517710">
                            <w:pPr>
                              <w:rPr>
                                <w:sz w:val="20"/>
                                <w:szCs w:val="20"/>
                              </w:rPr>
                            </w:pPr>
                          </w:p>
                          <w:p w14:paraId="46CB224F" w14:textId="19F61469" w:rsidR="00517710" w:rsidRDefault="00517710" w:rsidP="00517710">
                            <w:pPr>
                              <w:rPr>
                                <w:b/>
                                <w:bCs/>
                                <w:sz w:val="20"/>
                                <w:szCs w:val="20"/>
                              </w:rPr>
                            </w:pPr>
                            <w:r w:rsidRPr="003E531D">
                              <w:rPr>
                                <w:b/>
                                <w:bCs/>
                                <w:sz w:val="20"/>
                                <w:szCs w:val="20"/>
                              </w:rPr>
                              <w:t>Update on SACI</w:t>
                            </w:r>
                          </w:p>
                          <w:p w14:paraId="1079CE5F" w14:textId="2BEEDE44" w:rsidR="00B44B8D" w:rsidRDefault="00B44B8D" w:rsidP="00517710">
                            <w:pPr>
                              <w:rPr>
                                <w:b/>
                                <w:bCs/>
                                <w:sz w:val="20"/>
                                <w:szCs w:val="20"/>
                              </w:rPr>
                            </w:pPr>
                          </w:p>
                          <w:p w14:paraId="05D1A2AF" w14:textId="15EF9A53" w:rsidR="00B44B8D" w:rsidRPr="00F46207" w:rsidRDefault="00AC59D9" w:rsidP="00F46207">
                            <w:pPr>
                              <w:pStyle w:val="ListParagraph"/>
                              <w:numPr>
                                <w:ilvl w:val="0"/>
                                <w:numId w:val="14"/>
                              </w:numPr>
                              <w:rPr>
                                <w:sz w:val="20"/>
                                <w:szCs w:val="20"/>
                              </w:rPr>
                            </w:pPr>
                            <w:r w:rsidRPr="00F46207">
                              <w:rPr>
                                <w:sz w:val="20"/>
                                <w:szCs w:val="20"/>
                              </w:rPr>
                              <w:t xml:space="preserve">We had a presentation on </w:t>
                            </w:r>
                            <w:r w:rsidR="009D2757" w:rsidRPr="00F46207">
                              <w:rPr>
                                <w:sz w:val="20"/>
                                <w:szCs w:val="20"/>
                              </w:rPr>
                              <w:t>mental health</w:t>
                            </w:r>
                          </w:p>
                          <w:p w14:paraId="2400243E" w14:textId="2B03B556" w:rsidR="009D2757" w:rsidRPr="00D36BA0" w:rsidRDefault="00AB266A" w:rsidP="00BF67CF">
                            <w:pPr>
                              <w:pStyle w:val="ListParagraph"/>
                              <w:numPr>
                                <w:ilvl w:val="1"/>
                                <w:numId w:val="13"/>
                              </w:numPr>
                              <w:rPr>
                                <w:sz w:val="20"/>
                                <w:szCs w:val="20"/>
                              </w:rPr>
                            </w:pPr>
                            <w:r w:rsidRPr="00D36BA0">
                              <w:rPr>
                                <w:sz w:val="20"/>
                                <w:szCs w:val="20"/>
                              </w:rPr>
                              <w:t>Discussed members of the mental health team</w:t>
                            </w:r>
                          </w:p>
                          <w:p w14:paraId="79417C2A" w14:textId="0D071223" w:rsidR="00AB266A" w:rsidRPr="00D36BA0" w:rsidRDefault="00544012" w:rsidP="00BF67CF">
                            <w:pPr>
                              <w:pStyle w:val="ListParagraph"/>
                              <w:numPr>
                                <w:ilvl w:val="1"/>
                                <w:numId w:val="13"/>
                              </w:numPr>
                              <w:rPr>
                                <w:sz w:val="20"/>
                                <w:szCs w:val="20"/>
                              </w:rPr>
                            </w:pPr>
                            <w:r w:rsidRPr="00D36BA0">
                              <w:rPr>
                                <w:sz w:val="20"/>
                                <w:szCs w:val="20"/>
                              </w:rPr>
                              <w:t>Curriculum services offered to all students</w:t>
                            </w:r>
                          </w:p>
                          <w:p w14:paraId="3CD17986" w14:textId="55DC0081" w:rsidR="00544012" w:rsidRPr="00D36BA0" w:rsidRDefault="00544012" w:rsidP="00BF67CF">
                            <w:pPr>
                              <w:pStyle w:val="ListParagraph"/>
                              <w:numPr>
                                <w:ilvl w:val="2"/>
                                <w:numId w:val="13"/>
                              </w:numPr>
                              <w:rPr>
                                <w:sz w:val="20"/>
                                <w:szCs w:val="20"/>
                              </w:rPr>
                            </w:pPr>
                            <w:r w:rsidRPr="00D36BA0">
                              <w:rPr>
                                <w:sz w:val="20"/>
                                <w:szCs w:val="20"/>
                              </w:rPr>
                              <w:t>In high school- 9</w:t>
                            </w:r>
                            <w:r w:rsidRPr="00D36BA0">
                              <w:rPr>
                                <w:sz w:val="20"/>
                                <w:szCs w:val="20"/>
                                <w:vertAlign w:val="superscript"/>
                              </w:rPr>
                              <w:t>th</w:t>
                            </w:r>
                            <w:r w:rsidRPr="00D36BA0">
                              <w:rPr>
                                <w:sz w:val="20"/>
                                <w:szCs w:val="20"/>
                              </w:rPr>
                              <w:t xml:space="preserve"> Grade </w:t>
                            </w:r>
                            <w:r w:rsidR="00816D00" w:rsidRPr="00D36BA0">
                              <w:rPr>
                                <w:sz w:val="20"/>
                                <w:szCs w:val="20"/>
                              </w:rPr>
                              <w:t>cover sexual harassment, signs of suicide</w:t>
                            </w:r>
                          </w:p>
                          <w:p w14:paraId="19990CBF" w14:textId="7409629D" w:rsidR="00816D00" w:rsidRPr="00D36BA0" w:rsidRDefault="00EE6C23" w:rsidP="00BF67CF">
                            <w:pPr>
                              <w:pStyle w:val="ListParagraph"/>
                              <w:numPr>
                                <w:ilvl w:val="4"/>
                                <w:numId w:val="13"/>
                              </w:numPr>
                              <w:rPr>
                                <w:sz w:val="20"/>
                                <w:szCs w:val="20"/>
                              </w:rPr>
                            </w:pPr>
                            <w:r w:rsidRPr="00D36BA0">
                              <w:rPr>
                                <w:sz w:val="20"/>
                                <w:szCs w:val="20"/>
                              </w:rPr>
                              <w:t xml:space="preserve">10 Stress management </w:t>
                            </w:r>
                          </w:p>
                          <w:p w14:paraId="53E1B4FF" w14:textId="2A8D4BE4" w:rsidR="00EE6C23" w:rsidRDefault="00072989" w:rsidP="00BF67CF">
                            <w:pPr>
                              <w:pStyle w:val="ListParagraph"/>
                              <w:numPr>
                                <w:ilvl w:val="4"/>
                                <w:numId w:val="13"/>
                              </w:numPr>
                              <w:rPr>
                                <w:sz w:val="20"/>
                                <w:szCs w:val="20"/>
                              </w:rPr>
                            </w:pPr>
                            <w:r w:rsidRPr="00D36BA0">
                              <w:rPr>
                                <w:sz w:val="20"/>
                                <w:szCs w:val="20"/>
                              </w:rPr>
                              <w:t>12</w:t>
                            </w:r>
                            <w:r w:rsidRPr="00D36BA0">
                              <w:rPr>
                                <w:sz w:val="20"/>
                                <w:szCs w:val="20"/>
                                <w:vertAlign w:val="superscript"/>
                              </w:rPr>
                              <w:t>th</w:t>
                            </w:r>
                            <w:r w:rsidRPr="00D36BA0">
                              <w:rPr>
                                <w:sz w:val="20"/>
                                <w:szCs w:val="20"/>
                              </w:rPr>
                              <w:t xml:space="preserve"> grade- there is a pilot program at Patriot</w:t>
                            </w:r>
                            <w:r w:rsidR="00394DC3" w:rsidRPr="00D36BA0">
                              <w:rPr>
                                <w:sz w:val="20"/>
                                <w:szCs w:val="20"/>
                              </w:rPr>
                              <w:t xml:space="preserve"> addressing college students and mental health</w:t>
                            </w:r>
                            <w:r w:rsidR="00D36BA0" w:rsidRPr="00D36BA0">
                              <w:rPr>
                                <w:sz w:val="20"/>
                                <w:szCs w:val="20"/>
                              </w:rPr>
                              <w:t xml:space="preserve">.  The plan is to bring this program to additional schools. </w:t>
                            </w:r>
                          </w:p>
                          <w:p w14:paraId="09A523FA" w14:textId="605D5E63" w:rsidR="00D36BA0" w:rsidRDefault="0074086A" w:rsidP="0074086A">
                            <w:pPr>
                              <w:pStyle w:val="ListParagraph"/>
                              <w:numPr>
                                <w:ilvl w:val="1"/>
                                <w:numId w:val="13"/>
                              </w:numPr>
                              <w:rPr>
                                <w:sz w:val="20"/>
                                <w:szCs w:val="20"/>
                              </w:rPr>
                            </w:pPr>
                            <w:r>
                              <w:rPr>
                                <w:sz w:val="20"/>
                                <w:szCs w:val="20"/>
                              </w:rPr>
                              <w:t>Mental Health programs for parents/families</w:t>
                            </w:r>
                          </w:p>
                          <w:p w14:paraId="78FAD74D" w14:textId="1A8042E4" w:rsidR="0074086A" w:rsidRDefault="0074086A" w:rsidP="0074086A">
                            <w:pPr>
                              <w:pStyle w:val="ListParagraph"/>
                              <w:numPr>
                                <w:ilvl w:val="2"/>
                                <w:numId w:val="13"/>
                              </w:numPr>
                              <w:rPr>
                                <w:sz w:val="20"/>
                                <w:szCs w:val="20"/>
                              </w:rPr>
                            </w:pPr>
                            <w:r>
                              <w:rPr>
                                <w:sz w:val="20"/>
                                <w:szCs w:val="20"/>
                              </w:rPr>
                              <w:t>Fall and Spring Mental health summit</w:t>
                            </w:r>
                          </w:p>
                          <w:p w14:paraId="4592DCF3" w14:textId="352EF55F" w:rsidR="00A44FB2" w:rsidRDefault="00A44FB2" w:rsidP="0074086A">
                            <w:pPr>
                              <w:pStyle w:val="ListParagraph"/>
                              <w:numPr>
                                <w:ilvl w:val="2"/>
                                <w:numId w:val="13"/>
                              </w:numPr>
                              <w:rPr>
                                <w:sz w:val="20"/>
                                <w:szCs w:val="20"/>
                              </w:rPr>
                            </w:pPr>
                            <w:r>
                              <w:rPr>
                                <w:sz w:val="20"/>
                                <w:szCs w:val="20"/>
                              </w:rPr>
                              <w:t>Fall Parent Camp (Through the Title 1 office)</w:t>
                            </w:r>
                          </w:p>
                          <w:p w14:paraId="65881C38" w14:textId="0892F11C" w:rsidR="00A44FB2" w:rsidRDefault="006D13D6" w:rsidP="0074086A">
                            <w:pPr>
                              <w:pStyle w:val="ListParagraph"/>
                              <w:numPr>
                                <w:ilvl w:val="2"/>
                                <w:numId w:val="13"/>
                              </w:numPr>
                              <w:rPr>
                                <w:sz w:val="20"/>
                                <w:szCs w:val="20"/>
                              </w:rPr>
                            </w:pPr>
                            <w:r>
                              <w:rPr>
                                <w:sz w:val="20"/>
                                <w:szCs w:val="20"/>
                              </w:rPr>
                              <w:t xml:space="preserve">There is a planned comprehensive online </w:t>
                            </w:r>
                            <w:r w:rsidR="00A761F8">
                              <w:rPr>
                                <w:sz w:val="20"/>
                                <w:szCs w:val="20"/>
                              </w:rPr>
                              <w:t>paren</w:t>
                            </w:r>
                            <w:r w:rsidR="00692C2D">
                              <w:rPr>
                                <w:sz w:val="20"/>
                                <w:szCs w:val="20"/>
                              </w:rPr>
                              <w:t>t resource email</w:t>
                            </w:r>
                          </w:p>
                          <w:p w14:paraId="08386204" w14:textId="16A97288" w:rsidR="00692C2D" w:rsidRDefault="00692C2D" w:rsidP="0074086A">
                            <w:pPr>
                              <w:pStyle w:val="ListParagraph"/>
                              <w:numPr>
                                <w:ilvl w:val="2"/>
                                <w:numId w:val="13"/>
                              </w:numPr>
                              <w:rPr>
                                <w:sz w:val="20"/>
                                <w:szCs w:val="20"/>
                              </w:rPr>
                            </w:pPr>
                            <w:r>
                              <w:rPr>
                                <w:sz w:val="20"/>
                                <w:szCs w:val="20"/>
                              </w:rPr>
                              <w:t>Individual school-based parent workshops</w:t>
                            </w:r>
                          </w:p>
                          <w:p w14:paraId="7D9B9AC0" w14:textId="46D24ECD" w:rsidR="00692C2D" w:rsidRDefault="00F46207" w:rsidP="00F46207">
                            <w:pPr>
                              <w:pStyle w:val="ListParagraph"/>
                              <w:numPr>
                                <w:ilvl w:val="0"/>
                                <w:numId w:val="13"/>
                              </w:numPr>
                              <w:rPr>
                                <w:sz w:val="20"/>
                                <w:szCs w:val="20"/>
                              </w:rPr>
                            </w:pPr>
                            <w:r>
                              <w:rPr>
                                <w:sz w:val="20"/>
                                <w:szCs w:val="20"/>
                              </w:rPr>
                              <w:t>Strategic Plan</w:t>
                            </w:r>
                          </w:p>
                          <w:p w14:paraId="0D25F667" w14:textId="6460D73D" w:rsidR="00F46207" w:rsidRDefault="00597740" w:rsidP="00F46207">
                            <w:pPr>
                              <w:pStyle w:val="ListParagraph"/>
                              <w:numPr>
                                <w:ilvl w:val="1"/>
                                <w:numId w:val="13"/>
                              </w:numPr>
                              <w:rPr>
                                <w:sz w:val="20"/>
                                <w:szCs w:val="20"/>
                              </w:rPr>
                            </w:pPr>
                            <w:r>
                              <w:rPr>
                                <w:sz w:val="20"/>
                                <w:szCs w:val="20"/>
                              </w:rPr>
                              <w:t xml:space="preserve">In the </w:t>
                            </w:r>
                            <w:r w:rsidR="001E31CF">
                              <w:rPr>
                                <w:sz w:val="20"/>
                                <w:szCs w:val="20"/>
                              </w:rPr>
                              <w:t xml:space="preserve">beginning stages of development of the </w:t>
                            </w:r>
                            <w:r w:rsidR="0081545A">
                              <w:rPr>
                                <w:sz w:val="20"/>
                                <w:szCs w:val="20"/>
                              </w:rPr>
                              <w:t>Strategic plan to cover 2021-20205</w:t>
                            </w:r>
                          </w:p>
                          <w:p w14:paraId="722E3CE3" w14:textId="01D6B8C0" w:rsidR="00DA3C1D" w:rsidRDefault="00D110A3" w:rsidP="00F46207">
                            <w:pPr>
                              <w:pStyle w:val="ListParagraph"/>
                              <w:numPr>
                                <w:ilvl w:val="1"/>
                                <w:numId w:val="13"/>
                              </w:numPr>
                              <w:rPr>
                                <w:sz w:val="20"/>
                                <w:szCs w:val="20"/>
                              </w:rPr>
                            </w:pPr>
                            <w:r>
                              <w:rPr>
                                <w:sz w:val="20"/>
                                <w:szCs w:val="20"/>
                              </w:rPr>
                              <w:t>Looking at themes that get us to student achievement and who plays a role</w:t>
                            </w:r>
                          </w:p>
                          <w:p w14:paraId="257A5FB0" w14:textId="7C7D5799" w:rsidR="000F16B6" w:rsidRDefault="000F16B6" w:rsidP="000F16B6">
                            <w:pPr>
                              <w:pStyle w:val="ListParagraph"/>
                              <w:numPr>
                                <w:ilvl w:val="2"/>
                                <w:numId w:val="13"/>
                              </w:numPr>
                              <w:rPr>
                                <w:sz w:val="20"/>
                                <w:szCs w:val="20"/>
                              </w:rPr>
                            </w:pPr>
                            <w:r>
                              <w:rPr>
                                <w:sz w:val="20"/>
                                <w:szCs w:val="20"/>
                              </w:rPr>
                              <w:t>Equity</w:t>
                            </w:r>
                          </w:p>
                          <w:p w14:paraId="6F96784C" w14:textId="0ABDAEAB" w:rsidR="000F16B6" w:rsidRDefault="000F16B6" w:rsidP="000F16B6">
                            <w:pPr>
                              <w:pStyle w:val="ListParagraph"/>
                              <w:numPr>
                                <w:ilvl w:val="2"/>
                                <w:numId w:val="13"/>
                              </w:numPr>
                              <w:rPr>
                                <w:sz w:val="20"/>
                                <w:szCs w:val="20"/>
                              </w:rPr>
                            </w:pPr>
                            <w:r>
                              <w:rPr>
                                <w:sz w:val="20"/>
                                <w:szCs w:val="20"/>
                              </w:rPr>
                              <w:t>Climate and Culture</w:t>
                            </w:r>
                          </w:p>
                          <w:p w14:paraId="08851269" w14:textId="788B0F43" w:rsidR="000F16B6" w:rsidRDefault="009D136F" w:rsidP="000F16B6">
                            <w:pPr>
                              <w:pStyle w:val="ListParagraph"/>
                              <w:numPr>
                                <w:ilvl w:val="2"/>
                                <w:numId w:val="13"/>
                              </w:numPr>
                              <w:rPr>
                                <w:sz w:val="20"/>
                                <w:szCs w:val="20"/>
                              </w:rPr>
                            </w:pPr>
                            <w:r>
                              <w:rPr>
                                <w:sz w:val="20"/>
                                <w:szCs w:val="20"/>
                              </w:rPr>
                              <w:t>Family Engagement</w:t>
                            </w:r>
                          </w:p>
                          <w:p w14:paraId="492545AE" w14:textId="1796EAB9" w:rsidR="009D136F" w:rsidRDefault="009D136F" w:rsidP="00C22EA8">
                            <w:pPr>
                              <w:pStyle w:val="ListParagraph"/>
                              <w:numPr>
                                <w:ilvl w:val="2"/>
                                <w:numId w:val="13"/>
                              </w:numPr>
                              <w:rPr>
                                <w:sz w:val="20"/>
                                <w:szCs w:val="20"/>
                              </w:rPr>
                            </w:pPr>
                            <w:r>
                              <w:rPr>
                                <w:sz w:val="20"/>
                                <w:szCs w:val="20"/>
                              </w:rPr>
                              <w:t>Organizational supports</w:t>
                            </w:r>
                          </w:p>
                          <w:p w14:paraId="13B78863" w14:textId="6480314D" w:rsidR="00C22EA8" w:rsidRDefault="00C22EA8" w:rsidP="00C22EA8">
                            <w:pPr>
                              <w:pStyle w:val="ListParagraph"/>
                              <w:numPr>
                                <w:ilvl w:val="1"/>
                                <w:numId w:val="13"/>
                              </w:numPr>
                              <w:rPr>
                                <w:sz w:val="20"/>
                                <w:szCs w:val="20"/>
                              </w:rPr>
                            </w:pPr>
                            <w:r>
                              <w:rPr>
                                <w:sz w:val="20"/>
                                <w:szCs w:val="20"/>
                              </w:rPr>
                              <w:t xml:space="preserve">There will be multiple ways parent will be able to give feedback in this process. </w:t>
                            </w:r>
                          </w:p>
                          <w:p w14:paraId="24F04BDD" w14:textId="0CB1AE0D" w:rsidR="00C22EA8" w:rsidRPr="00C22EA8" w:rsidRDefault="00553039" w:rsidP="00C22EA8">
                            <w:pPr>
                              <w:pStyle w:val="ListParagraph"/>
                              <w:numPr>
                                <w:ilvl w:val="0"/>
                                <w:numId w:val="13"/>
                              </w:numPr>
                              <w:rPr>
                                <w:sz w:val="20"/>
                                <w:szCs w:val="20"/>
                              </w:rPr>
                            </w:pPr>
                            <w:r>
                              <w:rPr>
                                <w:sz w:val="20"/>
                                <w:szCs w:val="20"/>
                              </w:rPr>
                              <w:t xml:space="preserve">Update on Advisory Council Training- </w:t>
                            </w:r>
                            <w:r w:rsidR="0041063C">
                              <w:rPr>
                                <w:sz w:val="20"/>
                                <w:szCs w:val="20"/>
                              </w:rPr>
                              <w:t xml:space="preserve">there is online videos on how to run an advisory council. </w:t>
                            </w:r>
                            <w:r w:rsidR="007A7389">
                              <w:rPr>
                                <w:sz w:val="20"/>
                                <w:szCs w:val="20"/>
                              </w:rPr>
                              <w:t xml:space="preserve"> Looking to have a</w:t>
                            </w:r>
                            <w:r w:rsidR="00DD2ABC">
                              <w:rPr>
                                <w:sz w:val="20"/>
                                <w:szCs w:val="20"/>
                              </w:rPr>
                              <w:t xml:space="preserve">lignment between schools. </w:t>
                            </w: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0;margin-top:109.9pt;width:483.7pt;height:571.7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" filled="f" stroked="f">
                <v:textbo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4197E917" w:rsidR="00CB0769" w:rsidRPr="006364B7" w:rsidRDefault="00A5362C" w:rsidP="00CB0769">
                      <w:pPr>
                        <w:jc w:val="center"/>
                      </w:pPr>
                      <w:r>
                        <w:t>November 18</w:t>
                      </w:r>
                      <w:r w:rsidR="00CB0769" w:rsidRPr="006364B7">
                        <w:t>, 2019</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77777777" w:rsidR="00CB0769" w:rsidRPr="000736C0" w:rsidRDefault="00CB0769" w:rsidP="00CB0769">
                      <w:pPr>
                        <w:rPr>
                          <w:sz w:val="22"/>
                          <w:szCs w:val="22"/>
                        </w:rPr>
                      </w:pPr>
                      <w:r w:rsidRPr="000736C0">
                        <w:rPr>
                          <w:sz w:val="22"/>
                          <w:szCs w:val="22"/>
                        </w:rPr>
                        <w:t>Attendees:</w:t>
                      </w:r>
                    </w:p>
                    <w:p w14:paraId="5128BF63" w14:textId="6DFD4B02" w:rsidR="00434913" w:rsidRPr="000736C0" w:rsidRDefault="00434913" w:rsidP="00434913">
                      <w:pPr>
                        <w:pStyle w:val="NoSpacing"/>
                      </w:pPr>
                      <w:r w:rsidRPr="000736C0">
                        <w:t>Richard Martinez, Principal</w:t>
                      </w:r>
                      <w:r w:rsidRPr="000736C0">
                        <w:tab/>
                      </w:r>
                      <w:r w:rsidRPr="000736C0">
                        <w:tab/>
                      </w:r>
                      <w:r w:rsidRPr="000736C0">
                        <w:tab/>
                      </w:r>
                      <w:r w:rsidRPr="000736C0">
                        <w:tab/>
                      </w:r>
                      <w:r w:rsidRPr="000736C0">
                        <w:tab/>
                      </w:r>
                      <w:r w:rsidRPr="000736C0">
                        <w:tab/>
                      </w:r>
                    </w:p>
                    <w:p w14:paraId="1B3A6B07" w14:textId="77777777" w:rsidR="00A93A36" w:rsidRDefault="00434913" w:rsidP="00434913">
                      <w:pPr>
                        <w:pStyle w:val="NoSpacing"/>
                      </w:pPr>
                      <w:r w:rsidRPr="000736C0">
                        <w:t>Vanessa Olson, PAC Chair/Parent</w:t>
                      </w:r>
                      <w:bookmarkStart w:id="2" w:name="_GoBack"/>
                      <w:bookmarkEnd w:id="2"/>
                    </w:p>
                    <w:p w14:paraId="2343179A" w14:textId="7E9FC0FA" w:rsidR="00434913" w:rsidRDefault="00A93A36" w:rsidP="00434913">
                      <w:pPr>
                        <w:pStyle w:val="NoSpacing"/>
                      </w:pPr>
                      <w:proofErr w:type="spellStart"/>
                      <w:r w:rsidRPr="000736C0">
                        <w:t>Julett</w:t>
                      </w:r>
                      <w:proofErr w:type="spellEnd"/>
                      <w:r w:rsidRPr="000736C0">
                        <w:t xml:space="preserve"> </w:t>
                      </w:r>
                      <w:proofErr w:type="spellStart"/>
                      <w:proofErr w:type="gramStart"/>
                      <w:r w:rsidRPr="000736C0">
                        <w:t>Dentton</w:t>
                      </w:r>
                      <w:proofErr w:type="spellEnd"/>
                      <w:r w:rsidRPr="000736C0">
                        <w:t xml:space="preserve">,  </w:t>
                      </w:r>
                      <w:r>
                        <w:t>PAC</w:t>
                      </w:r>
                      <w:proofErr w:type="gramEnd"/>
                      <w:r>
                        <w:t xml:space="preserve"> Co-Chair/</w:t>
                      </w:r>
                      <w:r w:rsidRPr="000736C0">
                        <w:t>Parent</w:t>
                      </w:r>
                    </w:p>
                    <w:p w14:paraId="51BB33CD" w14:textId="349FB55C" w:rsidR="00A93A36" w:rsidRPr="000736C0" w:rsidRDefault="00A93A36" w:rsidP="00434913">
                      <w:pPr>
                        <w:pStyle w:val="NoSpacing"/>
                      </w:pPr>
                      <w:r>
                        <w:t>Jacky Moore, Parent</w:t>
                      </w:r>
                    </w:p>
                    <w:p w14:paraId="5FED323B" w14:textId="31E46E40" w:rsidR="00434913" w:rsidRPr="000736C0" w:rsidRDefault="00434913" w:rsidP="00434913">
                      <w:pPr>
                        <w:pStyle w:val="NoSpacing"/>
                      </w:pPr>
                      <w:r w:rsidRPr="000736C0">
                        <w:t xml:space="preserve">Tabatha </w:t>
                      </w:r>
                      <w:proofErr w:type="spellStart"/>
                      <w:r w:rsidRPr="000736C0">
                        <w:t>Zarkau</w:t>
                      </w:r>
                      <w:r w:rsidR="004E0894">
                        <w:t>s</w:t>
                      </w:r>
                      <w:r w:rsidRPr="000736C0">
                        <w:t>kas</w:t>
                      </w:r>
                      <w:proofErr w:type="spellEnd"/>
                      <w:r w:rsidRPr="000736C0">
                        <w:t>, Teacher</w:t>
                      </w:r>
                      <w:r w:rsidRPr="000736C0">
                        <w:tab/>
                      </w:r>
                      <w:r w:rsidRPr="000736C0">
                        <w:tab/>
                      </w:r>
                      <w:r w:rsidRPr="000736C0">
                        <w:tab/>
                      </w:r>
                    </w:p>
                    <w:p w14:paraId="29ACDF9F" w14:textId="11E4DD08" w:rsidR="00434913" w:rsidRPr="000736C0" w:rsidRDefault="005A1FB2" w:rsidP="00434913">
                      <w:pPr>
                        <w:pStyle w:val="NoSpacing"/>
                      </w:pPr>
                      <w:proofErr w:type="spellStart"/>
                      <w:r>
                        <w:t>She</w:t>
                      </w:r>
                      <w:r w:rsidR="00373057">
                        <w:t>m</w:t>
                      </w:r>
                      <w:r>
                        <w:t>ica</w:t>
                      </w:r>
                      <w:proofErr w:type="spellEnd"/>
                      <w:r>
                        <w:t xml:space="preserve"> Gamble</w:t>
                      </w:r>
                      <w:r w:rsidR="00434913" w:rsidRPr="000736C0">
                        <w:t>, Teacher</w:t>
                      </w:r>
                    </w:p>
                    <w:p w14:paraId="680B9699" w14:textId="0DA7C470" w:rsidR="00434913" w:rsidRPr="000736C0" w:rsidRDefault="0002108C" w:rsidP="00434913">
                      <w:pPr>
                        <w:pStyle w:val="NoSpacing"/>
                      </w:pPr>
                      <w:r>
                        <w:t>Allison Young, Teacher</w:t>
                      </w:r>
                    </w:p>
                    <w:p w14:paraId="54B5E677" w14:textId="77777777" w:rsidR="00CB0769" w:rsidRPr="006364B7" w:rsidRDefault="00CB0769" w:rsidP="00CB0769"/>
                    <w:p w14:paraId="34DB1C61" w14:textId="77777777" w:rsidR="00517710" w:rsidRPr="00DD2ABC" w:rsidRDefault="00517710" w:rsidP="00517710">
                      <w:pPr>
                        <w:pStyle w:val="NoSpacing"/>
                        <w:rPr>
                          <w:b/>
                          <w:bCs/>
                          <w:sz w:val="20"/>
                          <w:szCs w:val="20"/>
                        </w:rPr>
                      </w:pPr>
                      <w:r w:rsidRPr="00DD2ABC">
                        <w:rPr>
                          <w:b/>
                          <w:bCs/>
                          <w:sz w:val="20"/>
                          <w:szCs w:val="20"/>
                        </w:rPr>
                        <w:t>Welcome:</w:t>
                      </w:r>
                    </w:p>
                    <w:p w14:paraId="2A2ADDCE" w14:textId="70FF74FB" w:rsidR="00517710" w:rsidRPr="003E531D" w:rsidRDefault="00517710" w:rsidP="00DD2ABC">
                      <w:pPr>
                        <w:pStyle w:val="NoSpacing"/>
                        <w:rPr>
                          <w:sz w:val="20"/>
                          <w:szCs w:val="20"/>
                        </w:rPr>
                      </w:pPr>
                      <w:r w:rsidRPr="003E531D">
                        <w:rPr>
                          <w:sz w:val="20"/>
                          <w:szCs w:val="20"/>
                        </w:rPr>
                        <w:t>Mrs. Olson welcomed everyone</w:t>
                      </w:r>
                    </w:p>
                    <w:p w14:paraId="498BED72" w14:textId="77777777" w:rsidR="00517710" w:rsidRPr="0081759B" w:rsidRDefault="00517710" w:rsidP="00517710">
                      <w:pPr>
                        <w:rPr>
                          <w:b/>
                          <w:bCs/>
                          <w:sz w:val="20"/>
                          <w:szCs w:val="20"/>
                        </w:rPr>
                      </w:pPr>
                      <w:r w:rsidRPr="0081759B">
                        <w:rPr>
                          <w:b/>
                          <w:bCs/>
                          <w:sz w:val="20"/>
                          <w:szCs w:val="20"/>
                        </w:rPr>
                        <w:t>Review of Minutes:</w:t>
                      </w:r>
                    </w:p>
                    <w:p w14:paraId="2A52D53C" w14:textId="6AB06F8D" w:rsidR="00517710" w:rsidRDefault="0002108C" w:rsidP="00517710">
                      <w:pPr>
                        <w:rPr>
                          <w:sz w:val="20"/>
                          <w:szCs w:val="20"/>
                        </w:rPr>
                      </w:pPr>
                      <w:r>
                        <w:rPr>
                          <w:sz w:val="20"/>
                          <w:szCs w:val="20"/>
                        </w:rPr>
                        <w:t xml:space="preserve">Approved as presented. </w:t>
                      </w:r>
                    </w:p>
                    <w:p w14:paraId="0DB4607F" w14:textId="77777777" w:rsidR="0002108C" w:rsidRPr="003E531D" w:rsidRDefault="0002108C" w:rsidP="00517710">
                      <w:pPr>
                        <w:rPr>
                          <w:sz w:val="20"/>
                          <w:szCs w:val="20"/>
                        </w:rPr>
                      </w:pPr>
                    </w:p>
                    <w:p w14:paraId="46CB224F" w14:textId="19F61469" w:rsidR="00517710" w:rsidRDefault="00517710" w:rsidP="00517710">
                      <w:pPr>
                        <w:rPr>
                          <w:b/>
                          <w:bCs/>
                          <w:sz w:val="20"/>
                          <w:szCs w:val="20"/>
                        </w:rPr>
                      </w:pPr>
                      <w:r w:rsidRPr="003E531D">
                        <w:rPr>
                          <w:b/>
                          <w:bCs/>
                          <w:sz w:val="20"/>
                          <w:szCs w:val="20"/>
                        </w:rPr>
                        <w:t>Update on SACI</w:t>
                      </w:r>
                    </w:p>
                    <w:p w14:paraId="1079CE5F" w14:textId="2BEEDE44" w:rsidR="00B44B8D" w:rsidRDefault="00B44B8D" w:rsidP="00517710">
                      <w:pPr>
                        <w:rPr>
                          <w:b/>
                          <w:bCs/>
                          <w:sz w:val="20"/>
                          <w:szCs w:val="20"/>
                        </w:rPr>
                      </w:pPr>
                    </w:p>
                    <w:p w14:paraId="05D1A2AF" w14:textId="15EF9A53" w:rsidR="00B44B8D" w:rsidRPr="00F46207" w:rsidRDefault="00AC59D9" w:rsidP="00F46207">
                      <w:pPr>
                        <w:pStyle w:val="ListParagraph"/>
                        <w:numPr>
                          <w:ilvl w:val="0"/>
                          <w:numId w:val="14"/>
                        </w:numPr>
                        <w:rPr>
                          <w:sz w:val="20"/>
                          <w:szCs w:val="20"/>
                        </w:rPr>
                      </w:pPr>
                      <w:r w:rsidRPr="00F46207">
                        <w:rPr>
                          <w:sz w:val="20"/>
                          <w:szCs w:val="20"/>
                        </w:rPr>
                        <w:t xml:space="preserve">We had a presentation on </w:t>
                      </w:r>
                      <w:r w:rsidR="009D2757" w:rsidRPr="00F46207">
                        <w:rPr>
                          <w:sz w:val="20"/>
                          <w:szCs w:val="20"/>
                        </w:rPr>
                        <w:t>mental health</w:t>
                      </w:r>
                    </w:p>
                    <w:p w14:paraId="2400243E" w14:textId="2B03B556" w:rsidR="009D2757" w:rsidRPr="00D36BA0" w:rsidRDefault="00AB266A" w:rsidP="00BF67CF">
                      <w:pPr>
                        <w:pStyle w:val="ListParagraph"/>
                        <w:numPr>
                          <w:ilvl w:val="1"/>
                          <w:numId w:val="13"/>
                        </w:numPr>
                        <w:rPr>
                          <w:sz w:val="20"/>
                          <w:szCs w:val="20"/>
                        </w:rPr>
                      </w:pPr>
                      <w:r w:rsidRPr="00D36BA0">
                        <w:rPr>
                          <w:sz w:val="20"/>
                          <w:szCs w:val="20"/>
                        </w:rPr>
                        <w:t>Discussed members of the mental health team</w:t>
                      </w:r>
                    </w:p>
                    <w:p w14:paraId="79417C2A" w14:textId="0D071223" w:rsidR="00AB266A" w:rsidRPr="00D36BA0" w:rsidRDefault="00544012" w:rsidP="00BF67CF">
                      <w:pPr>
                        <w:pStyle w:val="ListParagraph"/>
                        <w:numPr>
                          <w:ilvl w:val="1"/>
                          <w:numId w:val="13"/>
                        </w:numPr>
                        <w:rPr>
                          <w:sz w:val="20"/>
                          <w:szCs w:val="20"/>
                        </w:rPr>
                      </w:pPr>
                      <w:r w:rsidRPr="00D36BA0">
                        <w:rPr>
                          <w:sz w:val="20"/>
                          <w:szCs w:val="20"/>
                        </w:rPr>
                        <w:t>Curriculum services offered to all students</w:t>
                      </w:r>
                    </w:p>
                    <w:p w14:paraId="3CD17986" w14:textId="55DC0081" w:rsidR="00544012" w:rsidRPr="00D36BA0" w:rsidRDefault="00544012" w:rsidP="00BF67CF">
                      <w:pPr>
                        <w:pStyle w:val="ListParagraph"/>
                        <w:numPr>
                          <w:ilvl w:val="2"/>
                          <w:numId w:val="13"/>
                        </w:numPr>
                        <w:rPr>
                          <w:sz w:val="20"/>
                          <w:szCs w:val="20"/>
                        </w:rPr>
                      </w:pPr>
                      <w:r w:rsidRPr="00D36BA0">
                        <w:rPr>
                          <w:sz w:val="20"/>
                          <w:szCs w:val="20"/>
                        </w:rPr>
                        <w:t>In high school- 9</w:t>
                      </w:r>
                      <w:r w:rsidRPr="00D36BA0">
                        <w:rPr>
                          <w:sz w:val="20"/>
                          <w:szCs w:val="20"/>
                          <w:vertAlign w:val="superscript"/>
                        </w:rPr>
                        <w:t>th</w:t>
                      </w:r>
                      <w:r w:rsidRPr="00D36BA0">
                        <w:rPr>
                          <w:sz w:val="20"/>
                          <w:szCs w:val="20"/>
                        </w:rPr>
                        <w:t xml:space="preserve"> Grade </w:t>
                      </w:r>
                      <w:r w:rsidR="00816D00" w:rsidRPr="00D36BA0">
                        <w:rPr>
                          <w:sz w:val="20"/>
                          <w:szCs w:val="20"/>
                        </w:rPr>
                        <w:t>cover sexual harassment, signs of suicide</w:t>
                      </w:r>
                    </w:p>
                    <w:p w14:paraId="19990CBF" w14:textId="7409629D" w:rsidR="00816D00" w:rsidRPr="00D36BA0" w:rsidRDefault="00EE6C23" w:rsidP="00BF67CF">
                      <w:pPr>
                        <w:pStyle w:val="ListParagraph"/>
                        <w:numPr>
                          <w:ilvl w:val="4"/>
                          <w:numId w:val="13"/>
                        </w:numPr>
                        <w:rPr>
                          <w:sz w:val="20"/>
                          <w:szCs w:val="20"/>
                        </w:rPr>
                      </w:pPr>
                      <w:r w:rsidRPr="00D36BA0">
                        <w:rPr>
                          <w:sz w:val="20"/>
                          <w:szCs w:val="20"/>
                        </w:rPr>
                        <w:t xml:space="preserve">10 Stress management </w:t>
                      </w:r>
                    </w:p>
                    <w:p w14:paraId="53E1B4FF" w14:textId="2A8D4BE4" w:rsidR="00EE6C23" w:rsidRDefault="00072989" w:rsidP="00BF67CF">
                      <w:pPr>
                        <w:pStyle w:val="ListParagraph"/>
                        <w:numPr>
                          <w:ilvl w:val="4"/>
                          <w:numId w:val="13"/>
                        </w:numPr>
                        <w:rPr>
                          <w:sz w:val="20"/>
                          <w:szCs w:val="20"/>
                        </w:rPr>
                      </w:pPr>
                      <w:r w:rsidRPr="00D36BA0">
                        <w:rPr>
                          <w:sz w:val="20"/>
                          <w:szCs w:val="20"/>
                        </w:rPr>
                        <w:t>12</w:t>
                      </w:r>
                      <w:r w:rsidRPr="00D36BA0">
                        <w:rPr>
                          <w:sz w:val="20"/>
                          <w:szCs w:val="20"/>
                          <w:vertAlign w:val="superscript"/>
                        </w:rPr>
                        <w:t>th</w:t>
                      </w:r>
                      <w:r w:rsidRPr="00D36BA0">
                        <w:rPr>
                          <w:sz w:val="20"/>
                          <w:szCs w:val="20"/>
                        </w:rPr>
                        <w:t xml:space="preserve"> grade- there is a pilot program at Patriot</w:t>
                      </w:r>
                      <w:r w:rsidR="00394DC3" w:rsidRPr="00D36BA0">
                        <w:rPr>
                          <w:sz w:val="20"/>
                          <w:szCs w:val="20"/>
                        </w:rPr>
                        <w:t xml:space="preserve"> addressing college students and mental health</w:t>
                      </w:r>
                      <w:r w:rsidR="00D36BA0" w:rsidRPr="00D36BA0">
                        <w:rPr>
                          <w:sz w:val="20"/>
                          <w:szCs w:val="20"/>
                        </w:rPr>
                        <w:t xml:space="preserve">.  The plan is to bring this program to additional schools. </w:t>
                      </w:r>
                    </w:p>
                    <w:p w14:paraId="09A523FA" w14:textId="605D5E63" w:rsidR="00D36BA0" w:rsidRDefault="0074086A" w:rsidP="0074086A">
                      <w:pPr>
                        <w:pStyle w:val="ListParagraph"/>
                        <w:numPr>
                          <w:ilvl w:val="1"/>
                          <w:numId w:val="13"/>
                        </w:numPr>
                        <w:rPr>
                          <w:sz w:val="20"/>
                          <w:szCs w:val="20"/>
                        </w:rPr>
                      </w:pPr>
                      <w:r>
                        <w:rPr>
                          <w:sz w:val="20"/>
                          <w:szCs w:val="20"/>
                        </w:rPr>
                        <w:t>Mental Health programs for parents/families</w:t>
                      </w:r>
                    </w:p>
                    <w:p w14:paraId="78FAD74D" w14:textId="1A8042E4" w:rsidR="0074086A" w:rsidRDefault="0074086A" w:rsidP="0074086A">
                      <w:pPr>
                        <w:pStyle w:val="ListParagraph"/>
                        <w:numPr>
                          <w:ilvl w:val="2"/>
                          <w:numId w:val="13"/>
                        </w:numPr>
                        <w:rPr>
                          <w:sz w:val="20"/>
                          <w:szCs w:val="20"/>
                        </w:rPr>
                      </w:pPr>
                      <w:r>
                        <w:rPr>
                          <w:sz w:val="20"/>
                          <w:szCs w:val="20"/>
                        </w:rPr>
                        <w:t>Fall and Spring Mental health summit</w:t>
                      </w:r>
                    </w:p>
                    <w:p w14:paraId="4592DCF3" w14:textId="352EF55F" w:rsidR="00A44FB2" w:rsidRDefault="00A44FB2" w:rsidP="0074086A">
                      <w:pPr>
                        <w:pStyle w:val="ListParagraph"/>
                        <w:numPr>
                          <w:ilvl w:val="2"/>
                          <w:numId w:val="13"/>
                        </w:numPr>
                        <w:rPr>
                          <w:sz w:val="20"/>
                          <w:szCs w:val="20"/>
                        </w:rPr>
                      </w:pPr>
                      <w:r>
                        <w:rPr>
                          <w:sz w:val="20"/>
                          <w:szCs w:val="20"/>
                        </w:rPr>
                        <w:t>Fall Parent Camp (Through the Title 1 office)</w:t>
                      </w:r>
                    </w:p>
                    <w:p w14:paraId="65881C38" w14:textId="0892F11C" w:rsidR="00A44FB2" w:rsidRDefault="006D13D6" w:rsidP="0074086A">
                      <w:pPr>
                        <w:pStyle w:val="ListParagraph"/>
                        <w:numPr>
                          <w:ilvl w:val="2"/>
                          <w:numId w:val="13"/>
                        </w:numPr>
                        <w:rPr>
                          <w:sz w:val="20"/>
                          <w:szCs w:val="20"/>
                        </w:rPr>
                      </w:pPr>
                      <w:r>
                        <w:rPr>
                          <w:sz w:val="20"/>
                          <w:szCs w:val="20"/>
                        </w:rPr>
                        <w:t xml:space="preserve">There is a planned comprehensive online </w:t>
                      </w:r>
                      <w:r w:rsidR="00A761F8">
                        <w:rPr>
                          <w:sz w:val="20"/>
                          <w:szCs w:val="20"/>
                        </w:rPr>
                        <w:t>paren</w:t>
                      </w:r>
                      <w:r w:rsidR="00692C2D">
                        <w:rPr>
                          <w:sz w:val="20"/>
                          <w:szCs w:val="20"/>
                        </w:rPr>
                        <w:t>t resource email</w:t>
                      </w:r>
                    </w:p>
                    <w:p w14:paraId="08386204" w14:textId="16A97288" w:rsidR="00692C2D" w:rsidRDefault="00692C2D" w:rsidP="0074086A">
                      <w:pPr>
                        <w:pStyle w:val="ListParagraph"/>
                        <w:numPr>
                          <w:ilvl w:val="2"/>
                          <w:numId w:val="13"/>
                        </w:numPr>
                        <w:rPr>
                          <w:sz w:val="20"/>
                          <w:szCs w:val="20"/>
                        </w:rPr>
                      </w:pPr>
                      <w:r>
                        <w:rPr>
                          <w:sz w:val="20"/>
                          <w:szCs w:val="20"/>
                        </w:rPr>
                        <w:t>Individual school-based parent workshops</w:t>
                      </w:r>
                    </w:p>
                    <w:p w14:paraId="7D9B9AC0" w14:textId="46D24ECD" w:rsidR="00692C2D" w:rsidRDefault="00F46207" w:rsidP="00F46207">
                      <w:pPr>
                        <w:pStyle w:val="ListParagraph"/>
                        <w:numPr>
                          <w:ilvl w:val="0"/>
                          <w:numId w:val="13"/>
                        </w:numPr>
                        <w:rPr>
                          <w:sz w:val="20"/>
                          <w:szCs w:val="20"/>
                        </w:rPr>
                      </w:pPr>
                      <w:r>
                        <w:rPr>
                          <w:sz w:val="20"/>
                          <w:szCs w:val="20"/>
                        </w:rPr>
                        <w:t>Strategic Plan</w:t>
                      </w:r>
                    </w:p>
                    <w:p w14:paraId="0D25F667" w14:textId="6460D73D" w:rsidR="00F46207" w:rsidRDefault="00597740" w:rsidP="00F46207">
                      <w:pPr>
                        <w:pStyle w:val="ListParagraph"/>
                        <w:numPr>
                          <w:ilvl w:val="1"/>
                          <w:numId w:val="13"/>
                        </w:numPr>
                        <w:rPr>
                          <w:sz w:val="20"/>
                          <w:szCs w:val="20"/>
                        </w:rPr>
                      </w:pPr>
                      <w:r>
                        <w:rPr>
                          <w:sz w:val="20"/>
                          <w:szCs w:val="20"/>
                        </w:rPr>
                        <w:t xml:space="preserve">In the </w:t>
                      </w:r>
                      <w:r w:rsidR="001E31CF">
                        <w:rPr>
                          <w:sz w:val="20"/>
                          <w:szCs w:val="20"/>
                        </w:rPr>
                        <w:t xml:space="preserve">beginning stages of development of the </w:t>
                      </w:r>
                      <w:r w:rsidR="0081545A">
                        <w:rPr>
                          <w:sz w:val="20"/>
                          <w:szCs w:val="20"/>
                        </w:rPr>
                        <w:t>Strategic plan to cover 2021-20205</w:t>
                      </w:r>
                    </w:p>
                    <w:p w14:paraId="722E3CE3" w14:textId="01D6B8C0" w:rsidR="00DA3C1D" w:rsidRDefault="00D110A3" w:rsidP="00F46207">
                      <w:pPr>
                        <w:pStyle w:val="ListParagraph"/>
                        <w:numPr>
                          <w:ilvl w:val="1"/>
                          <w:numId w:val="13"/>
                        </w:numPr>
                        <w:rPr>
                          <w:sz w:val="20"/>
                          <w:szCs w:val="20"/>
                        </w:rPr>
                      </w:pPr>
                      <w:r>
                        <w:rPr>
                          <w:sz w:val="20"/>
                          <w:szCs w:val="20"/>
                        </w:rPr>
                        <w:t>Looking at themes that get us to student achievement and who plays a role</w:t>
                      </w:r>
                    </w:p>
                    <w:p w14:paraId="257A5FB0" w14:textId="7C7D5799" w:rsidR="000F16B6" w:rsidRDefault="000F16B6" w:rsidP="000F16B6">
                      <w:pPr>
                        <w:pStyle w:val="ListParagraph"/>
                        <w:numPr>
                          <w:ilvl w:val="2"/>
                          <w:numId w:val="13"/>
                        </w:numPr>
                        <w:rPr>
                          <w:sz w:val="20"/>
                          <w:szCs w:val="20"/>
                        </w:rPr>
                      </w:pPr>
                      <w:r>
                        <w:rPr>
                          <w:sz w:val="20"/>
                          <w:szCs w:val="20"/>
                        </w:rPr>
                        <w:t>Equity</w:t>
                      </w:r>
                    </w:p>
                    <w:p w14:paraId="6F96784C" w14:textId="0ABDAEAB" w:rsidR="000F16B6" w:rsidRDefault="000F16B6" w:rsidP="000F16B6">
                      <w:pPr>
                        <w:pStyle w:val="ListParagraph"/>
                        <w:numPr>
                          <w:ilvl w:val="2"/>
                          <w:numId w:val="13"/>
                        </w:numPr>
                        <w:rPr>
                          <w:sz w:val="20"/>
                          <w:szCs w:val="20"/>
                        </w:rPr>
                      </w:pPr>
                      <w:r>
                        <w:rPr>
                          <w:sz w:val="20"/>
                          <w:szCs w:val="20"/>
                        </w:rPr>
                        <w:t>Climate and Culture</w:t>
                      </w:r>
                    </w:p>
                    <w:p w14:paraId="08851269" w14:textId="788B0F43" w:rsidR="000F16B6" w:rsidRDefault="009D136F" w:rsidP="000F16B6">
                      <w:pPr>
                        <w:pStyle w:val="ListParagraph"/>
                        <w:numPr>
                          <w:ilvl w:val="2"/>
                          <w:numId w:val="13"/>
                        </w:numPr>
                        <w:rPr>
                          <w:sz w:val="20"/>
                          <w:szCs w:val="20"/>
                        </w:rPr>
                      </w:pPr>
                      <w:r>
                        <w:rPr>
                          <w:sz w:val="20"/>
                          <w:szCs w:val="20"/>
                        </w:rPr>
                        <w:t>Family Engagement</w:t>
                      </w:r>
                    </w:p>
                    <w:p w14:paraId="492545AE" w14:textId="1796EAB9" w:rsidR="009D136F" w:rsidRDefault="009D136F" w:rsidP="00C22EA8">
                      <w:pPr>
                        <w:pStyle w:val="ListParagraph"/>
                        <w:numPr>
                          <w:ilvl w:val="2"/>
                          <w:numId w:val="13"/>
                        </w:numPr>
                        <w:rPr>
                          <w:sz w:val="20"/>
                          <w:szCs w:val="20"/>
                        </w:rPr>
                      </w:pPr>
                      <w:r>
                        <w:rPr>
                          <w:sz w:val="20"/>
                          <w:szCs w:val="20"/>
                        </w:rPr>
                        <w:t>Organizational supports</w:t>
                      </w:r>
                    </w:p>
                    <w:p w14:paraId="13B78863" w14:textId="6480314D" w:rsidR="00C22EA8" w:rsidRDefault="00C22EA8" w:rsidP="00C22EA8">
                      <w:pPr>
                        <w:pStyle w:val="ListParagraph"/>
                        <w:numPr>
                          <w:ilvl w:val="1"/>
                          <w:numId w:val="13"/>
                        </w:numPr>
                        <w:rPr>
                          <w:sz w:val="20"/>
                          <w:szCs w:val="20"/>
                        </w:rPr>
                      </w:pPr>
                      <w:r>
                        <w:rPr>
                          <w:sz w:val="20"/>
                          <w:szCs w:val="20"/>
                        </w:rPr>
                        <w:t xml:space="preserve">There will be multiple ways parent will be able to give feedback in this process. </w:t>
                      </w:r>
                    </w:p>
                    <w:p w14:paraId="24F04BDD" w14:textId="0CB1AE0D" w:rsidR="00C22EA8" w:rsidRPr="00C22EA8" w:rsidRDefault="00553039" w:rsidP="00C22EA8">
                      <w:pPr>
                        <w:pStyle w:val="ListParagraph"/>
                        <w:numPr>
                          <w:ilvl w:val="0"/>
                          <w:numId w:val="13"/>
                        </w:numPr>
                        <w:rPr>
                          <w:sz w:val="20"/>
                          <w:szCs w:val="20"/>
                        </w:rPr>
                      </w:pPr>
                      <w:r>
                        <w:rPr>
                          <w:sz w:val="20"/>
                          <w:szCs w:val="20"/>
                        </w:rPr>
                        <w:t xml:space="preserve">Update on Advisory Council Training- </w:t>
                      </w:r>
                      <w:r w:rsidR="0041063C">
                        <w:rPr>
                          <w:sz w:val="20"/>
                          <w:szCs w:val="20"/>
                        </w:rPr>
                        <w:t xml:space="preserve">there is online videos on how to run an advisory council. </w:t>
                      </w:r>
                      <w:r w:rsidR="007A7389">
                        <w:rPr>
                          <w:sz w:val="20"/>
                          <w:szCs w:val="20"/>
                        </w:rPr>
                        <w:t xml:space="preserve"> Looking to have a</w:t>
                      </w:r>
                      <w:r w:rsidR="00DD2ABC">
                        <w:rPr>
                          <w:sz w:val="20"/>
                          <w:szCs w:val="20"/>
                        </w:rPr>
                        <w:t xml:space="preserve">lignment between schools. </w:t>
                      </w: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C522EEA" wp14:editId="24789E1D">
                <wp:simplePos x="0" y="0"/>
                <wp:positionH relativeFrom="column">
                  <wp:posOffset>1531620</wp:posOffset>
                </wp:positionH>
                <wp:positionV relativeFrom="paragraph">
                  <wp:posOffset>3653155</wp:posOffset>
                </wp:positionV>
                <wp:extent cx="228600" cy="228600"/>
                <wp:effectExtent l="127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7A55AD0A" wp14:editId="6B9AFA55">
            <wp:extent cx="7192371" cy="9398042"/>
            <wp:effectExtent l="0" t="0" r="8890" b="0"/>
            <wp:docPr id="102" name="Picture 102"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7438" cy="9417729"/>
                    </a:xfrm>
                    <a:prstGeom prst="rect">
                      <a:avLst/>
                    </a:prstGeom>
                    <a:noFill/>
                    <a:ln>
                      <a:noFill/>
                    </a:ln>
                  </pic:spPr>
                </pic:pic>
              </a:graphicData>
            </a:graphic>
          </wp:inline>
        </w:drawing>
      </w:r>
      <w:r w:rsidR="00CB0769">
        <w:br w:type="page"/>
      </w:r>
      <w:r>
        <w:rPr>
          <w:noProof/>
        </w:rPr>
        <w:lastRenderedPageBreak/>
        <mc:AlternateContent>
          <mc:Choice Requires="wps">
            <w:drawing>
              <wp:anchor distT="0" distB="0" distL="114300" distR="114300" simplePos="0" relativeHeight="251663360" behindDoc="0" locked="0" layoutInCell="1" allowOverlap="1" wp14:anchorId="4E94F27E" wp14:editId="30053C42">
                <wp:simplePos x="0" y="0"/>
                <wp:positionH relativeFrom="column">
                  <wp:posOffset>813606</wp:posOffset>
                </wp:positionH>
                <wp:positionV relativeFrom="paragraph">
                  <wp:posOffset>1428465</wp:posOffset>
                </wp:positionV>
                <wp:extent cx="6142990" cy="7260590"/>
                <wp:effectExtent l="0" t="0" r="254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3577" w14:textId="79E5E2C2" w:rsidR="00E62741" w:rsidRDefault="00E62741" w:rsidP="00E62741">
                            <w:pPr>
                              <w:rPr>
                                <w:b/>
                                <w:bCs/>
                                <w:sz w:val="20"/>
                                <w:szCs w:val="20"/>
                              </w:rPr>
                            </w:pPr>
                            <w:r w:rsidRPr="00E62741">
                              <w:rPr>
                                <w:b/>
                                <w:bCs/>
                                <w:sz w:val="20"/>
                                <w:szCs w:val="20"/>
                              </w:rPr>
                              <w:t>Principal Martinez’ Report</w:t>
                            </w:r>
                          </w:p>
                          <w:p w14:paraId="0339195A" w14:textId="0D5F7A36" w:rsidR="006653B6" w:rsidRDefault="006653B6" w:rsidP="00E62741">
                            <w:pPr>
                              <w:rPr>
                                <w:sz w:val="20"/>
                                <w:szCs w:val="20"/>
                              </w:rPr>
                            </w:pPr>
                            <w:r>
                              <w:rPr>
                                <w:sz w:val="20"/>
                                <w:szCs w:val="20"/>
                              </w:rPr>
                              <w:t xml:space="preserve"> </w:t>
                            </w:r>
                            <w:r w:rsidR="007A795C">
                              <w:rPr>
                                <w:sz w:val="20"/>
                                <w:szCs w:val="20"/>
                              </w:rPr>
                              <w:t>There will be a meeting with the company who will be installing the new Turf field.  But we do not have any information yet. Based on what happens with the timeline</w:t>
                            </w:r>
                            <w:r w:rsidR="0081759B">
                              <w:rPr>
                                <w:sz w:val="20"/>
                                <w:szCs w:val="20"/>
                              </w:rPr>
                              <w:t>,</w:t>
                            </w:r>
                            <w:r w:rsidR="007A795C">
                              <w:rPr>
                                <w:sz w:val="20"/>
                                <w:szCs w:val="20"/>
                              </w:rPr>
                              <w:t xml:space="preserve"> we will make decisions on spring sports.  Weather is going to be a major factor.  </w:t>
                            </w:r>
                          </w:p>
                          <w:p w14:paraId="7D177B3C" w14:textId="08DFA369" w:rsidR="001D2A06" w:rsidRDefault="001D2A06" w:rsidP="00E62741">
                            <w:pPr>
                              <w:rPr>
                                <w:sz w:val="20"/>
                                <w:szCs w:val="20"/>
                              </w:rPr>
                            </w:pPr>
                          </w:p>
                          <w:p w14:paraId="068CBB4E" w14:textId="68478048" w:rsidR="001D2A06" w:rsidRDefault="001D2A06" w:rsidP="00E62741">
                            <w:pPr>
                              <w:rPr>
                                <w:sz w:val="20"/>
                                <w:szCs w:val="20"/>
                              </w:rPr>
                            </w:pPr>
                            <w:r>
                              <w:rPr>
                                <w:sz w:val="20"/>
                                <w:szCs w:val="20"/>
                              </w:rPr>
                              <w:t xml:space="preserve">There is a concern about the </w:t>
                            </w:r>
                            <w:r w:rsidR="007A78FE">
                              <w:rPr>
                                <w:sz w:val="20"/>
                                <w:szCs w:val="20"/>
                              </w:rPr>
                              <w:t xml:space="preserve">softball fields. There are no restroom facilities there.  We have inquired about a porta potty.  Vandalism is a concern. </w:t>
                            </w:r>
                          </w:p>
                          <w:p w14:paraId="1A113D06" w14:textId="225ED41E" w:rsidR="007A78FE" w:rsidRDefault="007A78FE" w:rsidP="00E62741">
                            <w:pPr>
                              <w:rPr>
                                <w:sz w:val="20"/>
                                <w:szCs w:val="20"/>
                              </w:rPr>
                            </w:pPr>
                          </w:p>
                          <w:p w14:paraId="2AFC3A92" w14:textId="7A10A4BB" w:rsidR="007A78FE" w:rsidRDefault="007A78FE" w:rsidP="00E62741">
                            <w:pPr>
                              <w:rPr>
                                <w:sz w:val="20"/>
                                <w:szCs w:val="20"/>
                              </w:rPr>
                            </w:pPr>
                            <w:r>
                              <w:rPr>
                                <w:sz w:val="20"/>
                                <w:szCs w:val="20"/>
                              </w:rPr>
                              <w:t xml:space="preserve">We are moving forward with the shed installation. </w:t>
                            </w:r>
                          </w:p>
                          <w:p w14:paraId="6B8CA3F3" w14:textId="553AADAA" w:rsidR="007A78FE" w:rsidRDefault="007A78FE" w:rsidP="00E62741">
                            <w:pPr>
                              <w:rPr>
                                <w:sz w:val="20"/>
                                <w:szCs w:val="20"/>
                              </w:rPr>
                            </w:pPr>
                          </w:p>
                          <w:p w14:paraId="47252388" w14:textId="049551DE" w:rsidR="00A03EC9" w:rsidRDefault="00A03EC9" w:rsidP="00E62741">
                            <w:pPr>
                              <w:rPr>
                                <w:sz w:val="20"/>
                                <w:szCs w:val="20"/>
                              </w:rPr>
                            </w:pPr>
                            <w:r>
                              <w:rPr>
                                <w:sz w:val="20"/>
                                <w:szCs w:val="20"/>
                              </w:rPr>
                              <w:t xml:space="preserve">We will be attending Collaborative learning team training and will implement best practices that come out of that. </w:t>
                            </w:r>
                          </w:p>
                          <w:p w14:paraId="6F726BDD" w14:textId="13A102A9" w:rsidR="00AE1418" w:rsidRDefault="00AE1418" w:rsidP="00E62741">
                            <w:pPr>
                              <w:rPr>
                                <w:sz w:val="20"/>
                                <w:szCs w:val="20"/>
                              </w:rPr>
                            </w:pPr>
                          </w:p>
                          <w:p w14:paraId="5FAD3909" w14:textId="03A1B481" w:rsidR="00AE1418" w:rsidRDefault="00AE1418" w:rsidP="00E62741">
                            <w:pPr>
                              <w:rPr>
                                <w:sz w:val="20"/>
                                <w:szCs w:val="20"/>
                              </w:rPr>
                            </w:pPr>
                            <w:r>
                              <w:rPr>
                                <w:sz w:val="20"/>
                                <w:szCs w:val="20"/>
                              </w:rPr>
                              <w:t>In relation to the budget</w:t>
                            </w:r>
                          </w:p>
                          <w:p w14:paraId="6D966F09" w14:textId="2F7F2B47" w:rsidR="00AE1418" w:rsidRPr="00DA0D95" w:rsidRDefault="00AE1418" w:rsidP="00DA0D95">
                            <w:pPr>
                              <w:pStyle w:val="ListParagraph"/>
                              <w:numPr>
                                <w:ilvl w:val="1"/>
                                <w:numId w:val="12"/>
                              </w:numPr>
                              <w:rPr>
                                <w:sz w:val="20"/>
                                <w:szCs w:val="20"/>
                              </w:rPr>
                            </w:pPr>
                            <w:r w:rsidRPr="00DA0D95">
                              <w:rPr>
                                <w:sz w:val="20"/>
                                <w:szCs w:val="20"/>
                              </w:rPr>
                              <w:t>Looking at other security needs</w:t>
                            </w:r>
                          </w:p>
                          <w:p w14:paraId="32E52602" w14:textId="6ED6D858" w:rsidR="00AE1418" w:rsidRPr="00DA0D95" w:rsidRDefault="00AE1418" w:rsidP="00DA0D95">
                            <w:pPr>
                              <w:pStyle w:val="ListParagraph"/>
                              <w:numPr>
                                <w:ilvl w:val="1"/>
                                <w:numId w:val="12"/>
                              </w:numPr>
                              <w:rPr>
                                <w:sz w:val="20"/>
                                <w:szCs w:val="20"/>
                              </w:rPr>
                            </w:pPr>
                            <w:r w:rsidRPr="00DA0D95">
                              <w:rPr>
                                <w:sz w:val="20"/>
                                <w:szCs w:val="20"/>
                              </w:rPr>
                              <w:t>Looking at cameras</w:t>
                            </w:r>
                          </w:p>
                          <w:p w14:paraId="177ACD50" w14:textId="3D8B30E5" w:rsidR="00AE1418" w:rsidRPr="00DA0D95" w:rsidRDefault="00AE1418" w:rsidP="00DA0D95">
                            <w:pPr>
                              <w:pStyle w:val="ListParagraph"/>
                              <w:numPr>
                                <w:ilvl w:val="1"/>
                                <w:numId w:val="12"/>
                              </w:numPr>
                              <w:rPr>
                                <w:sz w:val="20"/>
                                <w:szCs w:val="20"/>
                              </w:rPr>
                            </w:pPr>
                            <w:r w:rsidRPr="00DA0D95">
                              <w:rPr>
                                <w:sz w:val="20"/>
                                <w:szCs w:val="20"/>
                              </w:rPr>
                              <w:t xml:space="preserve">Looking at the auditorium- we have torn theater curtains, </w:t>
                            </w:r>
                            <w:r w:rsidR="00C03F1D" w:rsidRPr="00DA0D95">
                              <w:rPr>
                                <w:sz w:val="20"/>
                                <w:szCs w:val="20"/>
                              </w:rPr>
                              <w:t xml:space="preserve">want to convert lighting to LED, looking </w:t>
                            </w:r>
                            <w:r w:rsidR="008D0922" w:rsidRPr="00DA0D95">
                              <w:rPr>
                                <w:sz w:val="20"/>
                                <w:szCs w:val="20"/>
                              </w:rPr>
                              <w:t xml:space="preserve">into turning the boarders along </w:t>
                            </w:r>
                            <w:r w:rsidR="00D84670" w:rsidRPr="00DA0D95">
                              <w:rPr>
                                <w:sz w:val="20"/>
                                <w:szCs w:val="20"/>
                              </w:rPr>
                              <w:t>carpeted areas into LED strips</w:t>
                            </w:r>
                          </w:p>
                          <w:p w14:paraId="4C305F24" w14:textId="0928F619" w:rsidR="00D84670" w:rsidRPr="00DA0D95" w:rsidRDefault="006D5916" w:rsidP="00DA0D95">
                            <w:pPr>
                              <w:pStyle w:val="ListParagraph"/>
                              <w:numPr>
                                <w:ilvl w:val="1"/>
                                <w:numId w:val="12"/>
                              </w:numPr>
                              <w:rPr>
                                <w:sz w:val="20"/>
                                <w:szCs w:val="20"/>
                              </w:rPr>
                            </w:pPr>
                            <w:r w:rsidRPr="00DA0D95">
                              <w:rPr>
                                <w:sz w:val="20"/>
                                <w:szCs w:val="20"/>
                              </w:rPr>
                              <w:t>On Catwalks there are 3 lights where there should be 20</w:t>
                            </w:r>
                          </w:p>
                          <w:p w14:paraId="720FAA66" w14:textId="780C50D0" w:rsidR="006D5916" w:rsidRDefault="006D5916" w:rsidP="00DA0D95">
                            <w:pPr>
                              <w:pStyle w:val="ListParagraph"/>
                              <w:numPr>
                                <w:ilvl w:val="1"/>
                                <w:numId w:val="12"/>
                              </w:numPr>
                              <w:rPr>
                                <w:sz w:val="20"/>
                                <w:szCs w:val="20"/>
                              </w:rPr>
                            </w:pPr>
                            <w:r w:rsidRPr="00DA0D95">
                              <w:rPr>
                                <w:sz w:val="20"/>
                                <w:szCs w:val="20"/>
                              </w:rPr>
                              <w:t>We are looking into bringing a sound system into the enclosed cafeteria</w:t>
                            </w:r>
                          </w:p>
                          <w:p w14:paraId="0B852D02" w14:textId="4F401F4B" w:rsidR="00DA0D95" w:rsidRDefault="00DA0D95" w:rsidP="00DA0D95">
                            <w:pPr>
                              <w:pStyle w:val="ListParagraph"/>
                              <w:numPr>
                                <w:ilvl w:val="1"/>
                                <w:numId w:val="12"/>
                              </w:numPr>
                              <w:rPr>
                                <w:sz w:val="20"/>
                                <w:szCs w:val="20"/>
                              </w:rPr>
                            </w:pPr>
                            <w:r>
                              <w:rPr>
                                <w:sz w:val="20"/>
                                <w:szCs w:val="20"/>
                              </w:rPr>
                              <w:t>We have technology that is dying</w:t>
                            </w:r>
                          </w:p>
                          <w:p w14:paraId="69FD6300" w14:textId="20103643" w:rsidR="00DA0D95" w:rsidRDefault="00C64800" w:rsidP="00DA0D95">
                            <w:pPr>
                              <w:pStyle w:val="ListParagraph"/>
                              <w:numPr>
                                <w:ilvl w:val="1"/>
                                <w:numId w:val="12"/>
                              </w:numPr>
                              <w:rPr>
                                <w:sz w:val="20"/>
                                <w:szCs w:val="20"/>
                              </w:rPr>
                            </w:pPr>
                            <w:r>
                              <w:rPr>
                                <w:sz w:val="20"/>
                                <w:szCs w:val="20"/>
                              </w:rPr>
                              <w:t>We don’t have an administrator upstairs, but we need the space</w:t>
                            </w:r>
                            <w:r w:rsidR="00D56CC0">
                              <w:rPr>
                                <w:sz w:val="20"/>
                                <w:szCs w:val="20"/>
                              </w:rPr>
                              <w:t xml:space="preserve"> so looking into options</w:t>
                            </w:r>
                          </w:p>
                          <w:p w14:paraId="28FE724C" w14:textId="2398421F" w:rsidR="00D56CC0" w:rsidRPr="00DA0D95" w:rsidRDefault="00E70CD2" w:rsidP="00DA0D95">
                            <w:pPr>
                              <w:pStyle w:val="ListParagraph"/>
                              <w:numPr>
                                <w:ilvl w:val="1"/>
                                <w:numId w:val="12"/>
                              </w:numPr>
                              <w:rPr>
                                <w:sz w:val="20"/>
                                <w:szCs w:val="20"/>
                              </w:rPr>
                            </w:pPr>
                            <w:r>
                              <w:rPr>
                                <w:sz w:val="20"/>
                                <w:szCs w:val="20"/>
                              </w:rPr>
                              <w:t>Looking into improvements for the A Street Bistro</w:t>
                            </w:r>
                          </w:p>
                          <w:p w14:paraId="5A1204B7" w14:textId="083ACB30" w:rsidR="00A03EC9" w:rsidRPr="006653B6" w:rsidRDefault="00A03EC9" w:rsidP="00E62741">
                            <w:pPr>
                              <w:rPr>
                                <w:sz w:val="20"/>
                                <w:szCs w:val="20"/>
                              </w:rPr>
                            </w:pPr>
                          </w:p>
                          <w:p w14:paraId="46CAD9B8" w14:textId="77777777" w:rsidR="00E62741" w:rsidRPr="00E62741" w:rsidRDefault="00E62741" w:rsidP="00E62741">
                            <w:pPr>
                              <w:rPr>
                                <w:b/>
                                <w:bCs/>
                                <w:sz w:val="20"/>
                                <w:szCs w:val="20"/>
                              </w:rPr>
                            </w:pPr>
                            <w:r w:rsidRPr="00E62741">
                              <w:rPr>
                                <w:b/>
                                <w:bCs/>
                                <w:sz w:val="20"/>
                                <w:szCs w:val="20"/>
                              </w:rPr>
                              <w:t>Open Chair</w:t>
                            </w:r>
                          </w:p>
                          <w:p w14:paraId="6F0F517D" w14:textId="22E03047" w:rsidR="00E62741" w:rsidRDefault="00A03EC9" w:rsidP="00E62741">
                            <w:pPr>
                              <w:rPr>
                                <w:sz w:val="20"/>
                                <w:szCs w:val="20"/>
                              </w:rPr>
                            </w:pPr>
                            <w:r>
                              <w:rPr>
                                <w:sz w:val="20"/>
                                <w:szCs w:val="20"/>
                              </w:rPr>
                              <w:t xml:space="preserve">There were two questions submitted ahead of the meeting.  The first was </w:t>
                            </w:r>
                            <w:r w:rsidR="001064CA">
                              <w:rPr>
                                <w:sz w:val="20"/>
                                <w:szCs w:val="20"/>
                              </w:rPr>
                              <w:t xml:space="preserve">about the </w:t>
                            </w:r>
                            <w:r w:rsidR="00211A68">
                              <w:rPr>
                                <w:sz w:val="20"/>
                                <w:szCs w:val="20"/>
                              </w:rPr>
                              <w:t xml:space="preserve">fields and impact on spring sports. Information will be shared as soon as it is available.  There was a second question about students parking in the adjoining neighborhoods and </w:t>
                            </w:r>
                            <w:r w:rsidR="006F05C1">
                              <w:rPr>
                                <w:sz w:val="20"/>
                                <w:szCs w:val="20"/>
                              </w:rPr>
                              <w:t>blocking driveways, etc.  The question was posed if the school could make announcements about following the rules.  It was discussed that these ann</w:t>
                            </w:r>
                            <w:r w:rsidR="00AB19F7">
                              <w:rPr>
                                <w:sz w:val="20"/>
                                <w:szCs w:val="20"/>
                              </w:rPr>
                              <w:t xml:space="preserve">ouncements are made regularly.  </w:t>
                            </w:r>
                          </w:p>
                          <w:p w14:paraId="0DA8D249" w14:textId="77777777" w:rsidR="0081759B" w:rsidRPr="00E62741" w:rsidRDefault="0081759B" w:rsidP="00E62741">
                            <w:pPr>
                              <w:rPr>
                                <w:sz w:val="20"/>
                                <w:szCs w:val="20"/>
                              </w:rPr>
                            </w:pP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2E3CA47B" w:rsidR="00E62741" w:rsidRDefault="00841356" w:rsidP="00E62741">
                            <w:pPr>
                              <w:rPr>
                                <w:sz w:val="20"/>
                                <w:szCs w:val="20"/>
                              </w:rPr>
                            </w:pPr>
                            <w:r>
                              <w:rPr>
                                <w:sz w:val="20"/>
                                <w:szCs w:val="20"/>
                              </w:rPr>
                              <w:t>Adjourn 8:02</w:t>
                            </w:r>
                          </w:p>
                          <w:p w14:paraId="677EBC14" w14:textId="77777777" w:rsidR="009863BA" w:rsidRPr="00E62741" w:rsidRDefault="009863BA" w:rsidP="00E62741">
                            <w:pPr>
                              <w:rPr>
                                <w:sz w:val="20"/>
                                <w:szCs w:val="20"/>
                              </w:rPr>
                            </w:pPr>
                          </w:p>
                          <w:p w14:paraId="496E4451" w14:textId="5CEB5E43" w:rsidR="00E62741" w:rsidRPr="00E62741" w:rsidRDefault="00E62741" w:rsidP="00E62741">
                            <w:pPr>
                              <w:rPr>
                                <w:b/>
                                <w:bCs/>
                                <w:sz w:val="20"/>
                                <w:szCs w:val="20"/>
                              </w:rPr>
                            </w:pPr>
                            <w:r w:rsidRPr="00E62741">
                              <w:rPr>
                                <w:b/>
                                <w:bCs/>
                                <w:sz w:val="20"/>
                                <w:szCs w:val="20"/>
                              </w:rPr>
                              <w:t xml:space="preserve">Our next meeting will take place on </w:t>
                            </w:r>
                            <w:r w:rsidR="0002108C">
                              <w:rPr>
                                <w:b/>
                                <w:bCs/>
                                <w:sz w:val="20"/>
                                <w:szCs w:val="20"/>
                              </w:rPr>
                              <w:t>Januar</w:t>
                            </w:r>
                            <w:r w:rsidR="00841356">
                              <w:rPr>
                                <w:b/>
                                <w:bCs/>
                                <w:sz w:val="20"/>
                                <w:szCs w:val="20"/>
                              </w:rPr>
                              <w:t>y 13</w:t>
                            </w:r>
                            <w:r w:rsidRPr="00E62741">
                              <w:rPr>
                                <w:b/>
                                <w:bCs/>
                                <w:sz w:val="20"/>
                                <w:szCs w:val="20"/>
                              </w:rPr>
                              <w:t>, 20</w:t>
                            </w:r>
                            <w:r w:rsidR="00841356">
                              <w:rPr>
                                <w:b/>
                                <w:bCs/>
                                <w:sz w:val="20"/>
                                <w:szCs w:val="20"/>
                              </w:rPr>
                              <w:t>20</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4F27E" id="_x0000_s1028" type="#_x0000_t202" style="position:absolute;margin-left:64.05pt;margin-top:112.5pt;width:483.7pt;height:57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" filled="f" stroked="f">
                <v:textbox>
                  <w:txbxContent>
                    <w:p w14:paraId="67273577" w14:textId="79E5E2C2" w:rsidR="00E62741" w:rsidRDefault="00E62741" w:rsidP="00E62741">
                      <w:pPr>
                        <w:rPr>
                          <w:b/>
                          <w:bCs/>
                          <w:sz w:val="20"/>
                          <w:szCs w:val="20"/>
                        </w:rPr>
                      </w:pPr>
                      <w:r w:rsidRPr="00E62741">
                        <w:rPr>
                          <w:b/>
                          <w:bCs/>
                          <w:sz w:val="20"/>
                          <w:szCs w:val="20"/>
                        </w:rPr>
                        <w:t>Principal Martinez’ Report</w:t>
                      </w:r>
                    </w:p>
                    <w:p w14:paraId="0339195A" w14:textId="0D5F7A36" w:rsidR="006653B6" w:rsidRDefault="006653B6" w:rsidP="00E62741">
                      <w:pPr>
                        <w:rPr>
                          <w:sz w:val="20"/>
                          <w:szCs w:val="20"/>
                        </w:rPr>
                      </w:pPr>
                      <w:r>
                        <w:rPr>
                          <w:sz w:val="20"/>
                          <w:szCs w:val="20"/>
                        </w:rPr>
                        <w:t xml:space="preserve"> </w:t>
                      </w:r>
                      <w:r w:rsidR="007A795C">
                        <w:rPr>
                          <w:sz w:val="20"/>
                          <w:szCs w:val="20"/>
                        </w:rPr>
                        <w:t>There will be a meeting with the company who will be installing the new Turf field.  But we do not have any information yet. Based on what happens with the timeline</w:t>
                      </w:r>
                      <w:r w:rsidR="0081759B">
                        <w:rPr>
                          <w:sz w:val="20"/>
                          <w:szCs w:val="20"/>
                        </w:rPr>
                        <w:t>,</w:t>
                      </w:r>
                      <w:r w:rsidR="007A795C">
                        <w:rPr>
                          <w:sz w:val="20"/>
                          <w:szCs w:val="20"/>
                        </w:rPr>
                        <w:t xml:space="preserve"> we will make decisions on spring sports.  Weather is going to be a major factor.  </w:t>
                      </w:r>
                    </w:p>
                    <w:p w14:paraId="7D177B3C" w14:textId="08DFA369" w:rsidR="001D2A06" w:rsidRDefault="001D2A06" w:rsidP="00E62741">
                      <w:pPr>
                        <w:rPr>
                          <w:sz w:val="20"/>
                          <w:szCs w:val="20"/>
                        </w:rPr>
                      </w:pPr>
                    </w:p>
                    <w:p w14:paraId="068CBB4E" w14:textId="68478048" w:rsidR="001D2A06" w:rsidRDefault="001D2A06" w:rsidP="00E62741">
                      <w:pPr>
                        <w:rPr>
                          <w:sz w:val="20"/>
                          <w:szCs w:val="20"/>
                        </w:rPr>
                      </w:pPr>
                      <w:r>
                        <w:rPr>
                          <w:sz w:val="20"/>
                          <w:szCs w:val="20"/>
                        </w:rPr>
                        <w:t xml:space="preserve">There is a concern about the </w:t>
                      </w:r>
                      <w:r w:rsidR="007A78FE">
                        <w:rPr>
                          <w:sz w:val="20"/>
                          <w:szCs w:val="20"/>
                        </w:rPr>
                        <w:t xml:space="preserve">softball fields. There are no restroom facilities there.  We have inquired about a porta potty.  Vandalism is a concern. </w:t>
                      </w:r>
                    </w:p>
                    <w:p w14:paraId="1A113D06" w14:textId="225ED41E" w:rsidR="007A78FE" w:rsidRDefault="007A78FE" w:rsidP="00E62741">
                      <w:pPr>
                        <w:rPr>
                          <w:sz w:val="20"/>
                          <w:szCs w:val="20"/>
                        </w:rPr>
                      </w:pPr>
                    </w:p>
                    <w:p w14:paraId="2AFC3A92" w14:textId="7A10A4BB" w:rsidR="007A78FE" w:rsidRDefault="007A78FE" w:rsidP="00E62741">
                      <w:pPr>
                        <w:rPr>
                          <w:sz w:val="20"/>
                          <w:szCs w:val="20"/>
                        </w:rPr>
                      </w:pPr>
                      <w:r>
                        <w:rPr>
                          <w:sz w:val="20"/>
                          <w:szCs w:val="20"/>
                        </w:rPr>
                        <w:t xml:space="preserve">We are moving forward with the shed installation. </w:t>
                      </w:r>
                    </w:p>
                    <w:p w14:paraId="6B8CA3F3" w14:textId="553AADAA" w:rsidR="007A78FE" w:rsidRDefault="007A78FE" w:rsidP="00E62741">
                      <w:pPr>
                        <w:rPr>
                          <w:sz w:val="20"/>
                          <w:szCs w:val="20"/>
                        </w:rPr>
                      </w:pPr>
                    </w:p>
                    <w:p w14:paraId="47252388" w14:textId="049551DE" w:rsidR="00A03EC9" w:rsidRDefault="00A03EC9" w:rsidP="00E62741">
                      <w:pPr>
                        <w:rPr>
                          <w:sz w:val="20"/>
                          <w:szCs w:val="20"/>
                        </w:rPr>
                      </w:pPr>
                      <w:r>
                        <w:rPr>
                          <w:sz w:val="20"/>
                          <w:szCs w:val="20"/>
                        </w:rPr>
                        <w:t xml:space="preserve">We will be attending Collaborative learning team training and will implement best practices that come out of that. </w:t>
                      </w:r>
                    </w:p>
                    <w:p w14:paraId="6F726BDD" w14:textId="13A102A9" w:rsidR="00AE1418" w:rsidRDefault="00AE1418" w:rsidP="00E62741">
                      <w:pPr>
                        <w:rPr>
                          <w:sz w:val="20"/>
                          <w:szCs w:val="20"/>
                        </w:rPr>
                      </w:pPr>
                    </w:p>
                    <w:p w14:paraId="5FAD3909" w14:textId="03A1B481" w:rsidR="00AE1418" w:rsidRDefault="00AE1418" w:rsidP="00E62741">
                      <w:pPr>
                        <w:rPr>
                          <w:sz w:val="20"/>
                          <w:szCs w:val="20"/>
                        </w:rPr>
                      </w:pPr>
                      <w:r>
                        <w:rPr>
                          <w:sz w:val="20"/>
                          <w:szCs w:val="20"/>
                        </w:rPr>
                        <w:t>In relation to the budget</w:t>
                      </w:r>
                    </w:p>
                    <w:p w14:paraId="6D966F09" w14:textId="2F7F2B47" w:rsidR="00AE1418" w:rsidRPr="00DA0D95" w:rsidRDefault="00AE1418" w:rsidP="00DA0D95">
                      <w:pPr>
                        <w:pStyle w:val="ListParagraph"/>
                        <w:numPr>
                          <w:ilvl w:val="1"/>
                          <w:numId w:val="12"/>
                        </w:numPr>
                        <w:rPr>
                          <w:sz w:val="20"/>
                          <w:szCs w:val="20"/>
                        </w:rPr>
                      </w:pPr>
                      <w:r w:rsidRPr="00DA0D95">
                        <w:rPr>
                          <w:sz w:val="20"/>
                          <w:szCs w:val="20"/>
                        </w:rPr>
                        <w:t>Looking at other security needs</w:t>
                      </w:r>
                    </w:p>
                    <w:p w14:paraId="32E52602" w14:textId="6ED6D858" w:rsidR="00AE1418" w:rsidRPr="00DA0D95" w:rsidRDefault="00AE1418" w:rsidP="00DA0D95">
                      <w:pPr>
                        <w:pStyle w:val="ListParagraph"/>
                        <w:numPr>
                          <w:ilvl w:val="1"/>
                          <w:numId w:val="12"/>
                        </w:numPr>
                        <w:rPr>
                          <w:sz w:val="20"/>
                          <w:szCs w:val="20"/>
                        </w:rPr>
                      </w:pPr>
                      <w:r w:rsidRPr="00DA0D95">
                        <w:rPr>
                          <w:sz w:val="20"/>
                          <w:szCs w:val="20"/>
                        </w:rPr>
                        <w:t>Looking at cameras</w:t>
                      </w:r>
                    </w:p>
                    <w:p w14:paraId="177ACD50" w14:textId="3D8B30E5" w:rsidR="00AE1418" w:rsidRPr="00DA0D95" w:rsidRDefault="00AE1418" w:rsidP="00DA0D95">
                      <w:pPr>
                        <w:pStyle w:val="ListParagraph"/>
                        <w:numPr>
                          <w:ilvl w:val="1"/>
                          <w:numId w:val="12"/>
                        </w:numPr>
                        <w:rPr>
                          <w:sz w:val="20"/>
                          <w:szCs w:val="20"/>
                        </w:rPr>
                      </w:pPr>
                      <w:r w:rsidRPr="00DA0D95">
                        <w:rPr>
                          <w:sz w:val="20"/>
                          <w:szCs w:val="20"/>
                        </w:rPr>
                        <w:t xml:space="preserve">Looking at the auditorium- we have torn theater curtains, </w:t>
                      </w:r>
                      <w:r w:rsidR="00C03F1D" w:rsidRPr="00DA0D95">
                        <w:rPr>
                          <w:sz w:val="20"/>
                          <w:szCs w:val="20"/>
                        </w:rPr>
                        <w:t xml:space="preserve">want to convert lighting to LED, looking </w:t>
                      </w:r>
                      <w:r w:rsidR="008D0922" w:rsidRPr="00DA0D95">
                        <w:rPr>
                          <w:sz w:val="20"/>
                          <w:szCs w:val="20"/>
                        </w:rPr>
                        <w:t xml:space="preserve">into turning the boarders along </w:t>
                      </w:r>
                      <w:r w:rsidR="00D84670" w:rsidRPr="00DA0D95">
                        <w:rPr>
                          <w:sz w:val="20"/>
                          <w:szCs w:val="20"/>
                        </w:rPr>
                        <w:t>carpeted areas into LED strips</w:t>
                      </w:r>
                    </w:p>
                    <w:p w14:paraId="4C305F24" w14:textId="0928F619" w:rsidR="00D84670" w:rsidRPr="00DA0D95" w:rsidRDefault="006D5916" w:rsidP="00DA0D95">
                      <w:pPr>
                        <w:pStyle w:val="ListParagraph"/>
                        <w:numPr>
                          <w:ilvl w:val="1"/>
                          <w:numId w:val="12"/>
                        </w:numPr>
                        <w:rPr>
                          <w:sz w:val="20"/>
                          <w:szCs w:val="20"/>
                        </w:rPr>
                      </w:pPr>
                      <w:r w:rsidRPr="00DA0D95">
                        <w:rPr>
                          <w:sz w:val="20"/>
                          <w:szCs w:val="20"/>
                        </w:rPr>
                        <w:t>On Catwalks there are 3 lights where there should be 20</w:t>
                      </w:r>
                    </w:p>
                    <w:p w14:paraId="720FAA66" w14:textId="780C50D0" w:rsidR="006D5916" w:rsidRDefault="006D5916" w:rsidP="00DA0D95">
                      <w:pPr>
                        <w:pStyle w:val="ListParagraph"/>
                        <w:numPr>
                          <w:ilvl w:val="1"/>
                          <w:numId w:val="12"/>
                        </w:numPr>
                        <w:rPr>
                          <w:sz w:val="20"/>
                          <w:szCs w:val="20"/>
                        </w:rPr>
                      </w:pPr>
                      <w:r w:rsidRPr="00DA0D95">
                        <w:rPr>
                          <w:sz w:val="20"/>
                          <w:szCs w:val="20"/>
                        </w:rPr>
                        <w:t>We are looking into bringing a sound system into the enclosed cafeteria</w:t>
                      </w:r>
                    </w:p>
                    <w:p w14:paraId="0B852D02" w14:textId="4F401F4B" w:rsidR="00DA0D95" w:rsidRDefault="00DA0D95" w:rsidP="00DA0D95">
                      <w:pPr>
                        <w:pStyle w:val="ListParagraph"/>
                        <w:numPr>
                          <w:ilvl w:val="1"/>
                          <w:numId w:val="12"/>
                        </w:numPr>
                        <w:rPr>
                          <w:sz w:val="20"/>
                          <w:szCs w:val="20"/>
                        </w:rPr>
                      </w:pPr>
                      <w:r>
                        <w:rPr>
                          <w:sz w:val="20"/>
                          <w:szCs w:val="20"/>
                        </w:rPr>
                        <w:t>We have technology that is dying</w:t>
                      </w:r>
                    </w:p>
                    <w:p w14:paraId="69FD6300" w14:textId="20103643" w:rsidR="00DA0D95" w:rsidRDefault="00C64800" w:rsidP="00DA0D95">
                      <w:pPr>
                        <w:pStyle w:val="ListParagraph"/>
                        <w:numPr>
                          <w:ilvl w:val="1"/>
                          <w:numId w:val="12"/>
                        </w:numPr>
                        <w:rPr>
                          <w:sz w:val="20"/>
                          <w:szCs w:val="20"/>
                        </w:rPr>
                      </w:pPr>
                      <w:r>
                        <w:rPr>
                          <w:sz w:val="20"/>
                          <w:szCs w:val="20"/>
                        </w:rPr>
                        <w:t>We don’t have an administrator upstairs, but we need the space</w:t>
                      </w:r>
                      <w:r w:rsidR="00D56CC0">
                        <w:rPr>
                          <w:sz w:val="20"/>
                          <w:szCs w:val="20"/>
                        </w:rPr>
                        <w:t xml:space="preserve"> so looking into options</w:t>
                      </w:r>
                    </w:p>
                    <w:p w14:paraId="28FE724C" w14:textId="2398421F" w:rsidR="00D56CC0" w:rsidRPr="00DA0D95" w:rsidRDefault="00E70CD2" w:rsidP="00DA0D95">
                      <w:pPr>
                        <w:pStyle w:val="ListParagraph"/>
                        <w:numPr>
                          <w:ilvl w:val="1"/>
                          <w:numId w:val="12"/>
                        </w:numPr>
                        <w:rPr>
                          <w:sz w:val="20"/>
                          <w:szCs w:val="20"/>
                        </w:rPr>
                      </w:pPr>
                      <w:r>
                        <w:rPr>
                          <w:sz w:val="20"/>
                          <w:szCs w:val="20"/>
                        </w:rPr>
                        <w:t>Looking into improvements for the A Street Bistro</w:t>
                      </w:r>
                    </w:p>
                    <w:p w14:paraId="5A1204B7" w14:textId="083ACB30" w:rsidR="00A03EC9" w:rsidRPr="006653B6" w:rsidRDefault="00A03EC9" w:rsidP="00E62741">
                      <w:pPr>
                        <w:rPr>
                          <w:sz w:val="20"/>
                          <w:szCs w:val="20"/>
                        </w:rPr>
                      </w:pPr>
                    </w:p>
                    <w:p w14:paraId="46CAD9B8" w14:textId="77777777" w:rsidR="00E62741" w:rsidRPr="00E62741" w:rsidRDefault="00E62741" w:rsidP="00E62741">
                      <w:pPr>
                        <w:rPr>
                          <w:b/>
                          <w:bCs/>
                          <w:sz w:val="20"/>
                          <w:szCs w:val="20"/>
                        </w:rPr>
                      </w:pPr>
                      <w:r w:rsidRPr="00E62741">
                        <w:rPr>
                          <w:b/>
                          <w:bCs/>
                          <w:sz w:val="20"/>
                          <w:szCs w:val="20"/>
                        </w:rPr>
                        <w:t>Open Chair</w:t>
                      </w:r>
                    </w:p>
                    <w:p w14:paraId="6F0F517D" w14:textId="22E03047" w:rsidR="00E62741" w:rsidRDefault="00A03EC9" w:rsidP="00E62741">
                      <w:pPr>
                        <w:rPr>
                          <w:sz w:val="20"/>
                          <w:szCs w:val="20"/>
                        </w:rPr>
                      </w:pPr>
                      <w:r>
                        <w:rPr>
                          <w:sz w:val="20"/>
                          <w:szCs w:val="20"/>
                        </w:rPr>
                        <w:t xml:space="preserve">There were two questions submitted ahead of the meeting.  The first was </w:t>
                      </w:r>
                      <w:r w:rsidR="001064CA">
                        <w:rPr>
                          <w:sz w:val="20"/>
                          <w:szCs w:val="20"/>
                        </w:rPr>
                        <w:t xml:space="preserve">about the </w:t>
                      </w:r>
                      <w:r w:rsidR="00211A68">
                        <w:rPr>
                          <w:sz w:val="20"/>
                          <w:szCs w:val="20"/>
                        </w:rPr>
                        <w:t xml:space="preserve">fields and impact on spring sports. Information will be shared as soon as it is available.  There was a second question about students parking in the adjoining neighborhoods and </w:t>
                      </w:r>
                      <w:r w:rsidR="006F05C1">
                        <w:rPr>
                          <w:sz w:val="20"/>
                          <w:szCs w:val="20"/>
                        </w:rPr>
                        <w:t>blocking driveways, etc.  The question was posed if the school could make announcements about following the rules.  It was discussed that these ann</w:t>
                      </w:r>
                      <w:r w:rsidR="00AB19F7">
                        <w:rPr>
                          <w:sz w:val="20"/>
                          <w:szCs w:val="20"/>
                        </w:rPr>
                        <w:t xml:space="preserve">ouncements are made regularly.  </w:t>
                      </w:r>
                    </w:p>
                    <w:p w14:paraId="0DA8D249" w14:textId="77777777" w:rsidR="0081759B" w:rsidRPr="00E62741" w:rsidRDefault="0081759B" w:rsidP="00E62741">
                      <w:pPr>
                        <w:rPr>
                          <w:sz w:val="20"/>
                          <w:szCs w:val="20"/>
                        </w:rPr>
                      </w:pP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2E3CA47B" w:rsidR="00E62741" w:rsidRDefault="00841356" w:rsidP="00E62741">
                      <w:pPr>
                        <w:rPr>
                          <w:sz w:val="20"/>
                          <w:szCs w:val="20"/>
                        </w:rPr>
                      </w:pPr>
                      <w:r>
                        <w:rPr>
                          <w:sz w:val="20"/>
                          <w:szCs w:val="20"/>
                        </w:rPr>
                        <w:t>Adjourn 8:02</w:t>
                      </w:r>
                    </w:p>
                    <w:p w14:paraId="677EBC14" w14:textId="77777777" w:rsidR="009863BA" w:rsidRPr="00E62741" w:rsidRDefault="009863BA" w:rsidP="00E62741">
                      <w:pPr>
                        <w:rPr>
                          <w:sz w:val="20"/>
                          <w:szCs w:val="20"/>
                        </w:rPr>
                      </w:pPr>
                    </w:p>
                    <w:p w14:paraId="496E4451" w14:textId="5CEB5E43" w:rsidR="00E62741" w:rsidRPr="00E62741" w:rsidRDefault="00E62741" w:rsidP="00E62741">
                      <w:pPr>
                        <w:rPr>
                          <w:b/>
                          <w:bCs/>
                          <w:sz w:val="20"/>
                          <w:szCs w:val="20"/>
                        </w:rPr>
                      </w:pPr>
                      <w:r w:rsidRPr="00E62741">
                        <w:rPr>
                          <w:b/>
                          <w:bCs/>
                          <w:sz w:val="20"/>
                          <w:szCs w:val="20"/>
                        </w:rPr>
                        <w:t xml:space="preserve">Our next meeting will take place on </w:t>
                      </w:r>
                      <w:r w:rsidR="0002108C">
                        <w:rPr>
                          <w:b/>
                          <w:bCs/>
                          <w:sz w:val="20"/>
                          <w:szCs w:val="20"/>
                        </w:rPr>
                        <w:t>Januar</w:t>
                      </w:r>
                      <w:r w:rsidR="00841356">
                        <w:rPr>
                          <w:b/>
                          <w:bCs/>
                          <w:sz w:val="20"/>
                          <w:szCs w:val="20"/>
                        </w:rPr>
                        <w:t>y 13</w:t>
                      </w:r>
                      <w:r w:rsidRPr="00E62741">
                        <w:rPr>
                          <w:b/>
                          <w:bCs/>
                          <w:sz w:val="20"/>
                          <w:szCs w:val="20"/>
                        </w:rPr>
                        <w:t>, 20</w:t>
                      </w:r>
                      <w:r w:rsidR="00841356">
                        <w:rPr>
                          <w:b/>
                          <w:bCs/>
                          <w:sz w:val="20"/>
                          <w:szCs w:val="20"/>
                        </w:rPr>
                        <w:t>20</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v:textbox>
              </v:shape>
            </w:pict>
          </mc:Fallback>
        </mc:AlternateContent>
      </w:r>
      <w:r>
        <w:rPr>
          <w:noProof/>
        </w:rPr>
        <w:drawing>
          <wp:anchor distT="0" distB="0" distL="114300" distR="114300" simplePos="0" relativeHeight="251661312" behindDoc="1" locked="0" layoutInCell="1" allowOverlap="1" wp14:anchorId="453DA20D" wp14:editId="74B77AB6">
            <wp:simplePos x="0" y="0"/>
            <wp:positionH relativeFrom="column">
              <wp:posOffset>6350</wp:posOffset>
            </wp:positionH>
            <wp:positionV relativeFrom="paragraph">
              <wp:posOffset>3175</wp:posOffset>
            </wp:positionV>
            <wp:extent cx="5491480" cy="6381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480" cy="6381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DBC9A9" wp14:editId="178BB282">
            <wp:extent cx="7334250" cy="9601200"/>
            <wp:effectExtent l="0" t="0" r="0" b="0"/>
            <wp:docPr id="3" name="Picture 3"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9601200"/>
                    </a:xfrm>
                    <a:prstGeom prst="rect">
                      <a:avLst/>
                    </a:prstGeom>
                    <a:noFill/>
                    <a:ln>
                      <a:noFill/>
                    </a:ln>
                  </pic:spPr>
                </pic:pic>
              </a:graphicData>
            </a:graphic>
          </wp:inline>
        </w:drawing>
      </w:r>
    </w:p>
    <w:sectPr w:rsidR="00BC3C5E" w:rsidSect="00A77AA7">
      <w:headerReference w:type="even" r:id="rId9"/>
      <w:headerReference w:type="default" r:id="rId10"/>
      <w:footerReference w:type="even" r:id="rId11"/>
      <w:footerReference w:type="default" r:id="rId12"/>
      <w:headerReference w:type="first" r:id="rId13"/>
      <w:footerReference w:type="first" r:id="rId14"/>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A3FA1" w14:textId="77777777" w:rsidR="007055F4" w:rsidRDefault="007055F4" w:rsidP="00F74710">
      <w:r>
        <w:separator/>
      </w:r>
    </w:p>
  </w:endnote>
  <w:endnote w:type="continuationSeparator" w:id="0">
    <w:p w14:paraId="0B18E729" w14:textId="77777777" w:rsidR="007055F4" w:rsidRDefault="007055F4" w:rsidP="00F7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DD8F8" w14:textId="77777777" w:rsidR="00F74710" w:rsidRDefault="00F7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D950" w14:textId="77777777" w:rsidR="00F74710" w:rsidRDefault="00F74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14C5" w14:textId="77777777" w:rsidR="00F74710" w:rsidRDefault="00F74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AB96E" w14:textId="77777777" w:rsidR="007055F4" w:rsidRDefault="007055F4" w:rsidP="00F74710">
      <w:r>
        <w:separator/>
      </w:r>
    </w:p>
  </w:footnote>
  <w:footnote w:type="continuationSeparator" w:id="0">
    <w:p w14:paraId="52AEA6EA" w14:textId="77777777" w:rsidR="007055F4" w:rsidRDefault="007055F4" w:rsidP="00F7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B533" w14:textId="77777777" w:rsidR="00F74710" w:rsidRDefault="00F747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134C" w14:textId="77777777" w:rsidR="00F74710" w:rsidRDefault="00F747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F52F" w14:textId="77777777" w:rsidR="00F74710" w:rsidRDefault="00F74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40025D84"/>
    <w:multiLevelType w:val="hybridMultilevel"/>
    <w:tmpl w:val="C396C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EC7F82"/>
    <w:multiLevelType w:val="hybridMultilevel"/>
    <w:tmpl w:val="C7EC6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 w15:restartNumberingAfterBreak="0">
    <w:nsid w:val="717D0ADE"/>
    <w:multiLevelType w:val="hybridMultilevel"/>
    <w:tmpl w:val="4950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2"/>
  </w:num>
  <w:num w:numId="5">
    <w:abstractNumId w:val="4"/>
  </w:num>
  <w:num w:numId="6">
    <w:abstractNumId w:val="10"/>
  </w:num>
  <w:num w:numId="7">
    <w:abstractNumId w:val="7"/>
  </w:num>
  <w:num w:numId="8">
    <w:abstractNumId w:val="5"/>
  </w:num>
  <w:num w:numId="9">
    <w:abstractNumId w:val="9"/>
  </w:num>
  <w:num w:numId="10">
    <w:abstractNumId w:val="0"/>
  </w:num>
  <w:num w:numId="11">
    <w:abstractNumId w:val="11"/>
  </w:num>
  <w:num w:numId="12">
    <w:abstractNumId w:val="8"/>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108C"/>
    <w:rsid w:val="00024311"/>
    <w:rsid w:val="00025D5A"/>
    <w:rsid w:val="0003493B"/>
    <w:rsid w:val="00041D6E"/>
    <w:rsid w:val="00056121"/>
    <w:rsid w:val="00063990"/>
    <w:rsid w:val="00072989"/>
    <w:rsid w:val="000736C0"/>
    <w:rsid w:val="000822AD"/>
    <w:rsid w:val="00085213"/>
    <w:rsid w:val="000900A3"/>
    <w:rsid w:val="000A1259"/>
    <w:rsid w:val="000A34FE"/>
    <w:rsid w:val="000F16B6"/>
    <w:rsid w:val="001064CA"/>
    <w:rsid w:val="001172C0"/>
    <w:rsid w:val="00122BE6"/>
    <w:rsid w:val="00122F4F"/>
    <w:rsid w:val="001236CB"/>
    <w:rsid w:val="0012748C"/>
    <w:rsid w:val="001414D0"/>
    <w:rsid w:val="00144F99"/>
    <w:rsid w:val="00152185"/>
    <w:rsid w:val="001553D1"/>
    <w:rsid w:val="001704CA"/>
    <w:rsid w:val="001730CC"/>
    <w:rsid w:val="00195F94"/>
    <w:rsid w:val="001A55DA"/>
    <w:rsid w:val="001B7E20"/>
    <w:rsid w:val="001C6DF4"/>
    <w:rsid w:val="001D2A06"/>
    <w:rsid w:val="001D33C7"/>
    <w:rsid w:val="001D771C"/>
    <w:rsid w:val="001E31CF"/>
    <w:rsid w:val="00211A68"/>
    <w:rsid w:val="00213EF8"/>
    <w:rsid w:val="00223D6F"/>
    <w:rsid w:val="002257A4"/>
    <w:rsid w:val="00226B84"/>
    <w:rsid w:val="00234A7F"/>
    <w:rsid w:val="002364AD"/>
    <w:rsid w:val="00244255"/>
    <w:rsid w:val="002443FE"/>
    <w:rsid w:val="00246DEE"/>
    <w:rsid w:val="00251F56"/>
    <w:rsid w:val="00267DCB"/>
    <w:rsid w:val="00276B67"/>
    <w:rsid w:val="00285EB5"/>
    <w:rsid w:val="002961F3"/>
    <w:rsid w:val="002A04C3"/>
    <w:rsid w:val="002B3A0C"/>
    <w:rsid w:val="002B49AA"/>
    <w:rsid w:val="002D7020"/>
    <w:rsid w:val="002D71E7"/>
    <w:rsid w:val="002E6675"/>
    <w:rsid w:val="0033418B"/>
    <w:rsid w:val="0036164B"/>
    <w:rsid w:val="00373057"/>
    <w:rsid w:val="003757B8"/>
    <w:rsid w:val="00394DC3"/>
    <w:rsid w:val="003A3E8D"/>
    <w:rsid w:val="003A5948"/>
    <w:rsid w:val="003B26EA"/>
    <w:rsid w:val="003D1939"/>
    <w:rsid w:val="003E531D"/>
    <w:rsid w:val="003F57E1"/>
    <w:rsid w:val="0041063C"/>
    <w:rsid w:val="00434913"/>
    <w:rsid w:val="00470889"/>
    <w:rsid w:val="004A3D1B"/>
    <w:rsid w:val="004A6315"/>
    <w:rsid w:val="004D45BB"/>
    <w:rsid w:val="004E0894"/>
    <w:rsid w:val="004E38FC"/>
    <w:rsid w:val="00517710"/>
    <w:rsid w:val="00517D76"/>
    <w:rsid w:val="00523833"/>
    <w:rsid w:val="00544012"/>
    <w:rsid w:val="00553039"/>
    <w:rsid w:val="0055792F"/>
    <w:rsid w:val="005701EB"/>
    <w:rsid w:val="00597740"/>
    <w:rsid w:val="005A1FB2"/>
    <w:rsid w:val="005A4CFE"/>
    <w:rsid w:val="005D7DF1"/>
    <w:rsid w:val="005F54DE"/>
    <w:rsid w:val="00602381"/>
    <w:rsid w:val="00606A40"/>
    <w:rsid w:val="006108CE"/>
    <w:rsid w:val="00620DFC"/>
    <w:rsid w:val="00633267"/>
    <w:rsid w:val="006364B7"/>
    <w:rsid w:val="00657B4D"/>
    <w:rsid w:val="00661D41"/>
    <w:rsid w:val="006653B6"/>
    <w:rsid w:val="00671527"/>
    <w:rsid w:val="00692C2D"/>
    <w:rsid w:val="00695B51"/>
    <w:rsid w:val="006A7F21"/>
    <w:rsid w:val="006C1606"/>
    <w:rsid w:val="006C4C46"/>
    <w:rsid w:val="006D13D6"/>
    <w:rsid w:val="006D5916"/>
    <w:rsid w:val="006D694F"/>
    <w:rsid w:val="006F05C1"/>
    <w:rsid w:val="007055F4"/>
    <w:rsid w:val="0074086A"/>
    <w:rsid w:val="00747CB2"/>
    <w:rsid w:val="00781F03"/>
    <w:rsid w:val="00791FC3"/>
    <w:rsid w:val="0079674C"/>
    <w:rsid w:val="007A1360"/>
    <w:rsid w:val="007A7389"/>
    <w:rsid w:val="007A78FE"/>
    <w:rsid w:val="007A795C"/>
    <w:rsid w:val="007B340C"/>
    <w:rsid w:val="007C7BF2"/>
    <w:rsid w:val="007D4BA0"/>
    <w:rsid w:val="007E5C3D"/>
    <w:rsid w:val="00801AE4"/>
    <w:rsid w:val="008057D3"/>
    <w:rsid w:val="008103D6"/>
    <w:rsid w:val="0081545A"/>
    <w:rsid w:val="00816D00"/>
    <w:rsid w:val="0081759B"/>
    <w:rsid w:val="00841356"/>
    <w:rsid w:val="00876D6B"/>
    <w:rsid w:val="00886E18"/>
    <w:rsid w:val="00887FFB"/>
    <w:rsid w:val="008A5034"/>
    <w:rsid w:val="008B1C31"/>
    <w:rsid w:val="008D0922"/>
    <w:rsid w:val="008D1BBE"/>
    <w:rsid w:val="008F284E"/>
    <w:rsid w:val="00911177"/>
    <w:rsid w:val="009218B0"/>
    <w:rsid w:val="0092588C"/>
    <w:rsid w:val="00937AB2"/>
    <w:rsid w:val="009532DD"/>
    <w:rsid w:val="0096234F"/>
    <w:rsid w:val="00967CE7"/>
    <w:rsid w:val="009863BA"/>
    <w:rsid w:val="009A405F"/>
    <w:rsid w:val="009D136F"/>
    <w:rsid w:val="009D2757"/>
    <w:rsid w:val="009F2353"/>
    <w:rsid w:val="00A03EC9"/>
    <w:rsid w:val="00A12C88"/>
    <w:rsid w:val="00A44FB2"/>
    <w:rsid w:val="00A52A84"/>
    <w:rsid w:val="00A5362C"/>
    <w:rsid w:val="00A5671E"/>
    <w:rsid w:val="00A60D39"/>
    <w:rsid w:val="00A65B52"/>
    <w:rsid w:val="00A761F8"/>
    <w:rsid w:val="00A77AA7"/>
    <w:rsid w:val="00A93A36"/>
    <w:rsid w:val="00A95D35"/>
    <w:rsid w:val="00AA73C8"/>
    <w:rsid w:val="00AB19F7"/>
    <w:rsid w:val="00AB266A"/>
    <w:rsid w:val="00AC3913"/>
    <w:rsid w:val="00AC59D9"/>
    <w:rsid w:val="00AE1418"/>
    <w:rsid w:val="00AF70CF"/>
    <w:rsid w:val="00B07F59"/>
    <w:rsid w:val="00B1252C"/>
    <w:rsid w:val="00B13BD4"/>
    <w:rsid w:val="00B2186E"/>
    <w:rsid w:val="00B44B8D"/>
    <w:rsid w:val="00B531D9"/>
    <w:rsid w:val="00B66FB5"/>
    <w:rsid w:val="00B77571"/>
    <w:rsid w:val="00B951DF"/>
    <w:rsid w:val="00BA7B27"/>
    <w:rsid w:val="00BB23C0"/>
    <w:rsid w:val="00BC2378"/>
    <w:rsid w:val="00BC3842"/>
    <w:rsid w:val="00BC3C5E"/>
    <w:rsid w:val="00BF67CF"/>
    <w:rsid w:val="00C03F1D"/>
    <w:rsid w:val="00C22EA8"/>
    <w:rsid w:val="00C45B35"/>
    <w:rsid w:val="00C47D15"/>
    <w:rsid w:val="00C64800"/>
    <w:rsid w:val="00C770EF"/>
    <w:rsid w:val="00C77C90"/>
    <w:rsid w:val="00CB0769"/>
    <w:rsid w:val="00D003E1"/>
    <w:rsid w:val="00D031E5"/>
    <w:rsid w:val="00D068B6"/>
    <w:rsid w:val="00D110A3"/>
    <w:rsid w:val="00D239FE"/>
    <w:rsid w:val="00D26D92"/>
    <w:rsid w:val="00D36BA0"/>
    <w:rsid w:val="00D47502"/>
    <w:rsid w:val="00D47A1B"/>
    <w:rsid w:val="00D56CC0"/>
    <w:rsid w:val="00D613F7"/>
    <w:rsid w:val="00D64DE5"/>
    <w:rsid w:val="00D76D89"/>
    <w:rsid w:val="00D84670"/>
    <w:rsid w:val="00DA0D95"/>
    <w:rsid w:val="00DA14DC"/>
    <w:rsid w:val="00DA2842"/>
    <w:rsid w:val="00DA2E1B"/>
    <w:rsid w:val="00DA3C1D"/>
    <w:rsid w:val="00DB5C51"/>
    <w:rsid w:val="00DD2ABC"/>
    <w:rsid w:val="00DE0156"/>
    <w:rsid w:val="00DE593B"/>
    <w:rsid w:val="00E249D8"/>
    <w:rsid w:val="00E41DDB"/>
    <w:rsid w:val="00E44870"/>
    <w:rsid w:val="00E62741"/>
    <w:rsid w:val="00E70CD2"/>
    <w:rsid w:val="00E717DC"/>
    <w:rsid w:val="00E72442"/>
    <w:rsid w:val="00EA30D6"/>
    <w:rsid w:val="00EA770E"/>
    <w:rsid w:val="00EB5A82"/>
    <w:rsid w:val="00EC2FC3"/>
    <w:rsid w:val="00EE6C23"/>
    <w:rsid w:val="00EE7BB9"/>
    <w:rsid w:val="00F01D8B"/>
    <w:rsid w:val="00F03944"/>
    <w:rsid w:val="00F17A9F"/>
    <w:rsid w:val="00F46207"/>
    <w:rsid w:val="00F74710"/>
    <w:rsid w:val="00F82A25"/>
    <w:rsid w:val="00F87BD5"/>
    <w:rsid w:val="00F93E28"/>
    <w:rsid w:val="00F97BCB"/>
    <w:rsid w:val="00FA3198"/>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styleId="NoSpacing">
    <w:name w:val="No Spacing"/>
    <w:uiPriority w:val="1"/>
    <w:qFormat/>
    <w:rsid w:val="00CB0769"/>
    <w:rPr>
      <w:rFonts w:ascii="Calibri" w:eastAsia="Calibri" w:hAnsi="Calibri"/>
      <w:sz w:val="22"/>
      <w:szCs w:val="22"/>
    </w:rPr>
  </w:style>
  <w:style w:type="paragraph" w:styleId="Header">
    <w:name w:val="header"/>
    <w:basedOn w:val="Normal"/>
    <w:link w:val="HeaderChar"/>
    <w:rsid w:val="00F74710"/>
    <w:pPr>
      <w:tabs>
        <w:tab w:val="center" w:pos="4680"/>
        <w:tab w:val="right" w:pos="9360"/>
      </w:tabs>
    </w:pPr>
  </w:style>
  <w:style w:type="character" w:customStyle="1" w:styleId="HeaderChar">
    <w:name w:val="Header Char"/>
    <w:link w:val="Header"/>
    <w:rsid w:val="00F74710"/>
    <w:rPr>
      <w:sz w:val="24"/>
      <w:szCs w:val="24"/>
    </w:rPr>
  </w:style>
  <w:style w:type="paragraph" w:styleId="Footer">
    <w:name w:val="footer"/>
    <w:basedOn w:val="Normal"/>
    <w:link w:val="FooterChar"/>
    <w:rsid w:val="00F74710"/>
    <w:pPr>
      <w:tabs>
        <w:tab w:val="center" w:pos="4680"/>
        <w:tab w:val="right" w:pos="9360"/>
      </w:tabs>
    </w:pPr>
  </w:style>
  <w:style w:type="character" w:customStyle="1" w:styleId="FooterChar">
    <w:name w:val="Footer Char"/>
    <w:link w:val="Footer"/>
    <w:rsid w:val="00F747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285046">
      <w:bodyDiv w:val="1"/>
      <w:marLeft w:val="0"/>
      <w:marRight w:val="0"/>
      <w:marTop w:val="0"/>
      <w:marBottom w:val="0"/>
      <w:divBdr>
        <w:top w:val="none" w:sz="0" w:space="0" w:color="auto"/>
        <w:left w:val="none" w:sz="0" w:space="0" w:color="auto"/>
        <w:bottom w:val="none" w:sz="0" w:space="0" w:color="auto"/>
        <w:right w:val="none" w:sz="0" w:space="0" w:color="auto"/>
      </w:divBdr>
    </w:div>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926302004">
      <w:bodyDiv w:val="1"/>
      <w:marLeft w:val="0"/>
      <w:marRight w:val="0"/>
      <w:marTop w:val="0"/>
      <w:marBottom w:val="0"/>
      <w:divBdr>
        <w:top w:val="none" w:sz="0" w:space="0" w:color="auto"/>
        <w:left w:val="none" w:sz="0" w:space="0" w:color="auto"/>
        <w:bottom w:val="none" w:sz="0" w:space="0" w:color="auto"/>
        <w:right w:val="none" w:sz="0" w:space="0" w:color="auto"/>
      </w:divBdr>
    </w:div>
    <w:div w:id="163926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LtHd.dot</Template>
  <TotalTime>1269</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ben olson</cp:lastModifiedBy>
  <cp:revision>65</cp:revision>
  <cp:lastPrinted>2018-09-24T18:17:00Z</cp:lastPrinted>
  <dcterms:created xsi:type="dcterms:W3CDTF">2019-12-05T20:41:00Z</dcterms:created>
  <dcterms:modified xsi:type="dcterms:W3CDTF">2020-01-25T19:30:00Z</dcterms:modified>
</cp:coreProperties>
</file>