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35679" w14:textId="09FD3F24" w:rsidR="00BC3C5E" w:rsidRDefault="001D33C7">
      <w:bookmarkStart w:id="0" w:name="_Hlk22204528"/>
      <w:bookmarkStart w:id="1" w:name="_GoBack"/>
      <w:bookmarkEnd w:id="0"/>
      <w:bookmarkEnd w:id="1"/>
      <w:r>
        <w:rPr>
          <w:noProof/>
        </w:rPr>
        <mc:AlternateContent>
          <mc:Choice Requires="wps">
            <w:drawing>
              <wp:anchor distT="0" distB="0" distL="114300" distR="114300" simplePos="0" relativeHeight="251657215" behindDoc="0" locked="0" layoutInCell="1" allowOverlap="1" wp14:anchorId="3BCA5601" wp14:editId="01673492">
                <wp:simplePos x="0" y="0"/>
                <wp:positionH relativeFrom="margin">
                  <wp:align>center</wp:align>
                </wp:positionH>
                <wp:positionV relativeFrom="paragraph">
                  <wp:posOffset>1468755</wp:posOffset>
                </wp:positionV>
                <wp:extent cx="6142990" cy="72605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5F9DD01D" w:rsidR="00CB0769" w:rsidRPr="006364B7" w:rsidRDefault="00BC2378" w:rsidP="00CB0769">
                            <w:pPr>
                              <w:jc w:val="center"/>
                            </w:pPr>
                            <w:r>
                              <w:t>October 21</w:t>
                            </w:r>
                            <w:r w:rsidR="00CB0769" w:rsidRPr="006364B7">
                              <w:t>, 2019</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77777777" w:rsidR="00CB0769" w:rsidRPr="000736C0" w:rsidRDefault="00CB0769" w:rsidP="00CB0769">
                            <w:pPr>
                              <w:rPr>
                                <w:sz w:val="22"/>
                                <w:szCs w:val="22"/>
                              </w:rPr>
                            </w:pPr>
                            <w:r w:rsidRPr="000736C0">
                              <w:rPr>
                                <w:sz w:val="22"/>
                                <w:szCs w:val="22"/>
                              </w:rPr>
                              <w:t>Attendees:</w:t>
                            </w:r>
                          </w:p>
                          <w:p w14:paraId="45405C7B" w14:textId="77777777" w:rsidR="00434913" w:rsidRPr="000736C0" w:rsidRDefault="00434913" w:rsidP="00434913">
                            <w:pPr>
                              <w:pStyle w:val="NoSpacing"/>
                            </w:pPr>
                            <w:r w:rsidRPr="000736C0">
                              <w:t>Richard Martinez, Principal</w:t>
                            </w:r>
                            <w:r w:rsidRPr="000736C0">
                              <w:tab/>
                            </w:r>
                            <w:r w:rsidRPr="000736C0">
                              <w:tab/>
                            </w:r>
                            <w:r w:rsidRPr="000736C0">
                              <w:tab/>
                              <w:t xml:space="preserve">Misty </w:t>
                            </w:r>
                            <w:proofErr w:type="spellStart"/>
                            <w:proofErr w:type="gramStart"/>
                            <w:r w:rsidRPr="000736C0">
                              <w:t>Balinsat</w:t>
                            </w:r>
                            <w:proofErr w:type="spellEnd"/>
                            <w:r w:rsidRPr="000736C0">
                              <w:t>,  Parent</w:t>
                            </w:r>
                            <w:proofErr w:type="gramEnd"/>
                            <w:r w:rsidRPr="000736C0">
                              <w:tab/>
                            </w:r>
                          </w:p>
                          <w:p w14:paraId="5128BF63" w14:textId="77777777" w:rsidR="00434913" w:rsidRPr="000736C0" w:rsidRDefault="00434913" w:rsidP="00434913">
                            <w:pPr>
                              <w:pStyle w:val="NoSpacing"/>
                            </w:pPr>
                            <w:r w:rsidRPr="000736C0">
                              <w:t>Dorothy Wright PAC Secretary/Parent</w:t>
                            </w:r>
                            <w:r w:rsidRPr="000736C0">
                              <w:tab/>
                            </w:r>
                            <w:r w:rsidRPr="000736C0">
                              <w:tab/>
                            </w:r>
                            <w:proofErr w:type="spellStart"/>
                            <w:r w:rsidRPr="000736C0">
                              <w:t>Attiyya</w:t>
                            </w:r>
                            <w:proofErr w:type="spellEnd"/>
                            <w:r w:rsidRPr="000736C0">
                              <w:t xml:space="preserve"> Ingram, Parent</w:t>
                            </w:r>
                            <w:r w:rsidRPr="000736C0">
                              <w:tab/>
                            </w:r>
                          </w:p>
                          <w:p w14:paraId="2343179A" w14:textId="77777777" w:rsidR="00434913" w:rsidRPr="000736C0" w:rsidRDefault="00434913" w:rsidP="00434913">
                            <w:pPr>
                              <w:pStyle w:val="NoSpacing"/>
                            </w:pPr>
                            <w:r w:rsidRPr="000736C0">
                              <w:t>Vanessa Olson, PAC Chair/Parent</w:t>
                            </w:r>
                            <w:r w:rsidRPr="000736C0">
                              <w:tab/>
                            </w:r>
                            <w:r w:rsidRPr="000736C0">
                              <w:tab/>
                            </w:r>
                            <w:proofErr w:type="spellStart"/>
                            <w:r w:rsidRPr="000736C0">
                              <w:t>Julett</w:t>
                            </w:r>
                            <w:proofErr w:type="spellEnd"/>
                            <w:r w:rsidRPr="000736C0">
                              <w:t xml:space="preserve"> </w:t>
                            </w:r>
                            <w:proofErr w:type="spellStart"/>
                            <w:proofErr w:type="gramStart"/>
                            <w:r w:rsidRPr="000736C0">
                              <w:t>Dentton</w:t>
                            </w:r>
                            <w:proofErr w:type="spellEnd"/>
                            <w:r w:rsidRPr="000736C0">
                              <w:t>,  Parent</w:t>
                            </w:r>
                            <w:proofErr w:type="gramEnd"/>
                          </w:p>
                          <w:p w14:paraId="5FED323B" w14:textId="77777777" w:rsidR="00434913" w:rsidRPr="000736C0" w:rsidRDefault="00434913" w:rsidP="00434913">
                            <w:pPr>
                              <w:pStyle w:val="NoSpacing"/>
                            </w:pPr>
                            <w:r w:rsidRPr="000736C0">
                              <w:t xml:space="preserve">Tabatha </w:t>
                            </w:r>
                            <w:proofErr w:type="spellStart"/>
                            <w:r w:rsidRPr="000736C0">
                              <w:t>Zarkaukas</w:t>
                            </w:r>
                            <w:proofErr w:type="spellEnd"/>
                            <w:r w:rsidRPr="000736C0">
                              <w:t>, Teacher</w:t>
                            </w:r>
                            <w:r w:rsidRPr="000736C0">
                              <w:tab/>
                            </w:r>
                            <w:r w:rsidRPr="000736C0">
                              <w:tab/>
                            </w:r>
                            <w:r w:rsidRPr="000736C0">
                              <w:tab/>
                              <w:t xml:space="preserve">Dan </w:t>
                            </w:r>
                            <w:proofErr w:type="spellStart"/>
                            <w:r w:rsidRPr="000736C0">
                              <w:t>Bredbenner</w:t>
                            </w:r>
                            <w:proofErr w:type="spellEnd"/>
                            <w:r w:rsidRPr="000736C0">
                              <w:t>, Teacher</w:t>
                            </w:r>
                          </w:p>
                          <w:p w14:paraId="29ACDF9F" w14:textId="77777777" w:rsidR="00434913" w:rsidRPr="000736C0" w:rsidRDefault="00434913" w:rsidP="00434913">
                            <w:pPr>
                              <w:pStyle w:val="NoSpacing"/>
                            </w:pPr>
                            <w:r w:rsidRPr="000736C0">
                              <w:t xml:space="preserve">Rachel </w:t>
                            </w:r>
                            <w:proofErr w:type="spellStart"/>
                            <w:r w:rsidRPr="000736C0">
                              <w:t>Peitler</w:t>
                            </w:r>
                            <w:proofErr w:type="spellEnd"/>
                            <w:r w:rsidRPr="000736C0">
                              <w:t>, Teacher</w:t>
                            </w:r>
                          </w:p>
                          <w:p w14:paraId="680B9699" w14:textId="77777777" w:rsidR="00434913" w:rsidRPr="000736C0" w:rsidRDefault="00434913" w:rsidP="00434913">
                            <w:pPr>
                              <w:pStyle w:val="NoSpacing"/>
                            </w:pPr>
                            <w:proofErr w:type="spellStart"/>
                            <w:r w:rsidRPr="000736C0">
                              <w:t>Teshia</w:t>
                            </w:r>
                            <w:proofErr w:type="spellEnd"/>
                            <w:r w:rsidRPr="000736C0">
                              <w:t xml:space="preserve"> </w:t>
                            </w:r>
                            <w:proofErr w:type="spellStart"/>
                            <w:r w:rsidRPr="000736C0">
                              <w:t>Biets</w:t>
                            </w:r>
                            <w:proofErr w:type="spellEnd"/>
                            <w:r w:rsidRPr="000736C0">
                              <w:t>, Parent</w:t>
                            </w:r>
                          </w:p>
                          <w:p w14:paraId="1F9D627F" w14:textId="77777777" w:rsidR="00434913" w:rsidRPr="000736C0" w:rsidRDefault="00434913" w:rsidP="00434913">
                            <w:pPr>
                              <w:pStyle w:val="NoSpacing"/>
                            </w:pPr>
                            <w:proofErr w:type="spellStart"/>
                            <w:r w:rsidRPr="000736C0">
                              <w:t>Tomieka</w:t>
                            </w:r>
                            <w:proofErr w:type="spellEnd"/>
                            <w:r w:rsidRPr="000736C0">
                              <w:t xml:space="preserve"> Brown, Parent</w:t>
                            </w:r>
                          </w:p>
                          <w:p w14:paraId="4BD35A38" w14:textId="5F71A71F" w:rsidR="00CB0769" w:rsidRPr="000736C0" w:rsidRDefault="00434913" w:rsidP="00CB0769">
                            <w:pPr>
                              <w:pStyle w:val="NoSpacing"/>
                            </w:pPr>
                            <w:proofErr w:type="spellStart"/>
                            <w:r w:rsidRPr="000736C0">
                              <w:t>Terressa</w:t>
                            </w:r>
                            <w:proofErr w:type="spellEnd"/>
                            <w:r w:rsidRPr="000736C0">
                              <w:t xml:space="preserve"> Boykin, Parent</w:t>
                            </w:r>
                          </w:p>
                          <w:p w14:paraId="54B5E677" w14:textId="77777777" w:rsidR="00CB0769" w:rsidRPr="006364B7" w:rsidRDefault="00CB0769" w:rsidP="00CB0769"/>
                          <w:p w14:paraId="34DB1C61" w14:textId="77777777" w:rsidR="00517710" w:rsidRPr="003E531D" w:rsidRDefault="00517710" w:rsidP="00517710">
                            <w:pPr>
                              <w:pStyle w:val="NoSpacing"/>
                              <w:rPr>
                                <w:sz w:val="20"/>
                                <w:szCs w:val="20"/>
                              </w:rPr>
                            </w:pPr>
                            <w:r w:rsidRPr="003E531D">
                              <w:rPr>
                                <w:sz w:val="20"/>
                                <w:szCs w:val="20"/>
                              </w:rPr>
                              <w:t>Welcome:</w:t>
                            </w:r>
                          </w:p>
                          <w:p w14:paraId="54DC8017" w14:textId="77777777" w:rsidR="00517710" w:rsidRPr="003E531D" w:rsidRDefault="00517710" w:rsidP="00517710">
                            <w:pPr>
                              <w:pStyle w:val="NoSpacing"/>
                              <w:rPr>
                                <w:sz w:val="20"/>
                                <w:szCs w:val="20"/>
                              </w:rPr>
                            </w:pPr>
                            <w:r w:rsidRPr="003E531D">
                              <w:rPr>
                                <w:sz w:val="20"/>
                                <w:szCs w:val="20"/>
                              </w:rPr>
                              <w:t>Mrs. Olson welcomed everyone</w:t>
                            </w:r>
                          </w:p>
                          <w:p w14:paraId="2A2ADDCE" w14:textId="77777777" w:rsidR="00517710" w:rsidRPr="003E531D" w:rsidRDefault="00517710" w:rsidP="00517710">
                            <w:pPr>
                              <w:rPr>
                                <w:sz w:val="20"/>
                                <w:szCs w:val="20"/>
                              </w:rPr>
                            </w:pPr>
                          </w:p>
                          <w:p w14:paraId="498BED72" w14:textId="77777777" w:rsidR="00517710" w:rsidRPr="003E531D" w:rsidRDefault="00517710" w:rsidP="00517710">
                            <w:pPr>
                              <w:rPr>
                                <w:sz w:val="20"/>
                                <w:szCs w:val="20"/>
                              </w:rPr>
                            </w:pPr>
                            <w:r w:rsidRPr="003E531D">
                              <w:rPr>
                                <w:sz w:val="20"/>
                                <w:szCs w:val="20"/>
                              </w:rPr>
                              <w:t>Review of Minutes:</w:t>
                            </w:r>
                          </w:p>
                          <w:p w14:paraId="1820FE71" w14:textId="77777777" w:rsidR="00517710" w:rsidRPr="003E531D" w:rsidRDefault="00517710" w:rsidP="00517710">
                            <w:pPr>
                              <w:rPr>
                                <w:sz w:val="20"/>
                                <w:szCs w:val="20"/>
                              </w:rPr>
                            </w:pPr>
                            <w:r w:rsidRPr="003E531D">
                              <w:rPr>
                                <w:sz w:val="20"/>
                                <w:szCs w:val="20"/>
                              </w:rPr>
                              <w:t>Additions/Corrections: names for attendance</w:t>
                            </w:r>
                          </w:p>
                          <w:p w14:paraId="44CDE83A" w14:textId="77777777" w:rsidR="00517710" w:rsidRPr="003E531D" w:rsidRDefault="00517710" w:rsidP="00517710">
                            <w:pPr>
                              <w:rPr>
                                <w:sz w:val="20"/>
                                <w:szCs w:val="20"/>
                              </w:rPr>
                            </w:pPr>
                            <w:r w:rsidRPr="003E531D">
                              <w:rPr>
                                <w:sz w:val="20"/>
                                <w:szCs w:val="20"/>
                              </w:rPr>
                              <w:t>Enrollment number to be corrected</w:t>
                            </w:r>
                          </w:p>
                          <w:p w14:paraId="2A52D53C" w14:textId="77777777" w:rsidR="00517710" w:rsidRPr="003E531D" w:rsidRDefault="00517710" w:rsidP="00517710">
                            <w:pPr>
                              <w:rPr>
                                <w:sz w:val="20"/>
                                <w:szCs w:val="20"/>
                              </w:rPr>
                            </w:pPr>
                          </w:p>
                          <w:p w14:paraId="46CB224F" w14:textId="77777777" w:rsidR="00517710" w:rsidRPr="003E531D" w:rsidRDefault="00517710" w:rsidP="00517710">
                            <w:pPr>
                              <w:rPr>
                                <w:b/>
                                <w:bCs/>
                                <w:sz w:val="20"/>
                                <w:szCs w:val="20"/>
                              </w:rPr>
                            </w:pPr>
                            <w:r w:rsidRPr="003E531D">
                              <w:rPr>
                                <w:b/>
                                <w:bCs/>
                                <w:sz w:val="20"/>
                                <w:szCs w:val="20"/>
                              </w:rPr>
                              <w:t>Update on SACI</w:t>
                            </w:r>
                          </w:p>
                          <w:p w14:paraId="79EFFD6C" w14:textId="77777777" w:rsidR="00517710" w:rsidRPr="003E531D" w:rsidRDefault="00517710" w:rsidP="00517710">
                            <w:pPr>
                              <w:rPr>
                                <w:sz w:val="20"/>
                                <w:szCs w:val="20"/>
                              </w:rPr>
                            </w:pPr>
                            <w:r w:rsidRPr="003E531D">
                              <w:rPr>
                                <w:sz w:val="20"/>
                                <w:szCs w:val="20"/>
                              </w:rPr>
                              <w:t>Met on 10/10/19, Dr. Waltz presented 10 reasons to be excited</w:t>
                            </w:r>
                          </w:p>
                          <w:p w14:paraId="06DA1871" w14:textId="77777777" w:rsidR="00517710" w:rsidRPr="003E531D" w:rsidRDefault="00517710" w:rsidP="00517710">
                            <w:pPr>
                              <w:rPr>
                                <w:sz w:val="20"/>
                                <w:szCs w:val="20"/>
                              </w:rPr>
                            </w:pPr>
                            <w:r w:rsidRPr="003E531D">
                              <w:rPr>
                                <w:sz w:val="20"/>
                                <w:szCs w:val="20"/>
                              </w:rPr>
                              <w:t>0ver 91,000 students</w:t>
                            </w:r>
                          </w:p>
                          <w:p w14:paraId="77E8526E" w14:textId="77777777" w:rsidR="00517710" w:rsidRPr="003E531D" w:rsidRDefault="00517710" w:rsidP="00517710">
                            <w:pPr>
                              <w:rPr>
                                <w:sz w:val="20"/>
                                <w:szCs w:val="20"/>
                              </w:rPr>
                            </w:pPr>
                            <w:r w:rsidRPr="003E531D">
                              <w:rPr>
                                <w:sz w:val="20"/>
                                <w:szCs w:val="20"/>
                              </w:rPr>
                              <w:t>99 schools</w:t>
                            </w:r>
                          </w:p>
                          <w:p w14:paraId="26AF4CAF" w14:textId="77777777" w:rsidR="00517710" w:rsidRPr="003E531D" w:rsidRDefault="00517710" w:rsidP="00517710">
                            <w:pPr>
                              <w:rPr>
                                <w:sz w:val="20"/>
                                <w:szCs w:val="20"/>
                              </w:rPr>
                            </w:pPr>
                            <w:r w:rsidRPr="003E531D">
                              <w:rPr>
                                <w:sz w:val="20"/>
                                <w:szCs w:val="20"/>
                              </w:rPr>
                              <w:t>11 million square feet of facilities</w:t>
                            </w:r>
                          </w:p>
                          <w:p w14:paraId="2E1D9FD4" w14:textId="77777777" w:rsidR="00517710" w:rsidRPr="003E531D" w:rsidRDefault="00517710" w:rsidP="00517710">
                            <w:pPr>
                              <w:rPr>
                                <w:sz w:val="20"/>
                                <w:szCs w:val="20"/>
                              </w:rPr>
                            </w:pPr>
                            <w:r w:rsidRPr="003E531D">
                              <w:rPr>
                                <w:sz w:val="20"/>
                                <w:szCs w:val="20"/>
                              </w:rPr>
                              <w:t>New focus on mental health</w:t>
                            </w:r>
                          </w:p>
                          <w:p w14:paraId="41896214" w14:textId="77777777" w:rsidR="00517710" w:rsidRPr="003E531D" w:rsidRDefault="00517710" w:rsidP="00517710">
                            <w:pPr>
                              <w:ind w:firstLine="720"/>
                              <w:rPr>
                                <w:sz w:val="20"/>
                                <w:szCs w:val="20"/>
                              </w:rPr>
                            </w:pPr>
                            <w:r w:rsidRPr="003E531D">
                              <w:rPr>
                                <w:sz w:val="20"/>
                                <w:szCs w:val="20"/>
                              </w:rPr>
                              <w:t>55 new counselors</w:t>
                            </w:r>
                          </w:p>
                          <w:p w14:paraId="4E847FD8" w14:textId="77777777" w:rsidR="00517710" w:rsidRPr="003E531D" w:rsidRDefault="00517710" w:rsidP="00517710">
                            <w:pPr>
                              <w:rPr>
                                <w:sz w:val="20"/>
                                <w:szCs w:val="20"/>
                              </w:rPr>
                            </w:pPr>
                            <w:r w:rsidRPr="003E531D">
                              <w:rPr>
                                <w:sz w:val="20"/>
                                <w:szCs w:val="20"/>
                              </w:rPr>
                              <w:t>Fulltime nurse at every school</w:t>
                            </w:r>
                          </w:p>
                          <w:p w14:paraId="4C294E7F" w14:textId="77777777" w:rsidR="00517710" w:rsidRPr="003E531D" w:rsidRDefault="00517710" w:rsidP="00517710">
                            <w:pPr>
                              <w:rPr>
                                <w:sz w:val="20"/>
                                <w:szCs w:val="20"/>
                              </w:rPr>
                            </w:pPr>
                            <w:r w:rsidRPr="003E531D">
                              <w:rPr>
                                <w:sz w:val="20"/>
                                <w:szCs w:val="20"/>
                              </w:rPr>
                              <w:t>Students, engagement, Twitter account, it is monitored, meets with students, he has a following</w:t>
                            </w:r>
                          </w:p>
                          <w:p w14:paraId="67B52D7C" w14:textId="77777777" w:rsidR="00517710" w:rsidRPr="003E531D" w:rsidRDefault="00517710" w:rsidP="00517710">
                            <w:pPr>
                              <w:rPr>
                                <w:sz w:val="20"/>
                                <w:szCs w:val="20"/>
                              </w:rPr>
                            </w:pPr>
                            <w:r w:rsidRPr="003E531D">
                              <w:rPr>
                                <w:sz w:val="20"/>
                                <w:szCs w:val="20"/>
                              </w:rPr>
                              <w:t>199 school events attended; will more than likely surpass that number this year; very active</w:t>
                            </w:r>
                          </w:p>
                          <w:p w14:paraId="2C9ED599" w14:textId="77777777" w:rsidR="00517710" w:rsidRPr="003E531D" w:rsidRDefault="00517710" w:rsidP="00517710">
                            <w:pPr>
                              <w:rPr>
                                <w:sz w:val="20"/>
                                <w:szCs w:val="20"/>
                              </w:rPr>
                            </w:pPr>
                          </w:p>
                          <w:p w14:paraId="64752978" w14:textId="77777777" w:rsidR="00517710" w:rsidRPr="003E531D" w:rsidRDefault="00517710" w:rsidP="00517710">
                            <w:pPr>
                              <w:rPr>
                                <w:sz w:val="20"/>
                                <w:szCs w:val="20"/>
                              </w:rPr>
                            </w:pPr>
                            <w:r w:rsidRPr="003E531D">
                              <w:rPr>
                                <w:sz w:val="20"/>
                                <w:szCs w:val="20"/>
                              </w:rPr>
                              <w:t>Review of strategic plan—current plan runs through 2020; opportunities to contribute</w:t>
                            </w:r>
                          </w:p>
                          <w:p w14:paraId="7DC4C718" w14:textId="77777777" w:rsidR="00517710" w:rsidRPr="003E531D" w:rsidRDefault="00517710" w:rsidP="00517710">
                            <w:pPr>
                              <w:rPr>
                                <w:sz w:val="20"/>
                                <w:szCs w:val="20"/>
                              </w:rPr>
                            </w:pPr>
                            <w:r w:rsidRPr="003E531D">
                              <w:rPr>
                                <w:sz w:val="20"/>
                                <w:szCs w:val="20"/>
                              </w:rPr>
                              <w:t xml:space="preserve">The HUB—going much better than last update; </w:t>
                            </w:r>
                          </w:p>
                          <w:p w14:paraId="0116D025" w14:textId="77777777" w:rsidR="00517710" w:rsidRPr="003E531D" w:rsidRDefault="00517710" w:rsidP="00517710">
                            <w:pPr>
                              <w:rPr>
                                <w:sz w:val="20"/>
                                <w:szCs w:val="20"/>
                              </w:rPr>
                            </w:pPr>
                            <w:r w:rsidRPr="003E531D">
                              <w:rPr>
                                <w:sz w:val="20"/>
                                <w:szCs w:val="20"/>
                              </w:rPr>
                              <w:t>500,000 logins and 50,000 messages</w:t>
                            </w:r>
                          </w:p>
                          <w:p w14:paraId="633BC89F" w14:textId="77777777" w:rsidR="00517710" w:rsidRPr="003E531D" w:rsidRDefault="00517710" w:rsidP="00517710">
                            <w:pPr>
                              <w:rPr>
                                <w:sz w:val="20"/>
                                <w:szCs w:val="20"/>
                              </w:rPr>
                            </w:pPr>
                            <w:r w:rsidRPr="003E531D">
                              <w:rPr>
                                <w:sz w:val="20"/>
                                <w:szCs w:val="20"/>
                              </w:rPr>
                              <w:t>November—mental health focus during next meeting; grading will also be discussed at the next meeting</w:t>
                            </w:r>
                          </w:p>
                          <w:p w14:paraId="078C69E9" w14:textId="77777777" w:rsidR="00517710" w:rsidRPr="003E531D" w:rsidRDefault="00517710" w:rsidP="00517710">
                            <w:pPr>
                              <w:rPr>
                                <w:sz w:val="20"/>
                                <w:szCs w:val="20"/>
                              </w:rPr>
                            </w:pPr>
                            <w:r w:rsidRPr="003E531D">
                              <w:rPr>
                                <w:sz w:val="20"/>
                                <w:szCs w:val="20"/>
                              </w:rPr>
                              <w:t>Our input on grading and testing—</w:t>
                            </w:r>
                          </w:p>
                          <w:p w14:paraId="30C7CF09" w14:textId="77777777" w:rsidR="00517710" w:rsidRPr="003E531D" w:rsidRDefault="00517710" w:rsidP="00517710">
                            <w:pPr>
                              <w:rPr>
                                <w:sz w:val="20"/>
                                <w:szCs w:val="20"/>
                              </w:rPr>
                            </w:pPr>
                            <w:r w:rsidRPr="003E531D">
                              <w:rPr>
                                <w:sz w:val="20"/>
                                <w:szCs w:val="20"/>
                              </w:rPr>
                              <w:tab/>
                              <w:t>Parent has checked in on the HUB and there were grades that were of concern; the teacher was dismissive and suggested to parents to not be concerned about the grade.</w:t>
                            </w:r>
                          </w:p>
                          <w:p w14:paraId="7C5E595E" w14:textId="77777777" w:rsidR="00517710" w:rsidRPr="003E531D" w:rsidRDefault="00517710" w:rsidP="00517710">
                            <w:pPr>
                              <w:rPr>
                                <w:sz w:val="20"/>
                                <w:szCs w:val="20"/>
                              </w:rPr>
                            </w:pPr>
                            <w:r w:rsidRPr="003E531D">
                              <w:rPr>
                                <w:sz w:val="20"/>
                                <w:szCs w:val="20"/>
                              </w:rPr>
                              <w:t>The software company is working on the glitches in the app</w:t>
                            </w:r>
                          </w:p>
                          <w:p w14:paraId="4A9767D4" w14:textId="77777777" w:rsidR="00517710" w:rsidRPr="003E531D" w:rsidRDefault="00517710" w:rsidP="00517710">
                            <w:pPr>
                              <w:rPr>
                                <w:sz w:val="20"/>
                                <w:szCs w:val="20"/>
                              </w:rPr>
                            </w:pPr>
                            <w:r w:rsidRPr="003E531D">
                              <w:rPr>
                                <w:sz w:val="20"/>
                                <w:szCs w:val="20"/>
                              </w:rPr>
                              <w:t>Important to not only view the app, but interface with the teacher</w:t>
                            </w:r>
                          </w:p>
                          <w:p w14:paraId="2D771372" w14:textId="77777777" w:rsidR="00517710" w:rsidRPr="003E531D" w:rsidRDefault="00517710" w:rsidP="00517710">
                            <w:pPr>
                              <w:rPr>
                                <w:sz w:val="20"/>
                                <w:szCs w:val="20"/>
                              </w:rPr>
                            </w:pPr>
                            <w:r w:rsidRPr="003E531D">
                              <w:rPr>
                                <w:sz w:val="20"/>
                                <w:szCs w:val="20"/>
                              </w:rPr>
                              <w:t>Ombudsman to interface with—person does not solve issues but listens and explores additional options</w:t>
                            </w:r>
                          </w:p>
                          <w:p w14:paraId="4C31D7AD" w14:textId="77777777" w:rsidR="00517710" w:rsidRPr="003E531D" w:rsidRDefault="00517710" w:rsidP="00517710">
                            <w:pPr>
                              <w:rPr>
                                <w:sz w:val="20"/>
                                <w:szCs w:val="20"/>
                              </w:rPr>
                            </w:pPr>
                            <w:r w:rsidRPr="003E531D">
                              <w:rPr>
                                <w:sz w:val="20"/>
                                <w:szCs w:val="20"/>
                              </w:rPr>
                              <w:t>Start times—hot topic again; funding is an issue—bus costs</w:t>
                            </w:r>
                          </w:p>
                          <w:p w14:paraId="3C7BAB40" w14:textId="2F2BEAD4" w:rsidR="00CB0769" w:rsidRPr="003E531D" w:rsidRDefault="00517710" w:rsidP="00517710">
                            <w:pPr>
                              <w:rPr>
                                <w:sz w:val="20"/>
                                <w:szCs w:val="20"/>
                                <w:vertAlign w:val="subscript"/>
                              </w:rPr>
                            </w:pPr>
                            <w:r w:rsidRPr="003E531D">
                              <w:rPr>
                                <w:sz w:val="20"/>
                                <w:szCs w:val="20"/>
                              </w:rPr>
                              <w:t>Tip line will be updated as well; will be screened more and given information to administration promptly</w:t>
                            </w: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45DF6171" w14:textId="25A9FB7A" w:rsidR="005F54DE" w:rsidRDefault="005F54DE" w:rsidP="00967CE7">
                            <w:pPr>
                              <w:pStyle w:val="MediumGrid21"/>
                              <w:jc w:val="center"/>
                              <w:rPr>
                                <w:rFonts w:ascii="Times New Roman" w:hAnsi="Times New Roman"/>
                                <w:b/>
                                <w:i/>
                                <w:sz w:val="24"/>
                                <w:szCs w:val="24"/>
                              </w:rPr>
                            </w:pPr>
                          </w:p>
                          <w:p w14:paraId="05213F7B" w14:textId="678D0216" w:rsidR="005F54DE" w:rsidRDefault="005F54DE" w:rsidP="00967CE7">
                            <w:pPr>
                              <w:pStyle w:val="MediumGrid21"/>
                              <w:jc w:val="center"/>
                              <w:rPr>
                                <w:rFonts w:ascii="Times New Roman" w:hAnsi="Times New Roman"/>
                                <w:b/>
                                <w:i/>
                                <w:sz w:val="24"/>
                                <w:szCs w:val="24"/>
                              </w:rPr>
                            </w:pPr>
                          </w:p>
                          <w:p w14:paraId="2795ECDF" w14:textId="77777777" w:rsidR="005F54DE" w:rsidRPr="00B13BD4" w:rsidRDefault="005F54DE"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0;margin-top:115.65pt;width:483.7pt;height:571.7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" filled="f" stroked="f">
                <v:textbox>
                  <w:txbxContent>
                    <w:p w14:paraId="242D99BE" w14:textId="4A86FE85" w:rsidR="00937AB2" w:rsidRPr="006364B7" w:rsidRDefault="00937AB2" w:rsidP="00967CE7">
                      <w:pPr>
                        <w:pStyle w:val="MediumGrid21"/>
                        <w:jc w:val="center"/>
                        <w:rPr>
                          <w:rFonts w:ascii="Times New Roman" w:hAnsi="Times New Roman"/>
                          <w:b/>
                          <w:i/>
                          <w:sz w:val="24"/>
                          <w:szCs w:val="24"/>
                        </w:rPr>
                      </w:pPr>
                    </w:p>
                    <w:p w14:paraId="147840BA" w14:textId="77777777" w:rsidR="00CB0769" w:rsidRPr="006364B7" w:rsidRDefault="00CB0769" w:rsidP="00CB0769">
                      <w:pPr>
                        <w:jc w:val="center"/>
                      </w:pPr>
                      <w:r w:rsidRPr="006364B7">
                        <w:t>Principal’s Advisory Council (PAC)</w:t>
                      </w:r>
                    </w:p>
                    <w:p w14:paraId="6457CA0E" w14:textId="5F9DD01D" w:rsidR="00CB0769" w:rsidRPr="006364B7" w:rsidRDefault="00BC2378" w:rsidP="00CB0769">
                      <w:pPr>
                        <w:jc w:val="center"/>
                      </w:pPr>
                      <w:r>
                        <w:t>October 21</w:t>
                      </w:r>
                      <w:r w:rsidR="00CB0769" w:rsidRPr="006364B7">
                        <w:t>, 2019</w:t>
                      </w:r>
                    </w:p>
                    <w:p w14:paraId="16EF548E" w14:textId="77777777" w:rsidR="00CB0769" w:rsidRPr="006364B7" w:rsidRDefault="00CB0769" w:rsidP="00CB0769">
                      <w:pPr>
                        <w:jc w:val="center"/>
                      </w:pPr>
                      <w:r w:rsidRPr="006364B7">
                        <w:t>Minutes</w:t>
                      </w:r>
                    </w:p>
                    <w:p w14:paraId="768B7A6A" w14:textId="77777777" w:rsidR="00CB0769" w:rsidRPr="006364B7" w:rsidRDefault="00CB0769" w:rsidP="00CB0769"/>
                    <w:p w14:paraId="5FE42280" w14:textId="77777777" w:rsidR="00CB0769" w:rsidRPr="000736C0" w:rsidRDefault="00CB0769" w:rsidP="00CB0769">
                      <w:pPr>
                        <w:rPr>
                          <w:sz w:val="22"/>
                          <w:szCs w:val="22"/>
                        </w:rPr>
                      </w:pPr>
                      <w:r w:rsidRPr="000736C0">
                        <w:rPr>
                          <w:sz w:val="22"/>
                          <w:szCs w:val="22"/>
                        </w:rPr>
                        <w:t>Attendees:</w:t>
                      </w:r>
                    </w:p>
                    <w:p w14:paraId="45405C7B" w14:textId="77777777" w:rsidR="00434913" w:rsidRPr="000736C0" w:rsidRDefault="00434913" w:rsidP="00434913">
                      <w:pPr>
                        <w:pStyle w:val="NoSpacing"/>
                      </w:pPr>
                      <w:r w:rsidRPr="000736C0">
                        <w:t>Richard Martinez, Principal</w:t>
                      </w:r>
                      <w:r w:rsidRPr="000736C0">
                        <w:tab/>
                      </w:r>
                      <w:r w:rsidRPr="000736C0">
                        <w:tab/>
                      </w:r>
                      <w:r w:rsidRPr="000736C0">
                        <w:tab/>
                        <w:t xml:space="preserve">Misty </w:t>
                      </w:r>
                      <w:proofErr w:type="spellStart"/>
                      <w:proofErr w:type="gramStart"/>
                      <w:r w:rsidRPr="000736C0">
                        <w:t>Balinsat</w:t>
                      </w:r>
                      <w:proofErr w:type="spellEnd"/>
                      <w:r w:rsidRPr="000736C0">
                        <w:t>,  Parent</w:t>
                      </w:r>
                      <w:proofErr w:type="gramEnd"/>
                      <w:r w:rsidRPr="000736C0">
                        <w:tab/>
                      </w:r>
                    </w:p>
                    <w:p w14:paraId="5128BF63" w14:textId="77777777" w:rsidR="00434913" w:rsidRPr="000736C0" w:rsidRDefault="00434913" w:rsidP="00434913">
                      <w:pPr>
                        <w:pStyle w:val="NoSpacing"/>
                      </w:pPr>
                      <w:r w:rsidRPr="000736C0">
                        <w:t>Dorothy Wright PAC Secretary/Parent</w:t>
                      </w:r>
                      <w:r w:rsidRPr="000736C0">
                        <w:tab/>
                      </w:r>
                      <w:r w:rsidRPr="000736C0">
                        <w:tab/>
                      </w:r>
                      <w:proofErr w:type="spellStart"/>
                      <w:r w:rsidRPr="000736C0">
                        <w:t>Attiyya</w:t>
                      </w:r>
                      <w:proofErr w:type="spellEnd"/>
                      <w:r w:rsidRPr="000736C0">
                        <w:t xml:space="preserve"> Ingram, Parent</w:t>
                      </w:r>
                      <w:r w:rsidRPr="000736C0">
                        <w:tab/>
                      </w:r>
                    </w:p>
                    <w:p w14:paraId="2343179A" w14:textId="77777777" w:rsidR="00434913" w:rsidRPr="000736C0" w:rsidRDefault="00434913" w:rsidP="00434913">
                      <w:pPr>
                        <w:pStyle w:val="NoSpacing"/>
                      </w:pPr>
                      <w:r w:rsidRPr="000736C0">
                        <w:t>Vanessa Olson, PAC Chair/Parent</w:t>
                      </w:r>
                      <w:r w:rsidRPr="000736C0">
                        <w:tab/>
                      </w:r>
                      <w:r w:rsidRPr="000736C0">
                        <w:tab/>
                      </w:r>
                      <w:proofErr w:type="spellStart"/>
                      <w:r w:rsidRPr="000736C0">
                        <w:t>Julett</w:t>
                      </w:r>
                      <w:proofErr w:type="spellEnd"/>
                      <w:r w:rsidRPr="000736C0">
                        <w:t xml:space="preserve"> </w:t>
                      </w:r>
                      <w:proofErr w:type="spellStart"/>
                      <w:proofErr w:type="gramStart"/>
                      <w:r w:rsidRPr="000736C0">
                        <w:t>Dentton</w:t>
                      </w:r>
                      <w:proofErr w:type="spellEnd"/>
                      <w:r w:rsidRPr="000736C0">
                        <w:t>,  Parent</w:t>
                      </w:r>
                      <w:proofErr w:type="gramEnd"/>
                    </w:p>
                    <w:p w14:paraId="5FED323B" w14:textId="77777777" w:rsidR="00434913" w:rsidRPr="000736C0" w:rsidRDefault="00434913" w:rsidP="00434913">
                      <w:pPr>
                        <w:pStyle w:val="NoSpacing"/>
                      </w:pPr>
                      <w:r w:rsidRPr="000736C0">
                        <w:t xml:space="preserve">Tabatha </w:t>
                      </w:r>
                      <w:proofErr w:type="spellStart"/>
                      <w:r w:rsidRPr="000736C0">
                        <w:t>Zarkaukas</w:t>
                      </w:r>
                      <w:proofErr w:type="spellEnd"/>
                      <w:r w:rsidRPr="000736C0">
                        <w:t>, Teacher</w:t>
                      </w:r>
                      <w:r w:rsidRPr="000736C0">
                        <w:tab/>
                      </w:r>
                      <w:r w:rsidRPr="000736C0">
                        <w:tab/>
                      </w:r>
                      <w:r w:rsidRPr="000736C0">
                        <w:tab/>
                        <w:t xml:space="preserve">Dan </w:t>
                      </w:r>
                      <w:proofErr w:type="spellStart"/>
                      <w:r w:rsidRPr="000736C0">
                        <w:t>Bredbenner</w:t>
                      </w:r>
                      <w:proofErr w:type="spellEnd"/>
                      <w:r w:rsidRPr="000736C0">
                        <w:t>, Teacher</w:t>
                      </w:r>
                    </w:p>
                    <w:p w14:paraId="29ACDF9F" w14:textId="77777777" w:rsidR="00434913" w:rsidRPr="000736C0" w:rsidRDefault="00434913" w:rsidP="00434913">
                      <w:pPr>
                        <w:pStyle w:val="NoSpacing"/>
                      </w:pPr>
                      <w:r w:rsidRPr="000736C0">
                        <w:t xml:space="preserve">Rachel </w:t>
                      </w:r>
                      <w:proofErr w:type="spellStart"/>
                      <w:r w:rsidRPr="000736C0">
                        <w:t>Peitler</w:t>
                      </w:r>
                      <w:proofErr w:type="spellEnd"/>
                      <w:r w:rsidRPr="000736C0">
                        <w:t>, Teacher</w:t>
                      </w:r>
                    </w:p>
                    <w:p w14:paraId="680B9699" w14:textId="77777777" w:rsidR="00434913" w:rsidRPr="000736C0" w:rsidRDefault="00434913" w:rsidP="00434913">
                      <w:pPr>
                        <w:pStyle w:val="NoSpacing"/>
                      </w:pPr>
                      <w:proofErr w:type="spellStart"/>
                      <w:r w:rsidRPr="000736C0">
                        <w:t>Teshia</w:t>
                      </w:r>
                      <w:proofErr w:type="spellEnd"/>
                      <w:r w:rsidRPr="000736C0">
                        <w:t xml:space="preserve"> </w:t>
                      </w:r>
                      <w:proofErr w:type="spellStart"/>
                      <w:r w:rsidRPr="000736C0">
                        <w:t>Biets</w:t>
                      </w:r>
                      <w:proofErr w:type="spellEnd"/>
                      <w:r w:rsidRPr="000736C0">
                        <w:t>, Parent</w:t>
                      </w:r>
                    </w:p>
                    <w:p w14:paraId="1F9D627F" w14:textId="77777777" w:rsidR="00434913" w:rsidRPr="000736C0" w:rsidRDefault="00434913" w:rsidP="00434913">
                      <w:pPr>
                        <w:pStyle w:val="NoSpacing"/>
                      </w:pPr>
                      <w:proofErr w:type="spellStart"/>
                      <w:r w:rsidRPr="000736C0">
                        <w:t>Tomieka</w:t>
                      </w:r>
                      <w:proofErr w:type="spellEnd"/>
                      <w:r w:rsidRPr="000736C0">
                        <w:t xml:space="preserve"> Brown, Parent</w:t>
                      </w:r>
                    </w:p>
                    <w:p w14:paraId="4BD35A38" w14:textId="5F71A71F" w:rsidR="00CB0769" w:rsidRPr="000736C0" w:rsidRDefault="00434913" w:rsidP="00CB0769">
                      <w:pPr>
                        <w:pStyle w:val="NoSpacing"/>
                      </w:pPr>
                      <w:proofErr w:type="spellStart"/>
                      <w:r w:rsidRPr="000736C0">
                        <w:t>Terressa</w:t>
                      </w:r>
                      <w:proofErr w:type="spellEnd"/>
                      <w:r w:rsidRPr="000736C0">
                        <w:t xml:space="preserve"> Boykin, Parent</w:t>
                      </w:r>
                    </w:p>
                    <w:p w14:paraId="54B5E677" w14:textId="77777777" w:rsidR="00CB0769" w:rsidRPr="006364B7" w:rsidRDefault="00CB0769" w:rsidP="00CB0769"/>
                    <w:p w14:paraId="34DB1C61" w14:textId="77777777" w:rsidR="00517710" w:rsidRPr="003E531D" w:rsidRDefault="00517710" w:rsidP="00517710">
                      <w:pPr>
                        <w:pStyle w:val="NoSpacing"/>
                        <w:rPr>
                          <w:sz w:val="20"/>
                          <w:szCs w:val="20"/>
                        </w:rPr>
                      </w:pPr>
                      <w:r w:rsidRPr="003E531D">
                        <w:rPr>
                          <w:sz w:val="20"/>
                          <w:szCs w:val="20"/>
                        </w:rPr>
                        <w:t>Welcome:</w:t>
                      </w:r>
                    </w:p>
                    <w:p w14:paraId="54DC8017" w14:textId="77777777" w:rsidR="00517710" w:rsidRPr="003E531D" w:rsidRDefault="00517710" w:rsidP="00517710">
                      <w:pPr>
                        <w:pStyle w:val="NoSpacing"/>
                        <w:rPr>
                          <w:sz w:val="20"/>
                          <w:szCs w:val="20"/>
                        </w:rPr>
                      </w:pPr>
                      <w:r w:rsidRPr="003E531D">
                        <w:rPr>
                          <w:sz w:val="20"/>
                          <w:szCs w:val="20"/>
                        </w:rPr>
                        <w:t>Mrs. Olson welcomed everyone</w:t>
                      </w:r>
                    </w:p>
                    <w:p w14:paraId="2A2ADDCE" w14:textId="77777777" w:rsidR="00517710" w:rsidRPr="003E531D" w:rsidRDefault="00517710" w:rsidP="00517710">
                      <w:pPr>
                        <w:rPr>
                          <w:sz w:val="20"/>
                          <w:szCs w:val="20"/>
                        </w:rPr>
                      </w:pPr>
                    </w:p>
                    <w:p w14:paraId="498BED72" w14:textId="77777777" w:rsidR="00517710" w:rsidRPr="003E531D" w:rsidRDefault="00517710" w:rsidP="00517710">
                      <w:pPr>
                        <w:rPr>
                          <w:sz w:val="20"/>
                          <w:szCs w:val="20"/>
                        </w:rPr>
                      </w:pPr>
                      <w:r w:rsidRPr="003E531D">
                        <w:rPr>
                          <w:sz w:val="20"/>
                          <w:szCs w:val="20"/>
                        </w:rPr>
                        <w:t>Review of Minutes:</w:t>
                      </w:r>
                    </w:p>
                    <w:p w14:paraId="1820FE71" w14:textId="77777777" w:rsidR="00517710" w:rsidRPr="003E531D" w:rsidRDefault="00517710" w:rsidP="00517710">
                      <w:pPr>
                        <w:rPr>
                          <w:sz w:val="20"/>
                          <w:szCs w:val="20"/>
                        </w:rPr>
                      </w:pPr>
                      <w:r w:rsidRPr="003E531D">
                        <w:rPr>
                          <w:sz w:val="20"/>
                          <w:szCs w:val="20"/>
                        </w:rPr>
                        <w:t>Additions/Corrections: names for attendance</w:t>
                      </w:r>
                    </w:p>
                    <w:p w14:paraId="44CDE83A" w14:textId="77777777" w:rsidR="00517710" w:rsidRPr="003E531D" w:rsidRDefault="00517710" w:rsidP="00517710">
                      <w:pPr>
                        <w:rPr>
                          <w:sz w:val="20"/>
                          <w:szCs w:val="20"/>
                        </w:rPr>
                      </w:pPr>
                      <w:r w:rsidRPr="003E531D">
                        <w:rPr>
                          <w:sz w:val="20"/>
                          <w:szCs w:val="20"/>
                        </w:rPr>
                        <w:t>Enrollment number to be corrected</w:t>
                      </w:r>
                    </w:p>
                    <w:p w14:paraId="2A52D53C" w14:textId="77777777" w:rsidR="00517710" w:rsidRPr="003E531D" w:rsidRDefault="00517710" w:rsidP="00517710">
                      <w:pPr>
                        <w:rPr>
                          <w:sz w:val="20"/>
                          <w:szCs w:val="20"/>
                        </w:rPr>
                      </w:pPr>
                    </w:p>
                    <w:p w14:paraId="46CB224F" w14:textId="77777777" w:rsidR="00517710" w:rsidRPr="003E531D" w:rsidRDefault="00517710" w:rsidP="00517710">
                      <w:pPr>
                        <w:rPr>
                          <w:b/>
                          <w:bCs/>
                          <w:sz w:val="20"/>
                          <w:szCs w:val="20"/>
                        </w:rPr>
                      </w:pPr>
                      <w:r w:rsidRPr="003E531D">
                        <w:rPr>
                          <w:b/>
                          <w:bCs/>
                          <w:sz w:val="20"/>
                          <w:szCs w:val="20"/>
                        </w:rPr>
                        <w:t>Update on SACI</w:t>
                      </w:r>
                    </w:p>
                    <w:p w14:paraId="79EFFD6C" w14:textId="77777777" w:rsidR="00517710" w:rsidRPr="003E531D" w:rsidRDefault="00517710" w:rsidP="00517710">
                      <w:pPr>
                        <w:rPr>
                          <w:sz w:val="20"/>
                          <w:szCs w:val="20"/>
                        </w:rPr>
                      </w:pPr>
                      <w:r w:rsidRPr="003E531D">
                        <w:rPr>
                          <w:sz w:val="20"/>
                          <w:szCs w:val="20"/>
                        </w:rPr>
                        <w:t>Met on 10/10/19, Dr. Waltz presented 10 reasons to be excited</w:t>
                      </w:r>
                    </w:p>
                    <w:p w14:paraId="06DA1871" w14:textId="77777777" w:rsidR="00517710" w:rsidRPr="003E531D" w:rsidRDefault="00517710" w:rsidP="00517710">
                      <w:pPr>
                        <w:rPr>
                          <w:sz w:val="20"/>
                          <w:szCs w:val="20"/>
                        </w:rPr>
                      </w:pPr>
                      <w:r w:rsidRPr="003E531D">
                        <w:rPr>
                          <w:sz w:val="20"/>
                          <w:szCs w:val="20"/>
                        </w:rPr>
                        <w:t>0ver 91,000 students</w:t>
                      </w:r>
                    </w:p>
                    <w:p w14:paraId="77E8526E" w14:textId="77777777" w:rsidR="00517710" w:rsidRPr="003E531D" w:rsidRDefault="00517710" w:rsidP="00517710">
                      <w:pPr>
                        <w:rPr>
                          <w:sz w:val="20"/>
                          <w:szCs w:val="20"/>
                        </w:rPr>
                      </w:pPr>
                      <w:r w:rsidRPr="003E531D">
                        <w:rPr>
                          <w:sz w:val="20"/>
                          <w:szCs w:val="20"/>
                        </w:rPr>
                        <w:t>99 schools</w:t>
                      </w:r>
                    </w:p>
                    <w:p w14:paraId="26AF4CAF" w14:textId="77777777" w:rsidR="00517710" w:rsidRPr="003E531D" w:rsidRDefault="00517710" w:rsidP="00517710">
                      <w:pPr>
                        <w:rPr>
                          <w:sz w:val="20"/>
                          <w:szCs w:val="20"/>
                        </w:rPr>
                      </w:pPr>
                      <w:r w:rsidRPr="003E531D">
                        <w:rPr>
                          <w:sz w:val="20"/>
                          <w:szCs w:val="20"/>
                        </w:rPr>
                        <w:t>11 million square feet of facilities</w:t>
                      </w:r>
                    </w:p>
                    <w:p w14:paraId="2E1D9FD4" w14:textId="77777777" w:rsidR="00517710" w:rsidRPr="003E531D" w:rsidRDefault="00517710" w:rsidP="00517710">
                      <w:pPr>
                        <w:rPr>
                          <w:sz w:val="20"/>
                          <w:szCs w:val="20"/>
                        </w:rPr>
                      </w:pPr>
                      <w:r w:rsidRPr="003E531D">
                        <w:rPr>
                          <w:sz w:val="20"/>
                          <w:szCs w:val="20"/>
                        </w:rPr>
                        <w:t>New focus on mental health</w:t>
                      </w:r>
                    </w:p>
                    <w:p w14:paraId="41896214" w14:textId="77777777" w:rsidR="00517710" w:rsidRPr="003E531D" w:rsidRDefault="00517710" w:rsidP="00517710">
                      <w:pPr>
                        <w:ind w:firstLine="720"/>
                        <w:rPr>
                          <w:sz w:val="20"/>
                          <w:szCs w:val="20"/>
                        </w:rPr>
                      </w:pPr>
                      <w:r w:rsidRPr="003E531D">
                        <w:rPr>
                          <w:sz w:val="20"/>
                          <w:szCs w:val="20"/>
                        </w:rPr>
                        <w:t>55 new counselors</w:t>
                      </w:r>
                    </w:p>
                    <w:p w14:paraId="4E847FD8" w14:textId="77777777" w:rsidR="00517710" w:rsidRPr="003E531D" w:rsidRDefault="00517710" w:rsidP="00517710">
                      <w:pPr>
                        <w:rPr>
                          <w:sz w:val="20"/>
                          <w:szCs w:val="20"/>
                        </w:rPr>
                      </w:pPr>
                      <w:r w:rsidRPr="003E531D">
                        <w:rPr>
                          <w:sz w:val="20"/>
                          <w:szCs w:val="20"/>
                        </w:rPr>
                        <w:t>Fulltime nurse at every school</w:t>
                      </w:r>
                    </w:p>
                    <w:p w14:paraId="4C294E7F" w14:textId="77777777" w:rsidR="00517710" w:rsidRPr="003E531D" w:rsidRDefault="00517710" w:rsidP="00517710">
                      <w:pPr>
                        <w:rPr>
                          <w:sz w:val="20"/>
                          <w:szCs w:val="20"/>
                        </w:rPr>
                      </w:pPr>
                      <w:r w:rsidRPr="003E531D">
                        <w:rPr>
                          <w:sz w:val="20"/>
                          <w:szCs w:val="20"/>
                        </w:rPr>
                        <w:t>Students, engagement, Twitter account, it is monitored, meets with students, he has a following</w:t>
                      </w:r>
                    </w:p>
                    <w:p w14:paraId="67B52D7C" w14:textId="77777777" w:rsidR="00517710" w:rsidRPr="003E531D" w:rsidRDefault="00517710" w:rsidP="00517710">
                      <w:pPr>
                        <w:rPr>
                          <w:sz w:val="20"/>
                          <w:szCs w:val="20"/>
                        </w:rPr>
                      </w:pPr>
                      <w:r w:rsidRPr="003E531D">
                        <w:rPr>
                          <w:sz w:val="20"/>
                          <w:szCs w:val="20"/>
                        </w:rPr>
                        <w:t>199 school events attended; will more than likely surpass that number this year; very active</w:t>
                      </w:r>
                    </w:p>
                    <w:p w14:paraId="2C9ED599" w14:textId="77777777" w:rsidR="00517710" w:rsidRPr="003E531D" w:rsidRDefault="00517710" w:rsidP="00517710">
                      <w:pPr>
                        <w:rPr>
                          <w:sz w:val="20"/>
                          <w:szCs w:val="20"/>
                        </w:rPr>
                      </w:pPr>
                    </w:p>
                    <w:p w14:paraId="64752978" w14:textId="77777777" w:rsidR="00517710" w:rsidRPr="003E531D" w:rsidRDefault="00517710" w:rsidP="00517710">
                      <w:pPr>
                        <w:rPr>
                          <w:sz w:val="20"/>
                          <w:szCs w:val="20"/>
                        </w:rPr>
                      </w:pPr>
                      <w:r w:rsidRPr="003E531D">
                        <w:rPr>
                          <w:sz w:val="20"/>
                          <w:szCs w:val="20"/>
                        </w:rPr>
                        <w:t>Review of strategic plan—current plan runs through 2020; opportunities to contribute</w:t>
                      </w:r>
                    </w:p>
                    <w:p w14:paraId="7DC4C718" w14:textId="77777777" w:rsidR="00517710" w:rsidRPr="003E531D" w:rsidRDefault="00517710" w:rsidP="00517710">
                      <w:pPr>
                        <w:rPr>
                          <w:sz w:val="20"/>
                          <w:szCs w:val="20"/>
                        </w:rPr>
                      </w:pPr>
                      <w:r w:rsidRPr="003E531D">
                        <w:rPr>
                          <w:sz w:val="20"/>
                          <w:szCs w:val="20"/>
                        </w:rPr>
                        <w:t xml:space="preserve">The HUB—going much better than last update; </w:t>
                      </w:r>
                    </w:p>
                    <w:p w14:paraId="0116D025" w14:textId="77777777" w:rsidR="00517710" w:rsidRPr="003E531D" w:rsidRDefault="00517710" w:rsidP="00517710">
                      <w:pPr>
                        <w:rPr>
                          <w:sz w:val="20"/>
                          <w:szCs w:val="20"/>
                        </w:rPr>
                      </w:pPr>
                      <w:r w:rsidRPr="003E531D">
                        <w:rPr>
                          <w:sz w:val="20"/>
                          <w:szCs w:val="20"/>
                        </w:rPr>
                        <w:t>500,000 logins and 50,000 messages</w:t>
                      </w:r>
                    </w:p>
                    <w:p w14:paraId="633BC89F" w14:textId="77777777" w:rsidR="00517710" w:rsidRPr="003E531D" w:rsidRDefault="00517710" w:rsidP="00517710">
                      <w:pPr>
                        <w:rPr>
                          <w:sz w:val="20"/>
                          <w:szCs w:val="20"/>
                        </w:rPr>
                      </w:pPr>
                      <w:r w:rsidRPr="003E531D">
                        <w:rPr>
                          <w:sz w:val="20"/>
                          <w:szCs w:val="20"/>
                        </w:rPr>
                        <w:t>November—mental health focus during next meeting; grading will also be discussed at the next meeting</w:t>
                      </w:r>
                    </w:p>
                    <w:p w14:paraId="078C69E9" w14:textId="77777777" w:rsidR="00517710" w:rsidRPr="003E531D" w:rsidRDefault="00517710" w:rsidP="00517710">
                      <w:pPr>
                        <w:rPr>
                          <w:sz w:val="20"/>
                          <w:szCs w:val="20"/>
                        </w:rPr>
                      </w:pPr>
                      <w:r w:rsidRPr="003E531D">
                        <w:rPr>
                          <w:sz w:val="20"/>
                          <w:szCs w:val="20"/>
                        </w:rPr>
                        <w:t>Our input on grading and testing—</w:t>
                      </w:r>
                    </w:p>
                    <w:p w14:paraId="30C7CF09" w14:textId="77777777" w:rsidR="00517710" w:rsidRPr="003E531D" w:rsidRDefault="00517710" w:rsidP="00517710">
                      <w:pPr>
                        <w:rPr>
                          <w:sz w:val="20"/>
                          <w:szCs w:val="20"/>
                        </w:rPr>
                      </w:pPr>
                      <w:r w:rsidRPr="003E531D">
                        <w:rPr>
                          <w:sz w:val="20"/>
                          <w:szCs w:val="20"/>
                        </w:rPr>
                        <w:tab/>
                        <w:t>Parent has checked in on the HUB and there were grades that were of concern; the teacher was dismissive and suggested to parents to not be concerned about the grade.</w:t>
                      </w:r>
                    </w:p>
                    <w:p w14:paraId="7C5E595E" w14:textId="77777777" w:rsidR="00517710" w:rsidRPr="003E531D" w:rsidRDefault="00517710" w:rsidP="00517710">
                      <w:pPr>
                        <w:rPr>
                          <w:sz w:val="20"/>
                          <w:szCs w:val="20"/>
                        </w:rPr>
                      </w:pPr>
                      <w:r w:rsidRPr="003E531D">
                        <w:rPr>
                          <w:sz w:val="20"/>
                          <w:szCs w:val="20"/>
                        </w:rPr>
                        <w:t>The software company is working on the glitches in the app</w:t>
                      </w:r>
                    </w:p>
                    <w:p w14:paraId="4A9767D4" w14:textId="77777777" w:rsidR="00517710" w:rsidRPr="003E531D" w:rsidRDefault="00517710" w:rsidP="00517710">
                      <w:pPr>
                        <w:rPr>
                          <w:sz w:val="20"/>
                          <w:szCs w:val="20"/>
                        </w:rPr>
                      </w:pPr>
                      <w:r w:rsidRPr="003E531D">
                        <w:rPr>
                          <w:sz w:val="20"/>
                          <w:szCs w:val="20"/>
                        </w:rPr>
                        <w:t>Important to not only view the app, but interface with the teacher</w:t>
                      </w:r>
                    </w:p>
                    <w:p w14:paraId="2D771372" w14:textId="77777777" w:rsidR="00517710" w:rsidRPr="003E531D" w:rsidRDefault="00517710" w:rsidP="00517710">
                      <w:pPr>
                        <w:rPr>
                          <w:sz w:val="20"/>
                          <w:szCs w:val="20"/>
                        </w:rPr>
                      </w:pPr>
                      <w:r w:rsidRPr="003E531D">
                        <w:rPr>
                          <w:sz w:val="20"/>
                          <w:szCs w:val="20"/>
                        </w:rPr>
                        <w:t>Ombudsman to interface with—person does not solve issues but listens and explores additional options</w:t>
                      </w:r>
                    </w:p>
                    <w:p w14:paraId="4C31D7AD" w14:textId="77777777" w:rsidR="00517710" w:rsidRPr="003E531D" w:rsidRDefault="00517710" w:rsidP="00517710">
                      <w:pPr>
                        <w:rPr>
                          <w:sz w:val="20"/>
                          <w:szCs w:val="20"/>
                        </w:rPr>
                      </w:pPr>
                      <w:r w:rsidRPr="003E531D">
                        <w:rPr>
                          <w:sz w:val="20"/>
                          <w:szCs w:val="20"/>
                        </w:rPr>
                        <w:t>Start times—hot topic again; funding is an issue—bus costs</w:t>
                      </w:r>
                    </w:p>
                    <w:p w14:paraId="3C7BAB40" w14:textId="2F2BEAD4" w:rsidR="00CB0769" w:rsidRPr="003E531D" w:rsidRDefault="00517710" w:rsidP="00517710">
                      <w:pPr>
                        <w:rPr>
                          <w:sz w:val="20"/>
                          <w:szCs w:val="20"/>
                          <w:vertAlign w:val="subscript"/>
                        </w:rPr>
                      </w:pPr>
                      <w:r w:rsidRPr="003E531D">
                        <w:rPr>
                          <w:sz w:val="20"/>
                          <w:szCs w:val="20"/>
                        </w:rPr>
                        <w:t>Tip line will be updated as well; will be screened more and given information to administration promptly</w:t>
                      </w:r>
                    </w:p>
                    <w:p w14:paraId="03C2CDDC" w14:textId="6360242C" w:rsidR="005F54DE" w:rsidRPr="003E531D" w:rsidRDefault="005F54DE" w:rsidP="00967CE7">
                      <w:pPr>
                        <w:pStyle w:val="MediumGrid21"/>
                        <w:jc w:val="center"/>
                        <w:rPr>
                          <w:rFonts w:ascii="Times New Roman" w:hAnsi="Times New Roman"/>
                          <w:b/>
                          <w:i/>
                          <w:sz w:val="20"/>
                          <w:szCs w:val="20"/>
                        </w:rPr>
                      </w:pPr>
                    </w:p>
                    <w:p w14:paraId="7A588F1C" w14:textId="3277314A" w:rsidR="005F54DE" w:rsidRDefault="005F54DE" w:rsidP="00967CE7">
                      <w:pPr>
                        <w:pStyle w:val="MediumGrid21"/>
                        <w:jc w:val="center"/>
                        <w:rPr>
                          <w:rFonts w:ascii="Times New Roman" w:hAnsi="Times New Roman"/>
                          <w:b/>
                          <w:i/>
                          <w:sz w:val="24"/>
                          <w:szCs w:val="24"/>
                        </w:rPr>
                      </w:pPr>
                    </w:p>
                    <w:p w14:paraId="21AAB123" w14:textId="2C5A499B" w:rsidR="005F54DE" w:rsidRDefault="005F54DE" w:rsidP="00967CE7">
                      <w:pPr>
                        <w:pStyle w:val="MediumGrid21"/>
                        <w:jc w:val="center"/>
                        <w:rPr>
                          <w:rFonts w:ascii="Times New Roman" w:hAnsi="Times New Roman"/>
                          <w:b/>
                          <w:i/>
                          <w:sz w:val="24"/>
                          <w:szCs w:val="24"/>
                        </w:rPr>
                      </w:pPr>
                    </w:p>
                    <w:p w14:paraId="1EC69A80" w14:textId="4421D626" w:rsidR="005F54DE" w:rsidRDefault="005F54DE" w:rsidP="00967CE7">
                      <w:pPr>
                        <w:pStyle w:val="MediumGrid21"/>
                        <w:jc w:val="center"/>
                        <w:rPr>
                          <w:rFonts w:ascii="Times New Roman" w:hAnsi="Times New Roman"/>
                          <w:b/>
                          <w:i/>
                          <w:sz w:val="24"/>
                          <w:szCs w:val="24"/>
                        </w:rPr>
                      </w:pPr>
                    </w:p>
                    <w:p w14:paraId="61214BBD" w14:textId="55638CFE" w:rsidR="005F54DE" w:rsidRDefault="005F54DE" w:rsidP="00967CE7">
                      <w:pPr>
                        <w:pStyle w:val="MediumGrid21"/>
                        <w:jc w:val="center"/>
                        <w:rPr>
                          <w:rFonts w:ascii="Times New Roman" w:hAnsi="Times New Roman"/>
                          <w:b/>
                          <w:i/>
                          <w:sz w:val="24"/>
                          <w:szCs w:val="24"/>
                        </w:rPr>
                      </w:pPr>
                    </w:p>
                    <w:p w14:paraId="6724C55C" w14:textId="08B45981" w:rsidR="005F54DE" w:rsidRDefault="005F54DE" w:rsidP="00967CE7">
                      <w:pPr>
                        <w:pStyle w:val="MediumGrid21"/>
                        <w:jc w:val="center"/>
                        <w:rPr>
                          <w:rFonts w:ascii="Times New Roman" w:hAnsi="Times New Roman"/>
                          <w:b/>
                          <w:i/>
                          <w:sz w:val="24"/>
                          <w:szCs w:val="24"/>
                        </w:rPr>
                      </w:pPr>
                    </w:p>
                    <w:p w14:paraId="09DA5FBE" w14:textId="1997A024" w:rsidR="005F54DE" w:rsidRDefault="005F54DE" w:rsidP="00967CE7">
                      <w:pPr>
                        <w:pStyle w:val="MediumGrid21"/>
                        <w:jc w:val="center"/>
                        <w:rPr>
                          <w:rFonts w:ascii="Times New Roman" w:hAnsi="Times New Roman"/>
                          <w:b/>
                          <w:i/>
                          <w:sz w:val="24"/>
                          <w:szCs w:val="24"/>
                        </w:rPr>
                      </w:pPr>
                    </w:p>
                    <w:p w14:paraId="68E74DAE" w14:textId="0C9C0CCB" w:rsidR="005F54DE" w:rsidRDefault="005F54DE" w:rsidP="00967CE7">
                      <w:pPr>
                        <w:pStyle w:val="MediumGrid21"/>
                        <w:jc w:val="center"/>
                        <w:rPr>
                          <w:rFonts w:ascii="Times New Roman" w:hAnsi="Times New Roman"/>
                          <w:b/>
                          <w:i/>
                          <w:sz w:val="24"/>
                          <w:szCs w:val="24"/>
                        </w:rPr>
                      </w:pPr>
                    </w:p>
                    <w:p w14:paraId="59A36F88" w14:textId="6DFA9F8D" w:rsidR="005F54DE" w:rsidRDefault="005F54DE" w:rsidP="00967CE7">
                      <w:pPr>
                        <w:pStyle w:val="MediumGrid21"/>
                        <w:jc w:val="center"/>
                        <w:rPr>
                          <w:rFonts w:ascii="Times New Roman" w:hAnsi="Times New Roman"/>
                          <w:b/>
                          <w:i/>
                          <w:sz w:val="24"/>
                          <w:szCs w:val="24"/>
                        </w:rPr>
                      </w:pPr>
                    </w:p>
                    <w:p w14:paraId="42C7DAAF" w14:textId="081D4C29" w:rsidR="005F54DE" w:rsidRDefault="005F54DE" w:rsidP="00967CE7">
                      <w:pPr>
                        <w:pStyle w:val="MediumGrid21"/>
                        <w:jc w:val="center"/>
                        <w:rPr>
                          <w:rFonts w:ascii="Times New Roman" w:hAnsi="Times New Roman"/>
                          <w:b/>
                          <w:i/>
                          <w:sz w:val="24"/>
                          <w:szCs w:val="24"/>
                        </w:rPr>
                      </w:pPr>
                    </w:p>
                    <w:p w14:paraId="66FF798A" w14:textId="71E68942" w:rsidR="005F54DE" w:rsidRDefault="005F54DE" w:rsidP="00967CE7">
                      <w:pPr>
                        <w:pStyle w:val="MediumGrid21"/>
                        <w:jc w:val="center"/>
                        <w:rPr>
                          <w:rFonts w:ascii="Times New Roman" w:hAnsi="Times New Roman"/>
                          <w:b/>
                          <w:i/>
                          <w:sz w:val="24"/>
                          <w:szCs w:val="24"/>
                        </w:rPr>
                      </w:pPr>
                    </w:p>
                    <w:p w14:paraId="342C98EC" w14:textId="2DF35799" w:rsidR="005F54DE" w:rsidRDefault="005F54DE" w:rsidP="00967CE7">
                      <w:pPr>
                        <w:pStyle w:val="MediumGrid21"/>
                        <w:jc w:val="center"/>
                        <w:rPr>
                          <w:rFonts w:ascii="Times New Roman" w:hAnsi="Times New Roman"/>
                          <w:b/>
                          <w:i/>
                          <w:sz w:val="24"/>
                          <w:szCs w:val="24"/>
                        </w:rPr>
                      </w:pPr>
                    </w:p>
                    <w:p w14:paraId="6B745575" w14:textId="68FF5147" w:rsidR="005F54DE" w:rsidRDefault="005F54DE" w:rsidP="00967CE7">
                      <w:pPr>
                        <w:pStyle w:val="MediumGrid21"/>
                        <w:jc w:val="center"/>
                        <w:rPr>
                          <w:rFonts w:ascii="Times New Roman" w:hAnsi="Times New Roman"/>
                          <w:b/>
                          <w:i/>
                          <w:sz w:val="24"/>
                          <w:szCs w:val="24"/>
                        </w:rPr>
                      </w:pPr>
                    </w:p>
                    <w:p w14:paraId="25DE00AA" w14:textId="50CC3480" w:rsidR="005F54DE" w:rsidRDefault="005F54DE" w:rsidP="00967CE7">
                      <w:pPr>
                        <w:pStyle w:val="MediumGrid21"/>
                        <w:jc w:val="center"/>
                        <w:rPr>
                          <w:rFonts w:ascii="Times New Roman" w:hAnsi="Times New Roman"/>
                          <w:b/>
                          <w:i/>
                          <w:sz w:val="24"/>
                          <w:szCs w:val="24"/>
                        </w:rPr>
                      </w:pPr>
                    </w:p>
                    <w:p w14:paraId="4506FBED" w14:textId="37FB7C61" w:rsidR="005F54DE" w:rsidRDefault="005F54DE" w:rsidP="00967CE7">
                      <w:pPr>
                        <w:pStyle w:val="MediumGrid21"/>
                        <w:jc w:val="center"/>
                        <w:rPr>
                          <w:rFonts w:ascii="Times New Roman" w:hAnsi="Times New Roman"/>
                          <w:b/>
                          <w:i/>
                          <w:sz w:val="24"/>
                          <w:szCs w:val="24"/>
                        </w:rPr>
                      </w:pPr>
                    </w:p>
                    <w:p w14:paraId="45DF6171" w14:textId="25A9FB7A" w:rsidR="005F54DE" w:rsidRDefault="005F54DE" w:rsidP="00967CE7">
                      <w:pPr>
                        <w:pStyle w:val="MediumGrid21"/>
                        <w:jc w:val="center"/>
                        <w:rPr>
                          <w:rFonts w:ascii="Times New Roman" w:hAnsi="Times New Roman"/>
                          <w:b/>
                          <w:i/>
                          <w:sz w:val="24"/>
                          <w:szCs w:val="24"/>
                        </w:rPr>
                      </w:pPr>
                    </w:p>
                    <w:p w14:paraId="05213F7B" w14:textId="678D0216" w:rsidR="005F54DE" w:rsidRDefault="005F54DE" w:rsidP="00967CE7">
                      <w:pPr>
                        <w:pStyle w:val="MediumGrid21"/>
                        <w:jc w:val="center"/>
                        <w:rPr>
                          <w:rFonts w:ascii="Times New Roman" w:hAnsi="Times New Roman"/>
                          <w:b/>
                          <w:i/>
                          <w:sz w:val="24"/>
                          <w:szCs w:val="24"/>
                        </w:rPr>
                      </w:pPr>
                    </w:p>
                    <w:p w14:paraId="2795ECDF" w14:textId="77777777" w:rsidR="005F54DE" w:rsidRPr="00B13BD4" w:rsidRDefault="005F54DE"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C522EEA" wp14:editId="24789E1D">
                <wp:simplePos x="0" y="0"/>
                <wp:positionH relativeFrom="column">
                  <wp:posOffset>1531620</wp:posOffset>
                </wp:positionH>
                <wp:positionV relativeFrom="paragraph">
                  <wp:posOffset>3653155</wp:posOffset>
                </wp:positionV>
                <wp:extent cx="228600" cy="228600"/>
                <wp:effectExtent l="127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7A55AD0A" wp14:editId="6B9AFA55">
            <wp:extent cx="7192371" cy="9398042"/>
            <wp:effectExtent l="0" t="0" r="8890" b="0"/>
            <wp:docPr id="102" name="Picture 102"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07438" cy="9417729"/>
                    </a:xfrm>
                    <a:prstGeom prst="rect">
                      <a:avLst/>
                    </a:prstGeom>
                    <a:noFill/>
                    <a:ln>
                      <a:noFill/>
                    </a:ln>
                  </pic:spPr>
                </pic:pic>
              </a:graphicData>
            </a:graphic>
          </wp:inline>
        </w:drawing>
      </w:r>
      <w:r w:rsidR="00CB0769">
        <w:br w:type="page"/>
      </w:r>
      <w:r>
        <w:rPr>
          <w:noProof/>
        </w:rPr>
        <w:lastRenderedPageBreak/>
        <mc:AlternateContent>
          <mc:Choice Requires="wps">
            <w:drawing>
              <wp:anchor distT="0" distB="0" distL="114300" distR="114300" simplePos="0" relativeHeight="251663360" behindDoc="0" locked="0" layoutInCell="1" allowOverlap="1" wp14:anchorId="4E94F27E" wp14:editId="30053C42">
                <wp:simplePos x="0" y="0"/>
                <wp:positionH relativeFrom="column">
                  <wp:posOffset>813606</wp:posOffset>
                </wp:positionH>
                <wp:positionV relativeFrom="paragraph">
                  <wp:posOffset>1428465</wp:posOffset>
                </wp:positionV>
                <wp:extent cx="6142990" cy="7260590"/>
                <wp:effectExtent l="0" t="0" r="254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726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3577" w14:textId="77777777" w:rsidR="00E62741" w:rsidRPr="00E62741" w:rsidRDefault="00E62741" w:rsidP="00E62741">
                            <w:pPr>
                              <w:rPr>
                                <w:b/>
                                <w:bCs/>
                                <w:sz w:val="20"/>
                                <w:szCs w:val="20"/>
                              </w:rPr>
                            </w:pPr>
                            <w:r w:rsidRPr="00E62741">
                              <w:rPr>
                                <w:b/>
                                <w:bCs/>
                                <w:sz w:val="20"/>
                                <w:szCs w:val="20"/>
                              </w:rPr>
                              <w:t>Principal Martinez’ Report</w:t>
                            </w:r>
                          </w:p>
                          <w:p w14:paraId="663B0905" w14:textId="77777777" w:rsidR="00E62741" w:rsidRPr="00E62741" w:rsidRDefault="00E62741" w:rsidP="00E62741">
                            <w:pPr>
                              <w:rPr>
                                <w:sz w:val="20"/>
                                <w:szCs w:val="20"/>
                              </w:rPr>
                            </w:pPr>
                            <w:r w:rsidRPr="00E62741">
                              <w:rPr>
                                <w:sz w:val="20"/>
                                <w:szCs w:val="20"/>
                              </w:rPr>
                              <w:t>The HUB is not exactly where it needs to be; certain teachers don’t have access to some of the reports that they utilized in the past</w:t>
                            </w:r>
                          </w:p>
                          <w:p w14:paraId="01D5E926" w14:textId="77777777" w:rsidR="00E62741" w:rsidRPr="00E62741" w:rsidRDefault="00E62741" w:rsidP="00E62741">
                            <w:pPr>
                              <w:rPr>
                                <w:sz w:val="20"/>
                                <w:szCs w:val="20"/>
                              </w:rPr>
                            </w:pPr>
                            <w:r w:rsidRPr="00E62741">
                              <w:rPr>
                                <w:sz w:val="20"/>
                                <w:szCs w:val="20"/>
                              </w:rPr>
                              <w:t xml:space="preserve">The Touchbase Conferences were </w:t>
                            </w:r>
                            <w:proofErr w:type="gramStart"/>
                            <w:r w:rsidRPr="00E62741">
                              <w:rPr>
                                <w:sz w:val="20"/>
                                <w:szCs w:val="20"/>
                              </w:rPr>
                              <w:t>successful</w:t>
                            </w:r>
                            <w:proofErr w:type="gramEnd"/>
                            <w:r w:rsidRPr="00E62741">
                              <w:rPr>
                                <w:sz w:val="20"/>
                                <w:szCs w:val="20"/>
                              </w:rPr>
                              <w:t xml:space="preserve"> but turnout was lower than in previous years</w:t>
                            </w:r>
                          </w:p>
                          <w:p w14:paraId="065E129A" w14:textId="77777777" w:rsidR="00E62741" w:rsidRPr="00E62741" w:rsidRDefault="00E62741" w:rsidP="00E62741">
                            <w:pPr>
                              <w:rPr>
                                <w:sz w:val="20"/>
                                <w:szCs w:val="20"/>
                              </w:rPr>
                            </w:pPr>
                            <w:r w:rsidRPr="00E62741">
                              <w:rPr>
                                <w:sz w:val="20"/>
                                <w:szCs w:val="20"/>
                              </w:rPr>
                              <w:t>2/10/19—next Touchbase Conference 7:30-9:45am—wait and see based upon the weather</w:t>
                            </w:r>
                          </w:p>
                          <w:p w14:paraId="61FC4F79" w14:textId="77777777" w:rsidR="00E62741" w:rsidRPr="00E62741" w:rsidRDefault="00E62741" w:rsidP="00E62741">
                            <w:pPr>
                              <w:rPr>
                                <w:sz w:val="20"/>
                                <w:szCs w:val="20"/>
                              </w:rPr>
                            </w:pPr>
                            <w:r w:rsidRPr="00E62741">
                              <w:rPr>
                                <w:sz w:val="20"/>
                                <w:szCs w:val="20"/>
                              </w:rPr>
                              <w:t>Graduation June 5</w:t>
                            </w:r>
                            <w:r w:rsidRPr="00E62741">
                              <w:rPr>
                                <w:sz w:val="20"/>
                                <w:szCs w:val="20"/>
                                <w:vertAlign w:val="superscript"/>
                              </w:rPr>
                              <w:t>th</w:t>
                            </w:r>
                            <w:r w:rsidRPr="00E62741">
                              <w:rPr>
                                <w:sz w:val="20"/>
                                <w:szCs w:val="20"/>
                              </w:rPr>
                              <w:t xml:space="preserve"> Eagle Bank Arena at 2pm—early dismissal permission;</w:t>
                            </w:r>
                          </w:p>
                          <w:p w14:paraId="2781C844" w14:textId="77777777" w:rsidR="00E62741" w:rsidRPr="00E62741" w:rsidRDefault="00E62741" w:rsidP="00E62741">
                            <w:pPr>
                              <w:rPr>
                                <w:sz w:val="20"/>
                                <w:szCs w:val="20"/>
                              </w:rPr>
                            </w:pPr>
                            <w:r w:rsidRPr="00E62741">
                              <w:rPr>
                                <w:sz w:val="20"/>
                                <w:szCs w:val="20"/>
                              </w:rPr>
                              <w:t>CIP Plan</w:t>
                            </w:r>
                          </w:p>
                          <w:p w14:paraId="38EC91CD" w14:textId="77777777" w:rsidR="00E62741" w:rsidRPr="00E62741" w:rsidRDefault="00E62741" w:rsidP="00E62741">
                            <w:pPr>
                              <w:rPr>
                                <w:sz w:val="20"/>
                                <w:szCs w:val="20"/>
                              </w:rPr>
                            </w:pPr>
                            <w:r w:rsidRPr="00E62741">
                              <w:rPr>
                                <w:sz w:val="20"/>
                                <w:szCs w:val="20"/>
                              </w:rPr>
                              <w:tab/>
                              <w:t>Instructional Focus—collapsed the focal points from 5 down to 3</w:t>
                            </w:r>
                          </w:p>
                          <w:p w14:paraId="66A228AE" w14:textId="77777777" w:rsidR="00E62741" w:rsidRPr="00E62741" w:rsidRDefault="00E62741" w:rsidP="00E62741">
                            <w:pPr>
                              <w:pStyle w:val="NoSpacing"/>
                              <w:rPr>
                                <w:sz w:val="20"/>
                                <w:szCs w:val="20"/>
                              </w:rPr>
                            </w:pPr>
                            <w:r w:rsidRPr="00E62741">
                              <w:rPr>
                                <w:sz w:val="20"/>
                                <w:szCs w:val="20"/>
                              </w:rPr>
                              <w:t xml:space="preserve">Met with Dr. </w:t>
                            </w:r>
                            <w:proofErr w:type="spellStart"/>
                            <w:r w:rsidRPr="00E62741">
                              <w:rPr>
                                <w:sz w:val="20"/>
                                <w:szCs w:val="20"/>
                              </w:rPr>
                              <w:t>Huckestein</w:t>
                            </w:r>
                            <w:proofErr w:type="spellEnd"/>
                            <w:r w:rsidRPr="00E62741">
                              <w:rPr>
                                <w:sz w:val="20"/>
                                <w:szCs w:val="20"/>
                              </w:rPr>
                              <w:t xml:space="preserve"> and Forest Park Admin</w:t>
                            </w:r>
                          </w:p>
                          <w:p w14:paraId="75FF98CA" w14:textId="77777777" w:rsidR="00E62741" w:rsidRPr="00E62741" w:rsidRDefault="00E62741" w:rsidP="00E62741">
                            <w:pPr>
                              <w:pStyle w:val="NoSpacing"/>
                              <w:rPr>
                                <w:sz w:val="20"/>
                                <w:szCs w:val="20"/>
                              </w:rPr>
                            </w:pPr>
                          </w:p>
                          <w:p w14:paraId="699567B4" w14:textId="77777777" w:rsidR="00E62741" w:rsidRPr="00E62741" w:rsidRDefault="00E62741" w:rsidP="00E62741">
                            <w:pPr>
                              <w:pStyle w:val="NoSpacing"/>
                              <w:rPr>
                                <w:sz w:val="20"/>
                                <w:szCs w:val="20"/>
                              </w:rPr>
                            </w:pPr>
                            <w:r w:rsidRPr="00E62741">
                              <w:rPr>
                                <w:sz w:val="20"/>
                                <w:szCs w:val="20"/>
                              </w:rPr>
                              <w:t>Mrs. Chapman spoke more in-depth about the plan</w:t>
                            </w:r>
                          </w:p>
                          <w:p w14:paraId="23B85B01" w14:textId="77777777" w:rsidR="00E62741" w:rsidRPr="00E62741" w:rsidRDefault="00E62741" w:rsidP="00E62741">
                            <w:pPr>
                              <w:pStyle w:val="NoSpacing"/>
                              <w:rPr>
                                <w:sz w:val="20"/>
                                <w:szCs w:val="20"/>
                              </w:rPr>
                            </w:pPr>
                            <w:r w:rsidRPr="00E62741">
                              <w:rPr>
                                <w:sz w:val="20"/>
                                <w:szCs w:val="20"/>
                              </w:rPr>
                              <w:tab/>
                              <w:t>Gave overview of new initiatives</w:t>
                            </w:r>
                          </w:p>
                          <w:p w14:paraId="7287FD71" w14:textId="77777777" w:rsidR="00E62741" w:rsidRPr="00E62741" w:rsidRDefault="00E62741" w:rsidP="00E62741">
                            <w:pPr>
                              <w:pStyle w:val="NoSpacing"/>
                              <w:rPr>
                                <w:sz w:val="20"/>
                                <w:szCs w:val="20"/>
                              </w:rPr>
                            </w:pPr>
                            <w:r w:rsidRPr="00E62741">
                              <w:rPr>
                                <w:sz w:val="20"/>
                                <w:szCs w:val="20"/>
                              </w:rPr>
                              <w:tab/>
                            </w:r>
                            <w:r w:rsidRPr="00E62741">
                              <w:rPr>
                                <w:sz w:val="20"/>
                                <w:szCs w:val="20"/>
                              </w:rPr>
                              <w:tab/>
                              <w:t>Standards based grading and assessment</w:t>
                            </w:r>
                          </w:p>
                          <w:p w14:paraId="6612CE36" w14:textId="77777777" w:rsidR="00E62741" w:rsidRPr="00E62741" w:rsidRDefault="00E62741" w:rsidP="00E62741">
                            <w:pPr>
                              <w:pStyle w:val="NoSpacing"/>
                              <w:rPr>
                                <w:sz w:val="20"/>
                                <w:szCs w:val="20"/>
                              </w:rPr>
                            </w:pPr>
                            <w:r w:rsidRPr="00E62741">
                              <w:rPr>
                                <w:sz w:val="20"/>
                                <w:szCs w:val="20"/>
                              </w:rPr>
                              <w:tab/>
                            </w:r>
                            <w:r w:rsidRPr="00E62741">
                              <w:rPr>
                                <w:sz w:val="20"/>
                                <w:szCs w:val="20"/>
                              </w:rPr>
                              <w:tab/>
                              <w:t>Improve school culture</w:t>
                            </w:r>
                          </w:p>
                          <w:p w14:paraId="7A7DD8B0" w14:textId="77777777" w:rsidR="00E62741" w:rsidRPr="00E62741" w:rsidRDefault="00E62741" w:rsidP="00E62741">
                            <w:pPr>
                              <w:pStyle w:val="NoSpacing"/>
                              <w:rPr>
                                <w:sz w:val="20"/>
                                <w:szCs w:val="20"/>
                              </w:rPr>
                            </w:pPr>
                            <w:r w:rsidRPr="00E62741">
                              <w:rPr>
                                <w:sz w:val="20"/>
                                <w:szCs w:val="20"/>
                              </w:rPr>
                              <w:tab/>
                            </w:r>
                            <w:r w:rsidRPr="00E62741">
                              <w:rPr>
                                <w:sz w:val="20"/>
                                <w:szCs w:val="20"/>
                              </w:rPr>
                              <w:tab/>
                              <w:t>Increase student access to AP courses</w:t>
                            </w:r>
                          </w:p>
                          <w:p w14:paraId="48EEC76E" w14:textId="77777777" w:rsidR="00E62741" w:rsidRPr="00E62741" w:rsidRDefault="00E62741" w:rsidP="00E62741">
                            <w:pPr>
                              <w:pStyle w:val="NoSpacing"/>
                              <w:rPr>
                                <w:sz w:val="20"/>
                                <w:szCs w:val="20"/>
                              </w:rPr>
                            </w:pPr>
                            <w:r w:rsidRPr="00E62741">
                              <w:rPr>
                                <w:sz w:val="20"/>
                                <w:szCs w:val="20"/>
                              </w:rPr>
                              <w:t>Email Mrs. Chapman ideas/concerns/questions</w:t>
                            </w:r>
                          </w:p>
                          <w:p w14:paraId="0B65AB98" w14:textId="77777777" w:rsidR="00E62741" w:rsidRPr="00E62741" w:rsidRDefault="00E62741" w:rsidP="00E62741">
                            <w:pPr>
                              <w:rPr>
                                <w:sz w:val="20"/>
                                <w:szCs w:val="20"/>
                              </w:rPr>
                            </w:pPr>
                            <w:r w:rsidRPr="00E62741">
                              <w:rPr>
                                <w:sz w:val="20"/>
                                <w:szCs w:val="20"/>
                              </w:rPr>
                              <w:tab/>
                            </w:r>
                          </w:p>
                          <w:p w14:paraId="56749785" w14:textId="77777777" w:rsidR="00E62741" w:rsidRPr="00E62741" w:rsidRDefault="00E62741" w:rsidP="00E62741">
                            <w:pPr>
                              <w:pStyle w:val="NoSpacing"/>
                              <w:rPr>
                                <w:sz w:val="20"/>
                                <w:szCs w:val="20"/>
                              </w:rPr>
                            </w:pPr>
                            <w:r w:rsidRPr="00E62741">
                              <w:rPr>
                                <w:sz w:val="20"/>
                                <w:szCs w:val="20"/>
                              </w:rPr>
                              <w:t xml:space="preserve">Under projection for students </w:t>
                            </w:r>
                          </w:p>
                          <w:p w14:paraId="51E5B716" w14:textId="77777777" w:rsidR="00E62741" w:rsidRPr="00E62741" w:rsidRDefault="00E62741" w:rsidP="00E62741">
                            <w:pPr>
                              <w:pStyle w:val="NoSpacing"/>
                              <w:ind w:firstLine="720"/>
                              <w:rPr>
                                <w:sz w:val="20"/>
                                <w:szCs w:val="20"/>
                              </w:rPr>
                            </w:pPr>
                            <w:r w:rsidRPr="00E62741">
                              <w:rPr>
                                <w:sz w:val="20"/>
                                <w:szCs w:val="20"/>
                              </w:rPr>
                              <w:t>Current enrollment 2231</w:t>
                            </w:r>
                          </w:p>
                          <w:p w14:paraId="74ADA4CD" w14:textId="77777777" w:rsidR="00E62741" w:rsidRPr="00E62741" w:rsidRDefault="00E62741" w:rsidP="00E62741">
                            <w:pPr>
                              <w:pStyle w:val="NoSpacing"/>
                              <w:ind w:firstLine="720"/>
                              <w:rPr>
                                <w:sz w:val="20"/>
                                <w:szCs w:val="20"/>
                              </w:rPr>
                            </w:pPr>
                            <w:r w:rsidRPr="00E62741">
                              <w:rPr>
                                <w:sz w:val="20"/>
                                <w:szCs w:val="20"/>
                              </w:rPr>
                              <w:t>Will have to hire another EL Teacher</w:t>
                            </w:r>
                          </w:p>
                          <w:p w14:paraId="44983632" w14:textId="77777777" w:rsidR="00E62741" w:rsidRPr="00E62741" w:rsidRDefault="00E62741" w:rsidP="00E62741">
                            <w:pPr>
                              <w:pStyle w:val="NoSpacing"/>
                              <w:ind w:firstLine="720"/>
                              <w:rPr>
                                <w:sz w:val="20"/>
                                <w:szCs w:val="20"/>
                              </w:rPr>
                            </w:pPr>
                            <w:r w:rsidRPr="00E62741">
                              <w:rPr>
                                <w:sz w:val="20"/>
                                <w:szCs w:val="20"/>
                              </w:rPr>
                              <w:t>Math teacher and English Teacher will be hired that have EL backgrounds</w:t>
                            </w:r>
                          </w:p>
                          <w:p w14:paraId="1E640165" w14:textId="77777777" w:rsidR="00E62741" w:rsidRPr="00E62741" w:rsidRDefault="00E62741" w:rsidP="00E62741">
                            <w:pPr>
                              <w:pStyle w:val="NoSpacing"/>
                              <w:ind w:firstLine="720"/>
                              <w:rPr>
                                <w:sz w:val="20"/>
                                <w:szCs w:val="20"/>
                              </w:rPr>
                            </w:pPr>
                            <w:r w:rsidRPr="00E62741">
                              <w:rPr>
                                <w:sz w:val="20"/>
                                <w:szCs w:val="20"/>
                              </w:rPr>
                              <w:t xml:space="preserve">16.9 million </w:t>
                            </w:r>
                            <w:proofErr w:type="gramStart"/>
                            <w:r w:rsidRPr="00E62741">
                              <w:rPr>
                                <w:sz w:val="20"/>
                                <w:szCs w:val="20"/>
                              </w:rPr>
                              <w:t>budget</w:t>
                            </w:r>
                            <w:proofErr w:type="gramEnd"/>
                          </w:p>
                          <w:p w14:paraId="7D964260" w14:textId="77777777" w:rsidR="00E62741" w:rsidRPr="00E62741" w:rsidRDefault="00E62741" w:rsidP="00E62741">
                            <w:pPr>
                              <w:pStyle w:val="NoSpacing"/>
                              <w:ind w:firstLine="720"/>
                              <w:rPr>
                                <w:sz w:val="20"/>
                                <w:szCs w:val="20"/>
                              </w:rPr>
                            </w:pPr>
                            <w:r w:rsidRPr="00E62741">
                              <w:rPr>
                                <w:sz w:val="20"/>
                                <w:szCs w:val="20"/>
                              </w:rPr>
                              <w:t>89.1% operating budget</w:t>
                            </w:r>
                          </w:p>
                          <w:p w14:paraId="087D500B" w14:textId="77777777" w:rsidR="00E62741" w:rsidRPr="00E62741" w:rsidRDefault="00E62741" w:rsidP="00E62741">
                            <w:pPr>
                              <w:pStyle w:val="NoSpacing"/>
                              <w:ind w:firstLine="720"/>
                              <w:rPr>
                                <w:sz w:val="20"/>
                                <w:szCs w:val="20"/>
                              </w:rPr>
                            </w:pPr>
                            <w:r w:rsidRPr="00E62741">
                              <w:rPr>
                                <w:sz w:val="20"/>
                                <w:szCs w:val="20"/>
                              </w:rPr>
                              <w:t>1.6 million in flex</w:t>
                            </w:r>
                          </w:p>
                          <w:p w14:paraId="4A747084" w14:textId="77777777" w:rsidR="00E62741" w:rsidRPr="00E62741" w:rsidRDefault="00E62741" w:rsidP="00E62741">
                            <w:pPr>
                              <w:pStyle w:val="NoSpacing"/>
                              <w:ind w:firstLine="720"/>
                              <w:rPr>
                                <w:sz w:val="20"/>
                                <w:szCs w:val="20"/>
                              </w:rPr>
                            </w:pPr>
                            <w:r w:rsidRPr="00E62741">
                              <w:rPr>
                                <w:sz w:val="20"/>
                                <w:szCs w:val="20"/>
                              </w:rPr>
                              <w:t>Room, lighting and technology issues will be addressed</w:t>
                            </w:r>
                          </w:p>
                          <w:p w14:paraId="72800E09" w14:textId="77777777" w:rsidR="00E62741" w:rsidRPr="00E62741" w:rsidRDefault="00E62741" w:rsidP="00E62741">
                            <w:pPr>
                              <w:rPr>
                                <w:sz w:val="20"/>
                                <w:szCs w:val="20"/>
                              </w:rPr>
                            </w:pPr>
                            <w:r w:rsidRPr="00E62741">
                              <w:rPr>
                                <w:sz w:val="20"/>
                                <w:szCs w:val="20"/>
                              </w:rPr>
                              <w:t>What’s Happening</w:t>
                            </w:r>
                          </w:p>
                          <w:p w14:paraId="35A7711F" w14:textId="77777777" w:rsidR="00E62741" w:rsidRPr="00E62741" w:rsidRDefault="00E62741" w:rsidP="00E62741">
                            <w:pPr>
                              <w:rPr>
                                <w:sz w:val="20"/>
                                <w:szCs w:val="20"/>
                              </w:rPr>
                            </w:pPr>
                            <w:r w:rsidRPr="00E62741">
                              <w:rPr>
                                <w:sz w:val="20"/>
                                <w:szCs w:val="20"/>
                              </w:rPr>
                              <w:t>Principal Martinez has joined Twitter</w:t>
                            </w:r>
                          </w:p>
                          <w:p w14:paraId="73AB83DB" w14:textId="77777777" w:rsidR="00E62741" w:rsidRPr="00E62741" w:rsidRDefault="00E62741" w:rsidP="00E62741">
                            <w:pPr>
                              <w:rPr>
                                <w:sz w:val="20"/>
                                <w:szCs w:val="20"/>
                              </w:rPr>
                            </w:pPr>
                            <w:proofErr w:type="spellStart"/>
                            <w:r w:rsidRPr="00E62741">
                              <w:rPr>
                                <w:sz w:val="20"/>
                                <w:szCs w:val="20"/>
                              </w:rPr>
                              <w:t>Ursa</w:t>
                            </w:r>
                            <w:proofErr w:type="spellEnd"/>
                            <w:r w:rsidRPr="00E62741">
                              <w:rPr>
                                <w:sz w:val="20"/>
                                <w:szCs w:val="20"/>
                              </w:rPr>
                              <w:t xml:space="preserve"> Major Literary Magazine</w:t>
                            </w:r>
                          </w:p>
                          <w:p w14:paraId="15EE6159" w14:textId="77777777" w:rsidR="00E62741" w:rsidRPr="00E62741" w:rsidRDefault="00E62741" w:rsidP="00E62741">
                            <w:pPr>
                              <w:rPr>
                                <w:sz w:val="20"/>
                                <w:szCs w:val="20"/>
                              </w:rPr>
                            </w:pPr>
                            <w:r w:rsidRPr="00E62741">
                              <w:rPr>
                                <w:sz w:val="20"/>
                                <w:szCs w:val="20"/>
                              </w:rPr>
                              <w:t>Vice-Chair Justin Wilk featured FPHS in Board Briefs</w:t>
                            </w:r>
                          </w:p>
                          <w:p w14:paraId="75193F50" w14:textId="77777777" w:rsidR="00E62741" w:rsidRPr="00E62741" w:rsidRDefault="00E62741" w:rsidP="00E62741">
                            <w:pPr>
                              <w:rPr>
                                <w:sz w:val="20"/>
                                <w:szCs w:val="20"/>
                              </w:rPr>
                            </w:pPr>
                            <w:r w:rsidRPr="00E62741">
                              <w:rPr>
                                <w:sz w:val="20"/>
                                <w:szCs w:val="20"/>
                              </w:rPr>
                              <w:t>Turf Information Forthcoming</w:t>
                            </w:r>
                          </w:p>
                          <w:p w14:paraId="649ED1CD" w14:textId="77777777" w:rsidR="00E62741" w:rsidRPr="00E62741" w:rsidRDefault="00E62741" w:rsidP="00E62741">
                            <w:pPr>
                              <w:rPr>
                                <w:sz w:val="20"/>
                                <w:szCs w:val="20"/>
                              </w:rPr>
                            </w:pPr>
                            <w:r w:rsidRPr="00E62741">
                              <w:rPr>
                                <w:sz w:val="20"/>
                                <w:szCs w:val="20"/>
                              </w:rPr>
                              <w:t>20</w:t>
                            </w:r>
                            <w:r w:rsidRPr="00E62741">
                              <w:rPr>
                                <w:sz w:val="20"/>
                                <w:szCs w:val="20"/>
                                <w:vertAlign w:val="superscript"/>
                              </w:rPr>
                              <w:t>th</w:t>
                            </w:r>
                            <w:r w:rsidRPr="00E62741">
                              <w:rPr>
                                <w:sz w:val="20"/>
                                <w:szCs w:val="20"/>
                              </w:rPr>
                              <w:t xml:space="preserve"> Anniversary Celebration</w:t>
                            </w:r>
                          </w:p>
                          <w:p w14:paraId="3BE39B7C" w14:textId="77777777" w:rsidR="00E62741" w:rsidRPr="00E62741" w:rsidRDefault="00E62741" w:rsidP="00E62741">
                            <w:pPr>
                              <w:rPr>
                                <w:sz w:val="20"/>
                                <w:szCs w:val="20"/>
                              </w:rPr>
                            </w:pPr>
                            <w:r w:rsidRPr="00E62741">
                              <w:rPr>
                                <w:sz w:val="20"/>
                                <w:szCs w:val="20"/>
                              </w:rPr>
                              <w:t>Purchase of Technology—smartboards are starting to die</w:t>
                            </w:r>
                          </w:p>
                          <w:p w14:paraId="25D0C11C" w14:textId="77777777" w:rsidR="00E62741" w:rsidRPr="00E62741" w:rsidRDefault="00E62741" w:rsidP="00E62741">
                            <w:pPr>
                              <w:rPr>
                                <w:sz w:val="20"/>
                                <w:szCs w:val="20"/>
                              </w:rPr>
                            </w:pPr>
                            <w:r w:rsidRPr="00E62741">
                              <w:rPr>
                                <w:sz w:val="20"/>
                                <w:szCs w:val="20"/>
                              </w:rPr>
                              <w:t>Tile floor where new Macs reside</w:t>
                            </w:r>
                          </w:p>
                          <w:p w14:paraId="548D1993" w14:textId="77777777" w:rsidR="00E62741" w:rsidRPr="00E62741" w:rsidRDefault="00E62741" w:rsidP="00E62741">
                            <w:pPr>
                              <w:rPr>
                                <w:sz w:val="20"/>
                                <w:szCs w:val="20"/>
                              </w:rPr>
                            </w:pPr>
                            <w:r w:rsidRPr="00E62741">
                              <w:rPr>
                                <w:sz w:val="20"/>
                                <w:szCs w:val="20"/>
                              </w:rPr>
                              <w:t>Sound in Enclosed using speakers provided by KLC</w:t>
                            </w:r>
                          </w:p>
                          <w:p w14:paraId="441B0467" w14:textId="77777777" w:rsidR="00E62741" w:rsidRPr="00E62741" w:rsidRDefault="00E62741" w:rsidP="00E62741">
                            <w:pPr>
                              <w:rPr>
                                <w:sz w:val="20"/>
                                <w:szCs w:val="20"/>
                              </w:rPr>
                            </w:pPr>
                            <w:r w:rsidRPr="00E62741">
                              <w:rPr>
                                <w:sz w:val="20"/>
                                <w:szCs w:val="20"/>
                              </w:rPr>
                              <w:t>Upgrade Auditorium lighting (approx. $12K)</w:t>
                            </w:r>
                          </w:p>
                          <w:p w14:paraId="5B84C1C0" w14:textId="77777777" w:rsidR="00E62741" w:rsidRPr="00E62741" w:rsidRDefault="00E62741" w:rsidP="00E62741">
                            <w:pPr>
                              <w:rPr>
                                <w:sz w:val="20"/>
                                <w:szCs w:val="20"/>
                              </w:rPr>
                            </w:pPr>
                            <w:r w:rsidRPr="00E62741">
                              <w:rPr>
                                <w:sz w:val="20"/>
                                <w:szCs w:val="20"/>
                              </w:rPr>
                              <w:t>Upgrade Bell System (approx.$15k)</w:t>
                            </w:r>
                          </w:p>
                          <w:p w14:paraId="0F09D6E4" w14:textId="77777777" w:rsidR="00E62741" w:rsidRPr="00E62741" w:rsidRDefault="00E62741" w:rsidP="00E62741">
                            <w:pPr>
                              <w:rPr>
                                <w:sz w:val="20"/>
                                <w:szCs w:val="20"/>
                              </w:rPr>
                            </w:pPr>
                            <w:r w:rsidRPr="00E62741">
                              <w:rPr>
                                <w:sz w:val="20"/>
                                <w:szCs w:val="20"/>
                              </w:rPr>
                              <w:t>Suggestions from PAC re: Cafeteria Balances</w:t>
                            </w:r>
                          </w:p>
                          <w:p w14:paraId="2EE94A0E" w14:textId="6C9D1D7E" w:rsidR="00E62741" w:rsidRPr="00E62741" w:rsidRDefault="00E62741" w:rsidP="00E62741">
                            <w:pPr>
                              <w:rPr>
                                <w:sz w:val="20"/>
                                <w:szCs w:val="20"/>
                              </w:rPr>
                            </w:pPr>
                            <w:r w:rsidRPr="00E62741">
                              <w:rPr>
                                <w:sz w:val="20"/>
                                <w:szCs w:val="20"/>
                              </w:rPr>
                              <w:t>On June 30</w:t>
                            </w:r>
                            <w:r w:rsidRPr="00E62741">
                              <w:rPr>
                                <w:sz w:val="20"/>
                                <w:szCs w:val="20"/>
                                <w:vertAlign w:val="superscript"/>
                              </w:rPr>
                              <w:t>th</w:t>
                            </w:r>
                            <w:r w:rsidRPr="00E62741">
                              <w:rPr>
                                <w:sz w:val="20"/>
                                <w:szCs w:val="20"/>
                              </w:rPr>
                              <w:t xml:space="preserve"> Mr. Martinez is given a list of balances; $50-60,000 over the past 3 years; students may not be able to participate; a parent suggested donating extra monies to other accounts that are in deficit; some parents are frustrated</w:t>
                            </w:r>
                            <w:r>
                              <w:t xml:space="preserve"> </w:t>
                            </w:r>
                            <w:r w:rsidRPr="00E62741">
                              <w:rPr>
                                <w:sz w:val="20"/>
                                <w:szCs w:val="20"/>
                              </w:rPr>
                              <w:t>that school funds are being utilized to pay for cafeteria balances; if parents attempt to pay for a previous years accounts the money goes directly to the current cafeteria account, in order to pay previous years’ accounts parents must contact Principal Martinez’ financial secretary.</w:t>
                            </w:r>
                          </w:p>
                          <w:p w14:paraId="46CAD9B8" w14:textId="77777777" w:rsidR="00E62741" w:rsidRPr="00E62741" w:rsidRDefault="00E62741" w:rsidP="00E62741">
                            <w:pPr>
                              <w:rPr>
                                <w:b/>
                                <w:bCs/>
                                <w:sz w:val="20"/>
                                <w:szCs w:val="20"/>
                              </w:rPr>
                            </w:pPr>
                            <w:r w:rsidRPr="00E62741">
                              <w:rPr>
                                <w:b/>
                                <w:bCs/>
                                <w:sz w:val="20"/>
                                <w:szCs w:val="20"/>
                              </w:rPr>
                              <w:t>Open Chair</w:t>
                            </w:r>
                          </w:p>
                          <w:p w14:paraId="6F0F517D" w14:textId="77777777" w:rsidR="00E62741" w:rsidRPr="00E62741" w:rsidRDefault="00E62741" w:rsidP="00E62741">
                            <w:pPr>
                              <w:rPr>
                                <w:sz w:val="20"/>
                                <w:szCs w:val="20"/>
                              </w:rPr>
                            </w:pPr>
                            <w:r w:rsidRPr="00E62741">
                              <w:rPr>
                                <w:sz w:val="20"/>
                                <w:szCs w:val="20"/>
                              </w:rPr>
                              <w:t>No comments</w:t>
                            </w: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77777777" w:rsidR="00E62741" w:rsidRPr="00E62741" w:rsidRDefault="00E62741" w:rsidP="00E62741">
                            <w:pPr>
                              <w:rPr>
                                <w:sz w:val="20"/>
                                <w:szCs w:val="20"/>
                              </w:rPr>
                            </w:pPr>
                            <w:r w:rsidRPr="00E62741">
                              <w:rPr>
                                <w:sz w:val="20"/>
                                <w:szCs w:val="20"/>
                              </w:rPr>
                              <w:t>We are out of time at 8:08pm</w:t>
                            </w:r>
                          </w:p>
                          <w:p w14:paraId="7BF036AB" w14:textId="77777777" w:rsidR="00E62741" w:rsidRPr="00E62741" w:rsidRDefault="00E62741" w:rsidP="00E62741">
                            <w:pPr>
                              <w:rPr>
                                <w:sz w:val="20"/>
                                <w:szCs w:val="20"/>
                              </w:rPr>
                            </w:pPr>
                            <w:r w:rsidRPr="00E62741">
                              <w:rPr>
                                <w:sz w:val="20"/>
                                <w:szCs w:val="20"/>
                              </w:rPr>
                              <w:t>In need of bus drivers—please reach out to the community</w:t>
                            </w:r>
                          </w:p>
                          <w:p w14:paraId="496E4451" w14:textId="77777777" w:rsidR="00E62741" w:rsidRPr="00E62741" w:rsidRDefault="00E62741" w:rsidP="00E62741">
                            <w:pPr>
                              <w:rPr>
                                <w:b/>
                                <w:bCs/>
                                <w:sz w:val="20"/>
                                <w:szCs w:val="20"/>
                              </w:rPr>
                            </w:pPr>
                            <w:r w:rsidRPr="00E62741">
                              <w:rPr>
                                <w:b/>
                                <w:bCs/>
                                <w:sz w:val="20"/>
                                <w:szCs w:val="20"/>
                              </w:rPr>
                              <w:t>Our next meeting will take place on November 18, 2019</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4F27E" id="_x0000_s1028" type="#_x0000_t202" style="position:absolute;margin-left:64.05pt;margin-top:112.5pt;width:483.7pt;height:57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" filled="f" stroked="f">
                <v:textbox>
                  <w:txbxContent>
                    <w:p w14:paraId="67273577" w14:textId="77777777" w:rsidR="00E62741" w:rsidRPr="00E62741" w:rsidRDefault="00E62741" w:rsidP="00E62741">
                      <w:pPr>
                        <w:rPr>
                          <w:b/>
                          <w:bCs/>
                          <w:sz w:val="20"/>
                          <w:szCs w:val="20"/>
                        </w:rPr>
                      </w:pPr>
                      <w:r w:rsidRPr="00E62741">
                        <w:rPr>
                          <w:b/>
                          <w:bCs/>
                          <w:sz w:val="20"/>
                          <w:szCs w:val="20"/>
                        </w:rPr>
                        <w:t>Principal Martinez’ Report</w:t>
                      </w:r>
                    </w:p>
                    <w:p w14:paraId="663B0905" w14:textId="77777777" w:rsidR="00E62741" w:rsidRPr="00E62741" w:rsidRDefault="00E62741" w:rsidP="00E62741">
                      <w:pPr>
                        <w:rPr>
                          <w:sz w:val="20"/>
                          <w:szCs w:val="20"/>
                        </w:rPr>
                      </w:pPr>
                      <w:r w:rsidRPr="00E62741">
                        <w:rPr>
                          <w:sz w:val="20"/>
                          <w:szCs w:val="20"/>
                        </w:rPr>
                        <w:t>The HUB is not exactly where it needs to be; certain teachers don’t have access to some of the reports that they utilized in the past</w:t>
                      </w:r>
                    </w:p>
                    <w:p w14:paraId="01D5E926" w14:textId="77777777" w:rsidR="00E62741" w:rsidRPr="00E62741" w:rsidRDefault="00E62741" w:rsidP="00E62741">
                      <w:pPr>
                        <w:rPr>
                          <w:sz w:val="20"/>
                          <w:szCs w:val="20"/>
                        </w:rPr>
                      </w:pPr>
                      <w:r w:rsidRPr="00E62741">
                        <w:rPr>
                          <w:sz w:val="20"/>
                          <w:szCs w:val="20"/>
                        </w:rPr>
                        <w:t xml:space="preserve">The Touchbase Conferences were </w:t>
                      </w:r>
                      <w:proofErr w:type="gramStart"/>
                      <w:r w:rsidRPr="00E62741">
                        <w:rPr>
                          <w:sz w:val="20"/>
                          <w:szCs w:val="20"/>
                        </w:rPr>
                        <w:t>successful</w:t>
                      </w:r>
                      <w:proofErr w:type="gramEnd"/>
                      <w:r w:rsidRPr="00E62741">
                        <w:rPr>
                          <w:sz w:val="20"/>
                          <w:szCs w:val="20"/>
                        </w:rPr>
                        <w:t xml:space="preserve"> but turnout was lower than in previous years</w:t>
                      </w:r>
                    </w:p>
                    <w:p w14:paraId="065E129A" w14:textId="77777777" w:rsidR="00E62741" w:rsidRPr="00E62741" w:rsidRDefault="00E62741" w:rsidP="00E62741">
                      <w:pPr>
                        <w:rPr>
                          <w:sz w:val="20"/>
                          <w:szCs w:val="20"/>
                        </w:rPr>
                      </w:pPr>
                      <w:r w:rsidRPr="00E62741">
                        <w:rPr>
                          <w:sz w:val="20"/>
                          <w:szCs w:val="20"/>
                        </w:rPr>
                        <w:t>2/10/19—next Touchbase Conference 7:30-9:45am—wait and see based upon the weather</w:t>
                      </w:r>
                    </w:p>
                    <w:p w14:paraId="61FC4F79" w14:textId="77777777" w:rsidR="00E62741" w:rsidRPr="00E62741" w:rsidRDefault="00E62741" w:rsidP="00E62741">
                      <w:pPr>
                        <w:rPr>
                          <w:sz w:val="20"/>
                          <w:szCs w:val="20"/>
                        </w:rPr>
                      </w:pPr>
                      <w:r w:rsidRPr="00E62741">
                        <w:rPr>
                          <w:sz w:val="20"/>
                          <w:szCs w:val="20"/>
                        </w:rPr>
                        <w:t>Graduation June 5</w:t>
                      </w:r>
                      <w:r w:rsidRPr="00E62741">
                        <w:rPr>
                          <w:sz w:val="20"/>
                          <w:szCs w:val="20"/>
                          <w:vertAlign w:val="superscript"/>
                        </w:rPr>
                        <w:t>th</w:t>
                      </w:r>
                      <w:r w:rsidRPr="00E62741">
                        <w:rPr>
                          <w:sz w:val="20"/>
                          <w:szCs w:val="20"/>
                        </w:rPr>
                        <w:t xml:space="preserve"> Eagle Bank Arena at 2pm—early dismissal permission;</w:t>
                      </w:r>
                    </w:p>
                    <w:p w14:paraId="2781C844" w14:textId="77777777" w:rsidR="00E62741" w:rsidRPr="00E62741" w:rsidRDefault="00E62741" w:rsidP="00E62741">
                      <w:pPr>
                        <w:rPr>
                          <w:sz w:val="20"/>
                          <w:szCs w:val="20"/>
                        </w:rPr>
                      </w:pPr>
                      <w:r w:rsidRPr="00E62741">
                        <w:rPr>
                          <w:sz w:val="20"/>
                          <w:szCs w:val="20"/>
                        </w:rPr>
                        <w:t>CIP Plan</w:t>
                      </w:r>
                    </w:p>
                    <w:p w14:paraId="38EC91CD" w14:textId="77777777" w:rsidR="00E62741" w:rsidRPr="00E62741" w:rsidRDefault="00E62741" w:rsidP="00E62741">
                      <w:pPr>
                        <w:rPr>
                          <w:sz w:val="20"/>
                          <w:szCs w:val="20"/>
                        </w:rPr>
                      </w:pPr>
                      <w:r w:rsidRPr="00E62741">
                        <w:rPr>
                          <w:sz w:val="20"/>
                          <w:szCs w:val="20"/>
                        </w:rPr>
                        <w:tab/>
                        <w:t>Instructional Focus—collapsed the focal points from 5 down to 3</w:t>
                      </w:r>
                    </w:p>
                    <w:p w14:paraId="66A228AE" w14:textId="77777777" w:rsidR="00E62741" w:rsidRPr="00E62741" w:rsidRDefault="00E62741" w:rsidP="00E62741">
                      <w:pPr>
                        <w:pStyle w:val="NoSpacing"/>
                        <w:rPr>
                          <w:sz w:val="20"/>
                          <w:szCs w:val="20"/>
                        </w:rPr>
                      </w:pPr>
                      <w:r w:rsidRPr="00E62741">
                        <w:rPr>
                          <w:sz w:val="20"/>
                          <w:szCs w:val="20"/>
                        </w:rPr>
                        <w:t xml:space="preserve">Met with Dr. </w:t>
                      </w:r>
                      <w:proofErr w:type="spellStart"/>
                      <w:r w:rsidRPr="00E62741">
                        <w:rPr>
                          <w:sz w:val="20"/>
                          <w:szCs w:val="20"/>
                        </w:rPr>
                        <w:t>Huckestein</w:t>
                      </w:r>
                      <w:proofErr w:type="spellEnd"/>
                      <w:r w:rsidRPr="00E62741">
                        <w:rPr>
                          <w:sz w:val="20"/>
                          <w:szCs w:val="20"/>
                        </w:rPr>
                        <w:t xml:space="preserve"> and Forest Park Admin</w:t>
                      </w:r>
                    </w:p>
                    <w:p w14:paraId="75FF98CA" w14:textId="77777777" w:rsidR="00E62741" w:rsidRPr="00E62741" w:rsidRDefault="00E62741" w:rsidP="00E62741">
                      <w:pPr>
                        <w:pStyle w:val="NoSpacing"/>
                        <w:rPr>
                          <w:sz w:val="20"/>
                          <w:szCs w:val="20"/>
                        </w:rPr>
                      </w:pPr>
                    </w:p>
                    <w:p w14:paraId="699567B4" w14:textId="77777777" w:rsidR="00E62741" w:rsidRPr="00E62741" w:rsidRDefault="00E62741" w:rsidP="00E62741">
                      <w:pPr>
                        <w:pStyle w:val="NoSpacing"/>
                        <w:rPr>
                          <w:sz w:val="20"/>
                          <w:szCs w:val="20"/>
                        </w:rPr>
                      </w:pPr>
                      <w:r w:rsidRPr="00E62741">
                        <w:rPr>
                          <w:sz w:val="20"/>
                          <w:szCs w:val="20"/>
                        </w:rPr>
                        <w:t>Mrs. Chapman spoke more in-depth about the plan</w:t>
                      </w:r>
                    </w:p>
                    <w:p w14:paraId="23B85B01" w14:textId="77777777" w:rsidR="00E62741" w:rsidRPr="00E62741" w:rsidRDefault="00E62741" w:rsidP="00E62741">
                      <w:pPr>
                        <w:pStyle w:val="NoSpacing"/>
                        <w:rPr>
                          <w:sz w:val="20"/>
                          <w:szCs w:val="20"/>
                        </w:rPr>
                      </w:pPr>
                      <w:r w:rsidRPr="00E62741">
                        <w:rPr>
                          <w:sz w:val="20"/>
                          <w:szCs w:val="20"/>
                        </w:rPr>
                        <w:tab/>
                        <w:t>Gave overview of new initiatives</w:t>
                      </w:r>
                    </w:p>
                    <w:p w14:paraId="7287FD71" w14:textId="77777777" w:rsidR="00E62741" w:rsidRPr="00E62741" w:rsidRDefault="00E62741" w:rsidP="00E62741">
                      <w:pPr>
                        <w:pStyle w:val="NoSpacing"/>
                        <w:rPr>
                          <w:sz w:val="20"/>
                          <w:szCs w:val="20"/>
                        </w:rPr>
                      </w:pPr>
                      <w:r w:rsidRPr="00E62741">
                        <w:rPr>
                          <w:sz w:val="20"/>
                          <w:szCs w:val="20"/>
                        </w:rPr>
                        <w:tab/>
                      </w:r>
                      <w:r w:rsidRPr="00E62741">
                        <w:rPr>
                          <w:sz w:val="20"/>
                          <w:szCs w:val="20"/>
                        </w:rPr>
                        <w:tab/>
                        <w:t>Standards based grading and assessment</w:t>
                      </w:r>
                    </w:p>
                    <w:p w14:paraId="6612CE36" w14:textId="77777777" w:rsidR="00E62741" w:rsidRPr="00E62741" w:rsidRDefault="00E62741" w:rsidP="00E62741">
                      <w:pPr>
                        <w:pStyle w:val="NoSpacing"/>
                        <w:rPr>
                          <w:sz w:val="20"/>
                          <w:szCs w:val="20"/>
                        </w:rPr>
                      </w:pPr>
                      <w:r w:rsidRPr="00E62741">
                        <w:rPr>
                          <w:sz w:val="20"/>
                          <w:szCs w:val="20"/>
                        </w:rPr>
                        <w:tab/>
                      </w:r>
                      <w:r w:rsidRPr="00E62741">
                        <w:rPr>
                          <w:sz w:val="20"/>
                          <w:szCs w:val="20"/>
                        </w:rPr>
                        <w:tab/>
                        <w:t>Improve school culture</w:t>
                      </w:r>
                    </w:p>
                    <w:p w14:paraId="7A7DD8B0" w14:textId="77777777" w:rsidR="00E62741" w:rsidRPr="00E62741" w:rsidRDefault="00E62741" w:rsidP="00E62741">
                      <w:pPr>
                        <w:pStyle w:val="NoSpacing"/>
                        <w:rPr>
                          <w:sz w:val="20"/>
                          <w:szCs w:val="20"/>
                        </w:rPr>
                      </w:pPr>
                      <w:r w:rsidRPr="00E62741">
                        <w:rPr>
                          <w:sz w:val="20"/>
                          <w:szCs w:val="20"/>
                        </w:rPr>
                        <w:tab/>
                      </w:r>
                      <w:r w:rsidRPr="00E62741">
                        <w:rPr>
                          <w:sz w:val="20"/>
                          <w:szCs w:val="20"/>
                        </w:rPr>
                        <w:tab/>
                        <w:t>Increase student access to AP courses</w:t>
                      </w:r>
                    </w:p>
                    <w:p w14:paraId="48EEC76E" w14:textId="77777777" w:rsidR="00E62741" w:rsidRPr="00E62741" w:rsidRDefault="00E62741" w:rsidP="00E62741">
                      <w:pPr>
                        <w:pStyle w:val="NoSpacing"/>
                        <w:rPr>
                          <w:sz w:val="20"/>
                          <w:szCs w:val="20"/>
                        </w:rPr>
                      </w:pPr>
                      <w:r w:rsidRPr="00E62741">
                        <w:rPr>
                          <w:sz w:val="20"/>
                          <w:szCs w:val="20"/>
                        </w:rPr>
                        <w:t>Email Mrs. Chapman ideas/concerns/questions</w:t>
                      </w:r>
                    </w:p>
                    <w:p w14:paraId="0B65AB98" w14:textId="77777777" w:rsidR="00E62741" w:rsidRPr="00E62741" w:rsidRDefault="00E62741" w:rsidP="00E62741">
                      <w:pPr>
                        <w:rPr>
                          <w:sz w:val="20"/>
                          <w:szCs w:val="20"/>
                        </w:rPr>
                      </w:pPr>
                      <w:r w:rsidRPr="00E62741">
                        <w:rPr>
                          <w:sz w:val="20"/>
                          <w:szCs w:val="20"/>
                        </w:rPr>
                        <w:tab/>
                      </w:r>
                    </w:p>
                    <w:p w14:paraId="56749785" w14:textId="77777777" w:rsidR="00E62741" w:rsidRPr="00E62741" w:rsidRDefault="00E62741" w:rsidP="00E62741">
                      <w:pPr>
                        <w:pStyle w:val="NoSpacing"/>
                        <w:rPr>
                          <w:sz w:val="20"/>
                          <w:szCs w:val="20"/>
                        </w:rPr>
                      </w:pPr>
                      <w:r w:rsidRPr="00E62741">
                        <w:rPr>
                          <w:sz w:val="20"/>
                          <w:szCs w:val="20"/>
                        </w:rPr>
                        <w:t xml:space="preserve">Under projection for students </w:t>
                      </w:r>
                    </w:p>
                    <w:p w14:paraId="51E5B716" w14:textId="77777777" w:rsidR="00E62741" w:rsidRPr="00E62741" w:rsidRDefault="00E62741" w:rsidP="00E62741">
                      <w:pPr>
                        <w:pStyle w:val="NoSpacing"/>
                        <w:ind w:firstLine="720"/>
                        <w:rPr>
                          <w:sz w:val="20"/>
                          <w:szCs w:val="20"/>
                        </w:rPr>
                      </w:pPr>
                      <w:r w:rsidRPr="00E62741">
                        <w:rPr>
                          <w:sz w:val="20"/>
                          <w:szCs w:val="20"/>
                        </w:rPr>
                        <w:t>Current enrollment 2231</w:t>
                      </w:r>
                    </w:p>
                    <w:p w14:paraId="74ADA4CD" w14:textId="77777777" w:rsidR="00E62741" w:rsidRPr="00E62741" w:rsidRDefault="00E62741" w:rsidP="00E62741">
                      <w:pPr>
                        <w:pStyle w:val="NoSpacing"/>
                        <w:ind w:firstLine="720"/>
                        <w:rPr>
                          <w:sz w:val="20"/>
                          <w:szCs w:val="20"/>
                        </w:rPr>
                      </w:pPr>
                      <w:r w:rsidRPr="00E62741">
                        <w:rPr>
                          <w:sz w:val="20"/>
                          <w:szCs w:val="20"/>
                        </w:rPr>
                        <w:t>Will have to hire another EL Teacher</w:t>
                      </w:r>
                    </w:p>
                    <w:p w14:paraId="44983632" w14:textId="77777777" w:rsidR="00E62741" w:rsidRPr="00E62741" w:rsidRDefault="00E62741" w:rsidP="00E62741">
                      <w:pPr>
                        <w:pStyle w:val="NoSpacing"/>
                        <w:ind w:firstLine="720"/>
                        <w:rPr>
                          <w:sz w:val="20"/>
                          <w:szCs w:val="20"/>
                        </w:rPr>
                      </w:pPr>
                      <w:r w:rsidRPr="00E62741">
                        <w:rPr>
                          <w:sz w:val="20"/>
                          <w:szCs w:val="20"/>
                        </w:rPr>
                        <w:t>Math teacher and English Teacher will be hired that have EL backgrounds</w:t>
                      </w:r>
                    </w:p>
                    <w:p w14:paraId="1E640165" w14:textId="77777777" w:rsidR="00E62741" w:rsidRPr="00E62741" w:rsidRDefault="00E62741" w:rsidP="00E62741">
                      <w:pPr>
                        <w:pStyle w:val="NoSpacing"/>
                        <w:ind w:firstLine="720"/>
                        <w:rPr>
                          <w:sz w:val="20"/>
                          <w:szCs w:val="20"/>
                        </w:rPr>
                      </w:pPr>
                      <w:r w:rsidRPr="00E62741">
                        <w:rPr>
                          <w:sz w:val="20"/>
                          <w:szCs w:val="20"/>
                        </w:rPr>
                        <w:t xml:space="preserve">16.9 million </w:t>
                      </w:r>
                      <w:proofErr w:type="gramStart"/>
                      <w:r w:rsidRPr="00E62741">
                        <w:rPr>
                          <w:sz w:val="20"/>
                          <w:szCs w:val="20"/>
                        </w:rPr>
                        <w:t>budget</w:t>
                      </w:r>
                      <w:proofErr w:type="gramEnd"/>
                    </w:p>
                    <w:p w14:paraId="7D964260" w14:textId="77777777" w:rsidR="00E62741" w:rsidRPr="00E62741" w:rsidRDefault="00E62741" w:rsidP="00E62741">
                      <w:pPr>
                        <w:pStyle w:val="NoSpacing"/>
                        <w:ind w:firstLine="720"/>
                        <w:rPr>
                          <w:sz w:val="20"/>
                          <w:szCs w:val="20"/>
                        </w:rPr>
                      </w:pPr>
                      <w:r w:rsidRPr="00E62741">
                        <w:rPr>
                          <w:sz w:val="20"/>
                          <w:szCs w:val="20"/>
                        </w:rPr>
                        <w:t>89.1% operating budget</w:t>
                      </w:r>
                    </w:p>
                    <w:p w14:paraId="087D500B" w14:textId="77777777" w:rsidR="00E62741" w:rsidRPr="00E62741" w:rsidRDefault="00E62741" w:rsidP="00E62741">
                      <w:pPr>
                        <w:pStyle w:val="NoSpacing"/>
                        <w:ind w:firstLine="720"/>
                        <w:rPr>
                          <w:sz w:val="20"/>
                          <w:szCs w:val="20"/>
                        </w:rPr>
                      </w:pPr>
                      <w:r w:rsidRPr="00E62741">
                        <w:rPr>
                          <w:sz w:val="20"/>
                          <w:szCs w:val="20"/>
                        </w:rPr>
                        <w:t>1.6 million in flex</w:t>
                      </w:r>
                    </w:p>
                    <w:p w14:paraId="4A747084" w14:textId="77777777" w:rsidR="00E62741" w:rsidRPr="00E62741" w:rsidRDefault="00E62741" w:rsidP="00E62741">
                      <w:pPr>
                        <w:pStyle w:val="NoSpacing"/>
                        <w:ind w:firstLine="720"/>
                        <w:rPr>
                          <w:sz w:val="20"/>
                          <w:szCs w:val="20"/>
                        </w:rPr>
                      </w:pPr>
                      <w:r w:rsidRPr="00E62741">
                        <w:rPr>
                          <w:sz w:val="20"/>
                          <w:szCs w:val="20"/>
                        </w:rPr>
                        <w:t>Room, lighting and technology issues will be addressed</w:t>
                      </w:r>
                    </w:p>
                    <w:p w14:paraId="72800E09" w14:textId="77777777" w:rsidR="00E62741" w:rsidRPr="00E62741" w:rsidRDefault="00E62741" w:rsidP="00E62741">
                      <w:pPr>
                        <w:rPr>
                          <w:sz w:val="20"/>
                          <w:szCs w:val="20"/>
                        </w:rPr>
                      </w:pPr>
                      <w:r w:rsidRPr="00E62741">
                        <w:rPr>
                          <w:sz w:val="20"/>
                          <w:szCs w:val="20"/>
                        </w:rPr>
                        <w:t>What’s Happening</w:t>
                      </w:r>
                    </w:p>
                    <w:p w14:paraId="35A7711F" w14:textId="77777777" w:rsidR="00E62741" w:rsidRPr="00E62741" w:rsidRDefault="00E62741" w:rsidP="00E62741">
                      <w:pPr>
                        <w:rPr>
                          <w:sz w:val="20"/>
                          <w:szCs w:val="20"/>
                        </w:rPr>
                      </w:pPr>
                      <w:r w:rsidRPr="00E62741">
                        <w:rPr>
                          <w:sz w:val="20"/>
                          <w:szCs w:val="20"/>
                        </w:rPr>
                        <w:t>Principal Martinez has joined Twitter</w:t>
                      </w:r>
                    </w:p>
                    <w:p w14:paraId="73AB83DB" w14:textId="77777777" w:rsidR="00E62741" w:rsidRPr="00E62741" w:rsidRDefault="00E62741" w:rsidP="00E62741">
                      <w:pPr>
                        <w:rPr>
                          <w:sz w:val="20"/>
                          <w:szCs w:val="20"/>
                        </w:rPr>
                      </w:pPr>
                      <w:proofErr w:type="spellStart"/>
                      <w:r w:rsidRPr="00E62741">
                        <w:rPr>
                          <w:sz w:val="20"/>
                          <w:szCs w:val="20"/>
                        </w:rPr>
                        <w:t>Ursa</w:t>
                      </w:r>
                      <w:proofErr w:type="spellEnd"/>
                      <w:r w:rsidRPr="00E62741">
                        <w:rPr>
                          <w:sz w:val="20"/>
                          <w:szCs w:val="20"/>
                        </w:rPr>
                        <w:t xml:space="preserve"> Major Literary Magazine</w:t>
                      </w:r>
                    </w:p>
                    <w:p w14:paraId="15EE6159" w14:textId="77777777" w:rsidR="00E62741" w:rsidRPr="00E62741" w:rsidRDefault="00E62741" w:rsidP="00E62741">
                      <w:pPr>
                        <w:rPr>
                          <w:sz w:val="20"/>
                          <w:szCs w:val="20"/>
                        </w:rPr>
                      </w:pPr>
                      <w:r w:rsidRPr="00E62741">
                        <w:rPr>
                          <w:sz w:val="20"/>
                          <w:szCs w:val="20"/>
                        </w:rPr>
                        <w:t>Vice-Chair Justin Wilk featured FPHS in Board Briefs</w:t>
                      </w:r>
                    </w:p>
                    <w:p w14:paraId="75193F50" w14:textId="77777777" w:rsidR="00E62741" w:rsidRPr="00E62741" w:rsidRDefault="00E62741" w:rsidP="00E62741">
                      <w:pPr>
                        <w:rPr>
                          <w:sz w:val="20"/>
                          <w:szCs w:val="20"/>
                        </w:rPr>
                      </w:pPr>
                      <w:r w:rsidRPr="00E62741">
                        <w:rPr>
                          <w:sz w:val="20"/>
                          <w:szCs w:val="20"/>
                        </w:rPr>
                        <w:t>Turf Information Forthcoming</w:t>
                      </w:r>
                    </w:p>
                    <w:p w14:paraId="649ED1CD" w14:textId="77777777" w:rsidR="00E62741" w:rsidRPr="00E62741" w:rsidRDefault="00E62741" w:rsidP="00E62741">
                      <w:pPr>
                        <w:rPr>
                          <w:sz w:val="20"/>
                          <w:szCs w:val="20"/>
                        </w:rPr>
                      </w:pPr>
                      <w:r w:rsidRPr="00E62741">
                        <w:rPr>
                          <w:sz w:val="20"/>
                          <w:szCs w:val="20"/>
                        </w:rPr>
                        <w:t>20</w:t>
                      </w:r>
                      <w:r w:rsidRPr="00E62741">
                        <w:rPr>
                          <w:sz w:val="20"/>
                          <w:szCs w:val="20"/>
                          <w:vertAlign w:val="superscript"/>
                        </w:rPr>
                        <w:t>th</w:t>
                      </w:r>
                      <w:r w:rsidRPr="00E62741">
                        <w:rPr>
                          <w:sz w:val="20"/>
                          <w:szCs w:val="20"/>
                        </w:rPr>
                        <w:t xml:space="preserve"> Anniversary Celebration</w:t>
                      </w:r>
                    </w:p>
                    <w:p w14:paraId="3BE39B7C" w14:textId="77777777" w:rsidR="00E62741" w:rsidRPr="00E62741" w:rsidRDefault="00E62741" w:rsidP="00E62741">
                      <w:pPr>
                        <w:rPr>
                          <w:sz w:val="20"/>
                          <w:szCs w:val="20"/>
                        </w:rPr>
                      </w:pPr>
                      <w:r w:rsidRPr="00E62741">
                        <w:rPr>
                          <w:sz w:val="20"/>
                          <w:szCs w:val="20"/>
                        </w:rPr>
                        <w:t>Purchase of Technology—smartboards are starting to die</w:t>
                      </w:r>
                    </w:p>
                    <w:p w14:paraId="25D0C11C" w14:textId="77777777" w:rsidR="00E62741" w:rsidRPr="00E62741" w:rsidRDefault="00E62741" w:rsidP="00E62741">
                      <w:pPr>
                        <w:rPr>
                          <w:sz w:val="20"/>
                          <w:szCs w:val="20"/>
                        </w:rPr>
                      </w:pPr>
                      <w:r w:rsidRPr="00E62741">
                        <w:rPr>
                          <w:sz w:val="20"/>
                          <w:szCs w:val="20"/>
                        </w:rPr>
                        <w:t>Tile floor where new Macs reside</w:t>
                      </w:r>
                    </w:p>
                    <w:p w14:paraId="548D1993" w14:textId="77777777" w:rsidR="00E62741" w:rsidRPr="00E62741" w:rsidRDefault="00E62741" w:rsidP="00E62741">
                      <w:pPr>
                        <w:rPr>
                          <w:sz w:val="20"/>
                          <w:szCs w:val="20"/>
                        </w:rPr>
                      </w:pPr>
                      <w:r w:rsidRPr="00E62741">
                        <w:rPr>
                          <w:sz w:val="20"/>
                          <w:szCs w:val="20"/>
                        </w:rPr>
                        <w:t>Sound in Enclosed using speakers provided by KLC</w:t>
                      </w:r>
                    </w:p>
                    <w:p w14:paraId="441B0467" w14:textId="77777777" w:rsidR="00E62741" w:rsidRPr="00E62741" w:rsidRDefault="00E62741" w:rsidP="00E62741">
                      <w:pPr>
                        <w:rPr>
                          <w:sz w:val="20"/>
                          <w:szCs w:val="20"/>
                        </w:rPr>
                      </w:pPr>
                      <w:r w:rsidRPr="00E62741">
                        <w:rPr>
                          <w:sz w:val="20"/>
                          <w:szCs w:val="20"/>
                        </w:rPr>
                        <w:t>Upgrade Auditorium lighting (approx. $12K)</w:t>
                      </w:r>
                    </w:p>
                    <w:p w14:paraId="5B84C1C0" w14:textId="77777777" w:rsidR="00E62741" w:rsidRPr="00E62741" w:rsidRDefault="00E62741" w:rsidP="00E62741">
                      <w:pPr>
                        <w:rPr>
                          <w:sz w:val="20"/>
                          <w:szCs w:val="20"/>
                        </w:rPr>
                      </w:pPr>
                      <w:r w:rsidRPr="00E62741">
                        <w:rPr>
                          <w:sz w:val="20"/>
                          <w:szCs w:val="20"/>
                        </w:rPr>
                        <w:t>Upgrade Bell System (approx.$15k)</w:t>
                      </w:r>
                    </w:p>
                    <w:p w14:paraId="0F09D6E4" w14:textId="77777777" w:rsidR="00E62741" w:rsidRPr="00E62741" w:rsidRDefault="00E62741" w:rsidP="00E62741">
                      <w:pPr>
                        <w:rPr>
                          <w:sz w:val="20"/>
                          <w:szCs w:val="20"/>
                        </w:rPr>
                      </w:pPr>
                      <w:r w:rsidRPr="00E62741">
                        <w:rPr>
                          <w:sz w:val="20"/>
                          <w:szCs w:val="20"/>
                        </w:rPr>
                        <w:t>Suggestions from PAC re: Cafeteria Balances</w:t>
                      </w:r>
                    </w:p>
                    <w:p w14:paraId="2EE94A0E" w14:textId="6C9D1D7E" w:rsidR="00E62741" w:rsidRPr="00E62741" w:rsidRDefault="00E62741" w:rsidP="00E62741">
                      <w:pPr>
                        <w:rPr>
                          <w:sz w:val="20"/>
                          <w:szCs w:val="20"/>
                        </w:rPr>
                      </w:pPr>
                      <w:r w:rsidRPr="00E62741">
                        <w:rPr>
                          <w:sz w:val="20"/>
                          <w:szCs w:val="20"/>
                        </w:rPr>
                        <w:t>On June 30</w:t>
                      </w:r>
                      <w:r w:rsidRPr="00E62741">
                        <w:rPr>
                          <w:sz w:val="20"/>
                          <w:szCs w:val="20"/>
                          <w:vertAlign w:val="superscript"/>
                        </w:rPr>
                        <w:t>th</w:t>
                      </w:r>
                      <w:r w:rsidRPr="00E62741">
                        <w:rPr>
                          <w:sz w:val="20"/>
                          <w:szCs w:val="20"/>
                        </w:rPr>
                        <w:t xml:space="preserve"> Mr. Martinez is given a list of balances; $50-60,000 over the past 3 years; students may not be able to participate; a parent suggested donating extra monies to other accounts that are in deficit; some parents are frustrated</w:t>
                      </w:r>
                      <w:r>
                        <w:t xml:space="preserve"> </w:t>
                      </w:r>
                      <w:r w:rsidRPr="00E62741">
                        <w:rPr>
                          <w:sz w:val="20"/>
                          <w:szCs w:val="20"/>
                        </w:rPr>
                        <w:t>that school funds are being utilized to pay for cafeteria balances; if parents attempt to pay for a previous years accounts the money goes directly to the current cafeteria account, in order to pay previous years’ accounts parents must contact Principal Martinez’ financial secretary.</w:t>
                      </w:r>
                    </w:p>
                    <w:p w14:paraId="46CAD9B8" w14:textId="77777777" w:rsidR="00E62741" w:rsidRPr="00E62741" w:rsidRDefault="00E62741" w:rsidP="00E62741">
                      <w:pPr>
                        <w:rPr>
                          <w:b/>
                          <w:bCs/>
                          <w:sz w:val="20"/>
                          <w:szCs w:val="20"/>
                        </w:rPr>
                      </w:pPr>
                      <w:r w:rsidRPr="00E62741">
                        <w:rPr>
                          <w:b/>
                          <w:bCs/>
                          <w:sz w:val="20"/>
                          <w:szCs w:val="20"/>
                        </w:rPr>
                        <w:t>Open Chair</w:t>
                      </w:r>
                    </w:p>
                    <w:p w14:paraId="6F0F517D" w14:textId="77777777" w:rsidR="00E62741" w:rsidRPr="00E62741" w:rsidRDefault="00E62741" w:rsidP="00E62741">
                      <w:pPr>
                        <w:rPr>
                          <w:sz w:val="20"/>
                          <w:szCs w:val="20"/>
                        </w:rPr>
                      </w:pPr>
                      <w:r w:rsidRPr="00E62741">
                        <w:rPr>
                          <w:sz w:val="20"/>
                          <w:szCs w:val="20"/>
                        </w:rPr>
                        <w:t>No comments</w:t>
                      </w:r>
                    </w:p>
                    <w:p w14:paraId="39B62CF6" w14:textId="77777777" w:rsidR="00E62741" w:rsidRPr="00E62741" w:rsidRDefault="00E62741" w:rsidP="00E62741">
                      <w:pPr>
                        <w:rPr>
                          <w:b/>
                          <w:bCs/>
                          <w:sz w:val="20"/>
                          <w:szCs w:val="20"/>
                        </w:rPr>
                      </w:pPr>
                      <w:r w:rsidRPr="00E62741">
                        <w:rPr>
                          <w:b/>
                          <w:bCs/>
                          <w:sz w:val="20"/>
                          <w:szCs w:val="20"/>
                        </w:rPr>
                        <w:t>Concluding Remarks &amp; Adjournment</w:t>
                      </w:r>
                    </w:p>
                    <w:p w14:paraId="1CE79949" w14:textId="77777777" w:rsidR="00E62741" w:rsidRPr="00E62741" w:rsidRDefault="00E62741" w:rsidP="00E62741">
                      <w:pPr>
                        <w:rPr>
                          <w:sz w:val="20"/>
                          <w:szCs w:val="20"/>
                        </w:rPr>
                      </w:pPr>
                      <w:r w:rsidRPr="00E62741">
                        <w:rPr>
                          <w:sz w:val="20"/>
                          <w:szCs w:val="20"/>
                        </w:rPr>
                        <w:t>We are out of time at 8:08pm</w:t>
                      </w:r>
                    </w:p>
                    <w:p w14:paraId="7BF036AB" w14:textId="77777777" w:rsidR="00E62741" w:rsidRPr="00E62741" w:rsidRDefault="00E62741" w:rsidP="00E62741">
                      <w:pPr>
                        <w:rPr>
                          <w:sz w:val="20"/>
                          <w:szCs w:val="20"/>
                        </w:rPr>
                      </w:pPr>
                      <w:r w:rsidRPr="00E62741">
                        <w:rPr>
                          <w:sz w:val="20"/>
                          <w:szCs w:val="20"/>
                        </w:rPr>
                        <w:t>In need of bus drivers—please reach out to the community</w:t>
                      </w:r>
                    </w:p>
                    <w:p w14:paraId="496E4451" w14:textId="77777777" w:rsidR="00E62741" w:rsidRPr="00E62741" w:rsidRDefault="00E62741" w:rsidP="00E62741">
                      <w:pPr>
                        <w:rPr>
                          <w:b/>
                          <w:bCs/>
                          <w:sz w:val="20"/>
                          <w:szCs w:val="20"/>
                        </w:rPr>
                      </w:pPr>
                      <w:r w:rsidRPr="00E62741">
                        <w:rPr>
                          <w:b/>
                          <w:bCs/>
                          <w:sz w:val="20"/>
                          <w:szCs w:val="20"/>
                        </w:rPr>
                        <w:t>Our next meeting will take place on November 18, 2019</w:t>
                      </w:r>
                    </w:p>
                    <w:p w14:paraId="5915BF3F" w14:textId="77777777" w:rsidR="001D33C7" w:rsidRDefault="001D33C7" w:rsidP="001D33C7">
                      <w:pPr>
                        <w:pStyle w:val="MediumGrid21"/>
                        <w:jc w:val="center"/>
                        <w:rPr>
                          <w:rFonts w:ascii="Times New Roman" w:hAnsi="Times New Roman"/>
                          <w:b/>
                          <w:i/>
                          <w:sz w:val="24"/>
                          <w:szCs w:val="24"/>
                        </w:rPr>
                      </w:pPr>
                    </w:p>
                    <w:p w14:paraId="3256B166" w14:textId="77777777" w:rsidR="001D33C7" w:rsidRDefault="001D33C7" w:rsidP="001D33C7">
                      <w:pPr>
                        <w:pStyle w:val="MediumGrid21"/>
                        <w:jc w:val="center"/>
                        <w:rPr>
                          <w:rFonts w:ascii="Times New Roman" w:hAnsi="Times New Roman"/>
                          <w:b/>
                          <w:i/>
                          <w:sz w:val="24"/>
                          <w:szCs w:val="24"/>
                        </w:rPr>
                      </w:pPr>
                    </w:p>
                    <w:p w14:paraId="42E063E8" w14:textId="77777777" w:rsidR="001D33C7" w:rsidRPr="00B13BD4" w:rsidRDefault="001D33C7" w:rsidP="001D33C7">
                      <w:pPr>
                        <w:pStyle w:val="MediumGrid21"/>
                        <w:jc w:val="center"/>
                        <w:rPr>
                          <w:rFonts w:ascii="Times New Roman" w:hAnsi="Times New Roman"/>
                          <w:b/>
                          <w:i/>
                          <w:sz w:val="24"/>
                          <w:szCs w:val="24"/>
                        </w:rPr>
                      </w:pPr>
                    </w:p>
                    <w:p w14:paraId="35658A8E" w14:textId="77777777" w:rsidR="001D33C7" w:rsidRPr="00B13BD4" w:rsidRDefault="001D33C7" w:rsidP="001D33C7">
                      <w:pPr>
                        <w:pStyle w:val="MediumGrid21"/>
                        <w:jc w:val="center"/>
                        <w:rPr>
                          <w:rFonts w:ascii="Times New Roman" w:hAnsi="Times New Roman"/>
                          <w:b/>
                          <w:i/>
                          <w:sz w:val="24"/>
                          <w:szCs w:val="24"/>
                        </w:rPr>
                      </w:pPr>
                    </w:p>
                    <w:p w14:paraId="13814A2C" w14:textId="77777777" w:rsidR="001D33C7" w:rsidRPr="00B13BD4" w:rsidRDefault="001D33C7" w:rsidP="001D33C7">
                      <w:pPr>
                        <w:pStyle w:val="MediumGrid21"/>
                        <w:jc w:val="center"/>
                        <w:rPr>
                          <w:rFonts w:ascii="Times New Roman" w:hAnsi="Times New Roman"/>
                          <w:b/>
                          <w:i/>
                          <w:sz w:val="24"/>
                          <w:szCs w:val="24"/>
                        </w:rPr>
                      </w:pPr>
                    </w:p>
                    <w:p w14:paraId="620732A1" w14:textId="77777777" w:rsidR="001D33C7" w:rsidRPr="00B13BD4" w:rsidRDefault="001D33C7" w:rsidP="001D33C7">
                      <w:pPr>
                        <w:pStyle w:val="MediumGrid21"/>
                        <w:jc w:val="center"/>
                        <w:rPr>
                          <w:rFonts w:ascii="Times New Roman" w:hAnsi="Times New Roman"/>
                          <w:b/>
                          <w:i/>
                          <w:sz w:val="24"/>
                          <w:szCs w:val="24"/>
                        </w:rPr>
                      </w:pPr>
                    </w:p>
                    <w:p w14:paraId="492E309E" w14:textId="77777777" w:rsidR="001D33C7" w:rsidRPr="00B13BD4" w:rsidRDefault="001D33C7" w:rsidP="001D33C7">
                      <w:pPr>
                        <w:spacing w:after="160" w:line="259" w:lineRule="auto"/>
                        <w:contextualSpacing/>
                        <w:jc w:val="center"/>
                        <w:rPr>
                          <w:rFonts w:eastAsia="Calibri"/>
                          <w:b/>
                          <w:i/>
                          <w:sz w:val="20"/>
                          <w:szCs w:val="20"/>
                        </w:rPr>
                      </w:pPr>
                      <w:r w:rsidRPr="00B13BD4">
                        <w:rPr>
                          <w:rFonts w:eastAsia="Calibri"/>
                          <w:b/>
                          <w:i/>
                          <w:sz w:val="20"/>
                          <w:szCs w:val="20"/>
                        </w:rPr>
                        <w:t xml:space="preserve">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w:t>
                      </w:r>
                      <w:proofErr w:type="gramStart"/>
                      <w:r w:rsidRPr="00B13BD4">
                        <w:rPr>
                          <w:rFonts w:eastAsia="Calibri"/>
                          <w:b/>
                          <w:i/>
                          <w:sz w:val="20"/>
                          <w:szCs w:val="20"/>
                        </w:rPr>
                        <w:t>particular student</w:t>
                      </w:r>
                      <w:proofErr w:type="gramEnd"/>
                      <w:r w:rsidRPr="00B13BD4">
                        <w:rPr>
                          <w:rFonts w:eastAsia="Calibri"/>
                          <w:b/>
                          <w:i/>
                          <w:sz w:val="20"/>
                          <w:szCs w:val="20"/>
                        </w:rPr>
                        <w:t xml:space="preserve"> or parent.</w:t>
                      </w:r>
                    </w:p>
                    <w:p w14:paraId="0C0BE6FB" w14:textId="77777777" w:rsidR="001D33C7" w:rsidRPr="00B13BD4" w:rsidRDefault="001D33C7" w:rsidP="001D33C7">
                      <w:pPr>
                        <w:pStyle w:val="MediumGrid21"/>
                        <w:jc w:val="center"/>
                        <w:rPr>
                          <w:rFonts w:ascii="Times New Roman" w:hAnsi="Times New Roman"/>
                          <w:b/>
                          <w:i/>
                          <w:sz w:val="24"/>
                          <w:szCs w:val="24"/>
                        </w:rPr>
                      </w:pPr>
                    </w:p>
                  </w:txbxContent>
                </v:textbox>
              </v:shape>
            </w:pict>
          </mc:Fallback>
        </mc:AlternateContent>
      </w:r>
      <w:r>
        <w:rPr>
          <w:noProof/>
        </w:rPr>
        <w:drawing>
          <wp:anchor distT="0" distB="0" distL="114300" distR="114300" simplePos="0" relativeHeight="251661312" behindDoc="1" locked="0" layoutInCell="1" allowOverlap="1" wp14:anchorId="453DA20D" wp14:editId="74B77AB6">
            <wp:simplePos x="0" y="0"/>
            <wp:positionH relativeFrom="column">
              <wp:posOffset>6350</wp:posOffset>
            </wp:positionH>
            <wp:positionV relativeFrom="paragraph">
              <wp:posOffset>3175</wp:posOffset>
            </wp:positionV>
            <wp:extent cx="5491480" cy="6381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1480" cy="6381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DBC9A9" wp14:editId="178BB282">
            <wp:extent cx="7334250" cy="9601200"/>
            <wp:effectExtent l="0" t="0" r="0" b="0"/>
            <wp:docPr id="3" name="Picture 3" descr="Forest Park Lt 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est Park Lt Hd-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9601200"/>
                    </a:xfrm>
                    <a:prstGeom prst="rect">
                      <a:avLst/>
                    </a:prstGeom>
                    <a:noFill/>
                    <a:ln>
                      <a:noFill/>
                    </a:ln>
                  </pic:spPr>
                </pic:pic>
              </a:graphicData>
            </a:graphic>
          </wp:inline>
        </w:drawing>
      </w:r>
    </w:p>
    <w:sectPr w:rsidR="00BC3C5E" w:rsidSect="00A77AA7">
      <w:headerReference w:type="even" r:id="rId9"/>
      <w:headerReference w:type="default" r:id="rId10"/>
      <w:footerReference w:type="even" r:id="rId11"/>
      <w:footerReference w:type="default" r:id="rId12"/>
      <w:headerReference w:type="first" r:id="rId13"/>
      <w:footerReference w:type="first" r:id="rId14"/>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65C46" w14:textId="77777777" w:rsidR="001414D0" w:rsidRDefault="001414D0" w:rsidP="00F74710">
      <w:r>
        <w:separator/>
      </w:r>
    </w:p>
  </w:endnote>
  <w:endnote w:type="continuationSeparator" w:id="0">
    <w:p w14:paraId="09552C58" w14:textId="77777777" w:rsidR="001414D0" w:rsidRDefault="001414D0" w:rsidP="00F7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DD8F8" w14:textId="77777777" w:rsidR="00F74710" w:rsidRDefault="00F7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DD950" w14:textId="77777777" w:rsidR="00F74710" w:rsidRDefault="00F74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C14C5" w14:textId="77777777" w:rsidR="00F74710" w:rsidRDefault="00F74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2C7C3" w14:textId="77777777" w:rsidR="001414D0" w:rsidRDefault="001414D0" w:rsidP="00F74710">
      <w:r>
        <w:separator/>
      </w:r>
    </w:p>
  </w:footnote>
  <w:footnote w:type="continuationSeparator" w:id="0">
    <w:p w14:paraId="64F49913" w14:textId="77777777" w:rsidR="001414D0" w:rsidRDefault="001414D0" w:rsidP="00F7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B533" w14:textId="77777777" w:rsidR="00F74710" w:rsidRDefault="00F747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A134C" w14:textId="77777777" w:rsidR="00F74710" w:rsidRDefault="00F747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F52F" w14:textId="77777777" w:rsidR="00F74710" w:rsidRDefault="00F74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1"/>
  </w:num>
  <w:num w:numId="2">
    <w:abstractNumId w:val="3"/>
  </w:num>
  <w:num w:numId="3">
    <w:abstractNumId w:val="2"/>
  </w:num>
  <w:num w:numId="4">
    <w:abstractNumId w:val="10"/>
  </w:num>
  <w:num w:numId="5">
    <w:abstractNumId w:val="4"/>
  </w:num>
  <w:num w:numId="6">
    <w:abstractNumId w:val="8"/>
  </w:num>
  <w:num w:numId="7">
    <w:abstractNumId w:val="6"/>
  </w:num>
  <w:num w:numId="8">
    <w:abstractNumId w:val="5"/>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25D5A"/>
    <w:rsid w:val="0003493B"/>
    <w:rsid w:val="00041D6E"/>
    <w:rsid w:val="00056121"/>
    <w:rsid w:val="00063990"/>
    <w:rsid w:val="000736C0"/>
    <w:rsid w:val="000822AD"/>
    <w:rsid w:val="00085213"/>
    <w:rsid w:val="000900A3"/>
    <w:rsid w:val="000A1259"/>
    <w:rsid w:val="000A34FE"/>
    <w:rsid w:val="001172C0"/>
    <w:rsid w:val="00122BE6"/>
    <w:rsid w:val="00122F4F"/>
    <w:rsid w:val="001236CB"/>
    <w:rsid w:val="0012748C"/>
    <w:rsid w:val="001414D0"/>
    <w:rsid w:val="00144F99"/>
    <w:rsid w:val="001553D1"/>
    <w:rsid w:val="001704CA"/>
    <w:rsid w:val="001730CC"/>
    <w:rsid w:val="00195F94"/>
    <w:rsid w:val="001B7E20"/>
    <w:rsid w:val="001C6DF4"/>
    <w:rsid w:val="001D33C7"/>
    <w:rsid w:val="001D771C"/>
    <w:rsid w:val="00213EF8"/>
    <w:rsid w:val="00223D6F"/>
    <w:rsid w:val="002257A4"/>
    <w:rsid w:val="00226B84"/>
    <w:rsid w:val="00234A7F"/>
    <w:rsid w:val="00244255"/>
    <w:rsid w:val="002443FE"/>
    <w:rsid w:val="00246DEE"/>
    <w:rsid w:val="00251F56"/>
    <w:rsid w:val="00267DCB"/>
    <w:rsid w:val="00276B67"/>
    <w:rsid w:val="00285EB5"/>
    <w:rsid w:val="002961F3"/>
    <w:rsid w:val="002A04C3"/>
    <w:rsid w:val="002B3A0C"/>
    <w:rsid w:val="002B49AA"/>
    <w:rsid w:val="002D7020"/>
    <w:rsid w:val="002D71E7"/>
    <w:rsid w:val="002E6675"/>
    <w:rsid w:val="0036164B"/>
    <w:rsid w:val="003757B8"/>
    <w:rsid w:val="003A3E8D"/>
    <w:rsid w:val="003A5948"/>
    <w:rsid w:val="003B26EA"/>
    <w:rsid w:val="003D1939"/>
    <w:rsid w:val="003E531D"/>
    <w:rsid w:val="003F57E1"/>
    <w:rsid w:val="00434913"/>
    <w:rsid w:val="00470889"/>
    <w:rsid w:val="004A3D1B"/>
    <w:rsid w:val="004A6315"/>
    <w:rsid w:val="004D45BB"/>
    <w:rsid w:val="004E38FC"/>
    <w:rsid w:val="00517710"/>
    <w:rsid w:val="00517D76"/>
    <w:rsid w:val="00523833"/>
    <w:rsid w:val="0055792F"/>
    <w:rsid w:val="005701EB"/>
    <w:rsid w:val="005A4CFE"/>
    <w:rsid w:val="005D7DF1"/>
    <w:rsid w:val="005F54DE"/>
    <w:rsid w:val="00602381"/>
    <w:rsid w:val="00606A40"/>
    <w:rsid w:val="006108CE"/>
    <w:rsid w:val="00620DFC"/>
    <w:rsid w:val="00633267"/>
    <w:rsid w:val="006364B7"/>
    <w:rsid w:val="00657B4D"/>
    <w:rsid w:val="00661D41"/>
    <w:rsid w:val="00671527"/>
    <w:rsid w:val="00695B51"/>
    <w:rsid w:val="006A7F21"/>
    <w:rsid w:val="006C1606"/>
    <w:rsid w:val="006C4C46"/>
    <w:rsid w:val="006D694F"/>
    <w:rsid w:val="00781F03"/>
    <w:rsid w:val="00791FC3"/>
    <w:rsid w:val="0079674C"/>
    <w:rsid w:val="007A1360"/>
    <w:rsid w:val="007B340C"/>
    <w:rsid w:val="007C7BF2"/>
    <w:rsid w:val="007D4BA0"/>
    <w:rsid w:val="007E5C3D"/>
    <w:rsid w:val="00801AE4"/>
    <w:rsid w:val="008103D6"/>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52A84"/>
    <w:rsid w:val="00A5671E"/>
    <w:rsid w:val="00A60D39"/>
    <w:rsid w:val="00A65B52"/>
    <w:rsid w:val="00A77AA7"/>
    <w:rsid w:val="00A95D35"/>
    <w:rsid w:val="00AA73C8"/>
    <w:rsid w:val="00AC3913"/>
    <w:rsid w:val="00AF70CF"/>
    <w:rsid w:val="00B07F59"/>
    <w:rsid w:val="00B1252C"/>
    <w:rsid w:val="00B13BD4"/>
    <w:rsid w:val="00B2186E"/>
    <w:rsid w:val="00B66FB5"/>
    <w:rsid w:val="00B77571"/>
    <w:rsid w:val="00B951DF"/>
    <w:rsid w:val="00BA7B27"/>
    <w:rsid w:val="00BB23C0"/>
    <w:rsid w:val="00BC2378"/>
    <w:rsid w:val="00BC3842"/>
    <w:rsid w:val="00BC3C5E"/>
    <w:rsid w:val="00C45B35"/>
    <w:rsid w:val="00C47D15"/>
    <w:rsid w:val="00C770EF"/>
    <w:rsid w:val="00C77C90"/>
    <w:rsid w:val="00CB0769"/>
    <w:rsid w:val="00D003E1"/>
    <w:rsid w:val="00D031E5"/>
    <w:rsid w:val="00D068B6"/>
    <w:rsid w:val="00D239FE"/>
    <w:rsid w:val="00D26D92"/>
    <w:rsid w:val="00D47502"/>
    <w:rsid w:val="00D47A1B"/>
    <w:rsid w:val="00D613F7"/>
    <w:rsid w:val="00D64DE5"/>
    <w:rsid w:val="00D76D89"/>
    <w:rsid w:val="00DA14DC"/>
    <w:rsid w:val="00DA2842"/>
    <w:rsid w:val="00DA2E1B"/>
    <w:rsid w:val="00DB5C51"/>
    <w:rsid w:val="00DE0156"/>
    <w:rsid w:val="00DE593B"/>
    <w:rsid w:val="00E249D8"/>
    <w:rsid w:val="00E41DDB"/>
    <w:rsid w:val="00E44870"/>
    <w:rsid w:val="00E62741"/>
    <w:rsid w:val="00E717DC"/>
    <w:rsid w:val="00E72442"/>
    <w:rsid w:val="00EA30D6"/>
    <w:rsid w:val="00EA770E"/>
    <w:rsid w:val="00EB5A82"/>
    <w:rsid w:val="00EC2FC3"/>
    <w:rsid w:val="00EE7BB9"/>
    <w:rsid w:val="00F03944"/>
    <w:rsid w:val="00F17A9F"/>
    <w:rsid w:val="00F74710"/>
    <w:rsid w:val="00F82A25"/>
    <w:rsid w:val="00F87BD5"/>
    <w:rsid w:val="00F93E28"/>
    <w:rsid w:val="00F97BCB"/>
    <w:rsid w:val="00FA3198"/>
    <w:rsid w:val="00FB0B97"/>
    <w:rsid w:val="00FB3171"/>
    <w:rsid w:val="00FD64BF"/>
    <w:rsid w:val="00FE1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 w:type="paragraph" w:styleId="NoSpacing">
    <w:name w:val="No Spacing"/>
    <w:uiPriority w:val="1"/>
    <w:qFormat/>
    <w:rsid w:val="00CB0769"/>
    <w:rPr>
      <w:rFonts w:ascii="Calibri" w:eastAsia="Calibri" w:hAnsi="Calibri"/>
      <w:sz w:val="22"/>
      <w:szCs w:val="22"/>
    </w:rPr>
  </w:style>
  <w:style w:type="paragraph" w:styleId="Header">
    <w:name w:val="header"/>
    <w:basedOn w:val="Normal"/>
    <w:link w:val="HeaderChar"/>
    <w:rsid w:val="00F74710"/>
    <w:pPr>
      <w:tabs>
        <w:tab w:val="center" w:pos="4680"/>
        <w:tab w:val="right" w:pos="9360"/>
      </w:tabs>
    </w:pPr>
  </w:style>
  <w:style w:type="character" w:customStyle="1" w:styleId="HeaderChar">
    <w:name w:val="Header Char"/>
    <w:link w:val="Header"/>
    <w:rsid w:val="00F74710"/>
    <w:rPr>
      <w:sz w:val="24"/>
      <w:szCs w:val="24"/>
    </w:rPr>
  </w:style>
  <w:style w:type="paragraph" w:styleId="Footer">
    <w:name w:val="footer"/>
    <w:basedOn w:val="Normal"/>
    <w:link w:val="FooterChar"/>
    <w:rsid w:val="00F74710"/>
    <w:pPr>
      <w:tabs>
        <w:tab w:val="center" w:pos="4680"/>
        <w:tab w:val="right" w:pos="9360"/>
      </w:tabs>
    </w:pPr>
  </w:style>
  <w:style w:type="character" w:customStyle="1" w:styleId="FooterChar">
    <w:name w:val="Footer Char"/>
    <w:link w:val="Footer"/>
    <w:rsid w:val="00F7471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285046">
      <w:bodyDiv w:val="1"/>
      <w:marLeft w:val="0"/>
      <w:marRight w:val="0"/>
      <w:marTop w:val="0"/>
      <w:marBottom w:val="0"/>
      <w:divBdr>
        <w:top w:val="none" w:sz="0" w:space="0" w:color="auto"/>
        <w:left w:val="none" w:sz="0" w:space="0" w:color="auto"/>
        <w:bottom w:val="none" w:sz="0" w:space="0" w:color="auto"/>
        <w:right w:val="none" w:sz="0" w:space="0" w:color="auto"/>
      </w:divBdr>
    </w:div>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 w:id="926302004">
      <w:bodyDiv w:val="1"/>
      <w:marLeft w:val="0"/>
      <w:marRight w:val="0"/>
      <w:marTop w:val="0"/>
      <w:marBottom w:val="0"/>
      <w:divBdr>
        <w:top w:val="none" w:sz="0" w:space="0" w:color="auto"/>
        <w:left w:val="none" w:sz="0" w:space="0" w:color="auto"/>
        <w:bottom w:val="none" w:sz="0" w:space="0" w:color="auto"/>
        <w:right w:val="none" w:sz="0" w:space="0" w:color="auto"/>
      </w:divBdr>
    </w:div>
    <w:div w:id="163926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0</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ben olson</cp:lastModifiedBy>
  <cp:revision>2</cp:revision>
  <cp:lastPrinted>2018-09-24T18:17:00Z</cp:lastPrinted>
  <dcterms:created xsi:type="dcterms:W3CDTF">2019-12-05T20:40:00Z</dcterms:created>
  <dcterms:modified xsi:type="dcterms:W3CDTF">2019-12-05T20:40:00Z</dcterms:modified>
</cp:coreProperties>
</file>