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35679" w14:textId="20021A3B" w:rsidR="00BC3C5E" w:rsidRDefault="001D33C7">
      <w:bookmarkStart w:id="0" w:name="_Hlk22204528"/>
      <w:bookmarkEnd w:id="0"/>
      <w:r>
        <w:rPr>
          <w:noProof/>
        </w:rPr>
        <mc:AlternateContent>
          <mc:Choice Requires="wps">
            <w:drawing>
              <wp:anchor distT="0" distB="0" distL="114300" distR="114300" simplePos="0" relativeHeight="251657215" behindDoc="0" locked="0" layoutInCell="1" allowOverlap="1" wp14:anchorId="3BCA5601" wp14:editId="152D0628">
                <wp:simplePos x="0" y="0"/>
                <wp:positionH relativeFrom="margin">
                  <wp:align>center</wp:align>
                </wp:positionH>
                <wp:positionV relativeFrom="paragraph">
                  <wp:posOffset>1307312</wp:posOffset>
                </wp:positionV>
                <wp:extent cx="6142990" cy="72605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316FC672" w:rsidR="00CB0769" w:rsidRPr="006364B7" w:rsidRDefault="00D93583" w:rsidP="00CB0769">
                            <w:pPr>
                              <w:jc w:val="center"/>
                            </w:pPr>
                            <w:r>
                              <w:t>January 13, 2020</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77777777" w:rsidR="00CB0769" w:rsidRPr="000736C0" w:rsidRDefault="00CB0769" w:rsidP="00CB0769">
                            <w:pPr>
                              <w:rPr>
                                <w:sz w:val="22"/>
                                <w:szCs w:val="22"/>
                              </w:rPr>
                            </w:pPr>
                            <w:r w:rsidRPr="000736C0">
                              <w:rPr>
                                <w:sz w:val="22"/>
                                <w:szCs w:val="22"/>
                              </w:rPr>
                              <w:t>Attendees:</w:t>
                            </w:r>
                          </w:p>
                          <w:p w14:paraId="5128BF63" w14:textId="413EEE32" w:rsidR="00434913" w:rsidRPr="000736C0" w:rsidRDefault="00434913" w:rsidP="00434913">
                            <w:pPr>
                              <w:pStyle w:val="NoSpacing"/>
                            </w:pPr>
                            <w:r w:rsidRPr="000736C0">
                              <w:t>Richard Martinez, Principal</w:t>
                            </w:r>
                            <w:r w:rsidRPr="000736C0">
                              <w:tab/>
                            </w:r>
                            <w:r w:rsidRPr="000736C0">
                              <w:tab/>
                            </w:r>
                            <w:r w:rsidRPr="000736C0">
                              <w:tab/>
                            </w:r>
                            <w:r w:rsidR="00BD5B9E" w:rsidRPr="000736C0">
                              <w:t>Vanessa Olson, PAC Chair/Parent</w:t>
                            </w:r>
                          </w:p>
                          <w:p w14:paraId="2343179A" w14:textId="73EF1188" w:rsidR="00434913" w:rsidRDefault="00A93A36" w:rsidP="00434913">
                            <w:pPr>
                              <w:pStyle w:val="NoSpacing"/>
                            </w:pPr>
                            <w:r w:rsidRPr="000736C0">
                              <w:t xml:space="preserve">Julett Denton,  </w:t>
                            </w:r>
                            <w:r>
                              <w:t>PAC Co-Chair/</w:t>
                            </w:r>
                            <w:r w:rsidRPr="000736C0">
                              <w:t>Parent</w:t>
                            </w:r>
                            <w:r w:rsidR="00BD5B9E" w:rsidRPr="00BD5B9E">
                              <w:t xml:space="preserve"> </w:t>
                            </w:r>
                            <w:r w:rsidR="00BD5B9E">
                              <w:t xml:space="preserve">                    </w:t>
                            </w:r>
                            <w:r w:rsidR="00BD5B9E">
                              <w:t>Jacky Moore, Parent</w:t>
                            </w:r>
                          </w:p>
                          <w:p w14:paraId="25124C78" w14:textId="678117D2" w:rsidR="00BD5B9E" w:rsidRPr="000736C0" w:rsidRDefault="00434913" w:rsidP="00BD5B9E">
                            <w:pPr>
                              <w:pStyle w:val="NoSpacing"/>
                            </w:pPr>
                            <w:r w:rsidRPr="000736C0">
                              <w:t>Tabatha Zarkau</w:t>
                            </w:r>
                            <w:r w:rsidR="004E0894">
                              <w:t>s</w:t>
                            </w:r>
                            <w:r w:rsidRPr="000736C0">
                              <w:t>kas, Teacher</w:t>
                            </w:r>
                            <w:r w:rsidR="00BD5B9E" w:rsidRPr="00BD5B9E">
                              <w:t xml:space="preserve"> </w:t>
                            </w:r>
                            <w:r w:rsidR="00BD5B9E">
                              <w:t xml:space="preserve">                                  </w:t>
                            </w:r>
                            <w:r w:rsidR="00BD5B9E">
                              <w:t>Shemica Gamble</w:t>
                            </w:r>
                            <w:r w:rsidR="00BD5B9E" w:rsidRPr="000736C0">
                              <w:t>, Teacher</w:t>
                            </w:r>
                          </w:p>
                          <w:p w14:paraId="680B9699" w14:textId="482CCD1E" w:rsidR="00434913" w:rsidRDefault="0002108C" w:rsidP="00434913">
                            <w:pPr>
                              <w:pStyle w:val="NoSpacing"/>
                            </w:pPr>
                            <w:r>
                              <w:t>Allison Young, Teacher</w:t>
                            </w:r>
                            <w:r w:rsidR="00BD5B9E" w:rsidRPr="00BD5B9E">
                              <w:t xml:space="preserve"> </w:t>
                            </w:r>
                            <w:r w:rsidR="00BD5B9E">
                              <w:tab/>
                            </w:r>
                            <w:r w:rsidR="00BD5B9E">
                              <w:tab/>
                            </w:r>
                            <w:r w:rsidR="00BD5B9E">
                              <w:tab/>
                            </w:r>
                            <w:r w:rsidR="00BD5B9E">
                              <w:tab/>
                            </w:r>
                            <w:r w:rsidR="00BD5B9E">
                              <w:t>Ariyaria Brown-Watts, Student</w:t>
                            </w:r>
                          </w:p>
                          <w:p w14:paraId="7D0F6BDC" w14:textId="1F2DF19B" w:rsidR="00DF14F3" w:rsidRDefault="00D93583" w:rsidP="00434913">
                            <w:pPr>
                              <w:pStyle w:val="NoSpacing"/>
                            </w:pPr>
                            <w:r>
                              <w:t>Nicole Largen,</w:t>
                            </w:r>
                            <w:r w:rsidR="00386A7B">
                              <w:t xml:space="preserve"> </w:t>
                            </w:r>
                            <w:r w:rsidR="006D71CE">
                              <w:t>Boosters President</w:t>
                            </w:r>
                            <w:bookmarkStart w:id="1" w:name="_GoBack"/>
                            <w:bookmarkEnd w:id="1"/>
                            <w:r w:rsidR="00BD5B9E">
                              <w:tab/>
                            </w:r>
                            <w:r w:rsidR="00BD5B9E">
                              <w:tab/>
                            </w:r>
                            <w:r w:rsidR="00386A7B" w:rsidRPr="000736C0">
                              <w:t>Dan Bredbenner, Teacher</w:t>
                            </w:r>
                          </w:p>
                          <w:p w14:paraId="42B55420" w14:textId="1315D53E" w:rsidR="00C30F95" w:rsidRDefault="00806A3E" w:rsidP="00434913">
                            <w:pPr>
                              <w:pStyle w:val="NoSpacing"/>
                            </w:pPr>
                            <w:r>
                              <w:t>Jen Chapm</w:t>
                            </w:r>
                            <w:r w:rsidR="008F253F">
                              <w:t>a</w:t>
                            </w:r>
                            <w:r w:rsidR="00C30F95">
                              <w:t>n, Administration</w:t>
                            </w:r>
                            <w:r w:rsidR="00BD5B9E">
                              <w:tab/>
                            </w:r>
                            <w:r w:rsidR="00BD5B9E">
                              <w:tab/>
                            </w:r>
                            <w:r w:rsidR="00BD5B9E">
                              <w:tab/>
                            </w:r>
                            <w:r w:rsidR="00C30F95">
                              <w:t>Rachel Peitler, Teacher</w:t>
                            </w:r>
                          </w:p>
                          <w:p w14:paraId="304E3F95" w14:textId="2E29BCD8" w:rsidR="00C30F95" w:rsidRPr="000736C0" w:rsidRDefault="00C30F95" w:rsidP="00434913">
                            <w:pPr>
                              <w:pStyle w:val="NoSpacing"/>
                            </w:pPr>
                            <w:r>
                              <w:t xml:space="preserve">Toni </w:t>
                            </w:r>
                            <w:r w:rsidR="00290B6C">
                              <w:t>Dingley, Teacher</w:t>
                            </w:r>
                          </w:p>
                          <w:p w14:paraId="54B5E677" w14:textId="77777777" w:rsidR="00CB0769" w:rsidRPr="006364B7" w:rsidRDefault="00CB0769" w:rsidP="00CB0769"/>
                          <w:p w14:paraId="34DB1C61" w14:textId="77777777" w:rsidR="00517710" w:rsidRPr="00DD2ABC" w:rsidRDefault="00517710" w:rsidP="00517710">
                            <w:pPr>
                              <w:pStyle w:val="NoSpacing"/>
                              <w:rPr>
                                <w:b/>
                                <w:bCs/>
                                <w:sz w:val="20"/>
                                <w:szCs w:val="20"/>
                              </w:rPr>
                            </w:pPr>
                            <w:r w:rsidRPr="00DD2ABC">
                              <w:rPr>
                                <w:b/>
                                <w:bCs/>
                                <w:sz w:val="20"/>
                                <w:szCs w:val="20"/>
                              </w:rPr>
                              <w:t>Welcome:</w:t>
                            </w:r>
                          </w:p>
                          <w:p w14:paraId="2A2ADDCE" w14:textId="70FF74FB" w:rsidR="00517710" w:rsidRPr="003E531D" w:rsidRDefault="00517710" w:rsidP="00DD2ABC">
                            <w:pPr>
                              <w:pStyle w:val="NoSpacing"/>
                              <w:rPr>
                                <w:sz w:val="20"/>
                                <w:szCs w:val="20"/>
                              </w:rPr>
                            </w:pPr>
                            <w:r w:rsidRPr="003E531D">
                              <w:rPr>
                                <w:sz w:val="20"/>
                                <w:szCs w:val="20"/>
                              </w:rPr>
                              <w:t>Mrs. Olson welcomed everyone</w:t>
                            </w:r>
                          </w:p>
                          <w:p w14:paraId="498BED72" w14:textId="77777777" w:rsidR="00517710" w:rsidRPr="0081759B" w:rsidRDefault="00517710" w:rsidP="00517710">
                            <w:pPr>
                              <w:rPr>
                                <w:b/>
                                <w:bCs/>
                                <w:sz w:val="20"/>
                                <w:szCs w:val="20"/>
                              </w:rPr>
                            </w:pPr>
                            <w:r w:rsidRPr="0081759B">
                              <w:rPr>
                                <w:b/>
                                <w:bCs/>
                                <w:sz w:val="20"/>
                                <w:szCs w:val="20"/>
                              </w:rPr>
                              <w:t>Review of Minutes:</w:t>
                            </w:r>
                          </w:p>
                          <w:p w14:paraId="2A52D53C" w14:textId="6F48022D" w:rsidR="00517710" w:rsidRDefault="0002108C" w:rsidP="00517710">
                            <w:pPr>
                              <w:rPr>
                                <w:sz w:val="20"/>
                                <w:szCs w:val="20"/>
                              </w:rPr>
                            </w:pPr>
                            <w:r>
                              <w:rPr>
                                <w:sz w:val="20"/>
                                <w:szCs w:val="20"/>
                              </w:rPr>
                              <w:t xml:space="preserve">Approved as </w:t>
                            </w:r>
                            <w:r w:rsidR="00DA418D">
                              <w:rPr>
                                <w:sz w:val="20"/>
                                <w:szCs w:val="20"/>
                              </w:rPr>
                              <w:t>revised</w:t>
                            </w:r>
                            <w:r>
                              <w:rPr>
                                <w:sz w:val="20"/>
                                <w:szCs w:val="20"/>
                              </w:rPr>
                              <w:t xml:space="preserve">. </w:t>
                            </w:r>
                          </w:p>
                          <w:p w14:paraId="0DB4607F" w14:textId="77777777" w:rsidR="0002108C" w:rsidRPr="003E531D" w:rsidRDefault="0002108C" w:rsidP="00517710">
                            <w:pPr>
                              <w:rPr>
                                <w:sz w:val="20"/>
                                <w:szCs w:val="20"/>
                              </w:rPr>
                            </w:pPr>
                          </w:p>
                          <w:p w14:paraId="46CB224F" w14:textId="17CC0D9B" w:rsidR="00517710" w:rsidRDefault="00517710" w:rsidP="00517710">
                            <w:pPr>
                              <w:rPr>
                                <w:b/>
                                <w:bCs/>
                                <w:sz w:val="20"/>
                                <w:szCs w:val="20"/>
                              </w:rPr>
                            </w:pPr>
                            <w:r w:rsidRPr="003E531D">
                              <w:rPr>
                                <w:b/>
                                <w:bCs/>
                                <w:sz w:val="20"/>
                                <w:szCs w:val="20"/>
                              </w:rPr>
                              <w:t>Update on SACI</w:t>
                            </w:r>
                          </w:p>
                          <w:p w14:paraId="53CDC359" w14:textId="77777777" w:rsidR="00C953C4" w:rsidRPr="00662B15" w:rsidRDefault="00C953C4" w:rsidP="00C953C4">
                            <w:pPr>
                              <w:pStyle w:val="ListParagraph"/>
                              <w:numPr>
                                <w:ilvl w:val="0"/>
                                <w:numId w:val="15"/>
                              </w:numPr>
                              <w:spacing w:after="160" w:line="259" w:lineRule="auto"/>
                              <w:contextualSpacing/>
                              <w:rPr>
                                <w:sz w:val="18"/>
                                <w:szCs w:val="18"/>
                              </w:rPr>
                            </w:pPr>
                            <w:r w:rsidRPr="00662B15">
                              <w:rPr>
                                <w:sz w:val="18"/>
                                <w:szCs w:val="18"/>
                              </w:rPr>
                              <w:t>We discussed Communication</w:t>
                            </w:r>
                          </w:p>
                          <w:p w14:paraId="17CC01A1"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The Scoop- weekly newsletter emailed to over 90,000 each week.</w:t>
                            </w:r>
                          </w:p>
                          <w:p w14:paraId="08673E3B"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E-News- sent daily to news organizations</w:t>
                            </w:r>
                          </w:p>
                          <w:p w14:paraId="7BCB0E82"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The Hub</w:t>
                            </w:r>
                          </w:p>
                          <w:p w14:paraId="37F89075"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 xml:space="preserve">What is next- online registration, electronic absence reporting, ability to pay more things online such as field trips. </w:t>
                            </w:r>
                          </w:p>
                          <w:p w14:paraId="55CA9C76" w14:textId="77777777" w:rsidR="00C953C4" w:rsidRPr="00662B15" w:rsidRDefault="00C953C4" w:rsidP="00C953C4">
                            <w:pPr>
                              <w:pStyle w:val="ListParagraph"/>
                              <w:numPr>
                                <w:ilvl w:val="0"/>
                                <w:numId w:val="15"/>
                              </w:numPr>
                              <w:spacing w:after="160" w:line="259" w:lineRule="auto"/>
                              <w:contextualSpacing/>
                              <w:rPr>
                                <w:sz w:val="18"/>
                                <w:szCs w:val="18"/>
                              </w:rPr>
                            </w:pPr>
                            <w:r w:rsidRPr="00662B15">
                              <w:rPr>
                                <w:sz w:val="18"/>
                                <w:szCs w:val="18"/>
                              </w:rPr>
                              <w:t>Virtual High School- is free for PWCS students during the fall and spring semesters- (This is paid for by a grant from the division. If the school exceeds the grant, the overage will come from the school budget)</w:t>
                            </w:r>
                          </w:p>
                          <w:p w14:paraId="58E15167" w14:textId="77777777" w:rsidR="00C953C4" w:rsidRPr="00662B15" w:rsidRDefault="00C953C4" w:rsidP="00C953C4">
                            <w:pPr>
                              <w:pStyle w:val="ListParagraph"/>
                              <w:numPr>
                                <w:ilvl w:val="0"/>
                                <w:numId w:val="15"/>
                              </w:numPr>
                              <w:spacing w:after="160" w:line="259" w:lineRule="auto"/>
                              <w:contextualSpacing/>
                              <w:rPr>
                                <w:sz w:val="18"/>
                                <w:szCs w:val="18"/>
                              </w:rPr>
                            </w:pPr>
                            <w:r w:rsidRPr="00662B15">
                              <w:rPr>
                                <w:sz w:val="18"/>
                                <w:szCs w:val="18"/>
                              </w:rPr>
                              <w:t>Grading</w:t>
                            </w:r>
                          </w:p>
                          <w:p w14:paraId="56FCC3E5"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Trying to separate academic performance from behavior in grades</w:t>
                            </w:r>
                          </w:p>
                          <w:p w14:paraId="39F3FC1D"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Explicit reference to formative, summative and reassessment</w:t>
                            </w:r>
                          </w:p>
                          <w:p w14:paraId="601BA8CB"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Descriptive titles</w:t>
                            </w:r>
                          </w:p>
                          <w:p w14:paraId="20275FCC"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Expectations of greater teacher collaboration and consistency within and across schools</w:t>
                            </w:r>
                          </w:p>
                          <w:p w14:paraId="2192C5BD"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 xml:space="preserve">Reassessments are supposed to be just that, not just retakes.  It is not automatic, nor guaranteed.  Requires demonstration of preparation to be given for the possibility of another opportunity. </w:t>
                            </w:r>
                          </w:p>
                          <w:p w14:paraId="16B8B915" w14:textId="5C34FBDA"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 xml:space="preserve">Real World is full of second chances. </w:t>
                            </w:r>
                          </w:p>
                          <w:p w14:paraId="7CD9AC8A" w14:textId="77777777" w:rsidR="00C953C4" w:rsidRPr="00662B15" w:rsidRDefault="00C953C4" w:rsidP="00662B15">
                            <w:pPr>
                              <w:rPr>
                                <w:b/>
                                <w:bCs/>
                                <w:sz w:val="20"/>
                                <w:szCs w:val="20"/>
                              </w:rPr>
                            </w:pPr>
                            <w:r w:rsidRPr="00662B15">
                              <w:rPr>
                                <w:b/>
                                <w:bCs/>
                                <w:sz w:val="20"/>
                                <w:szCs w:val="20"/>
                              </w:rPr>
                              <w:t>Principal Martinez’ Report</w:t>
                            </w:r>
                          </w:p>
                          <w:p w14:paraId="40499C2D" w14:textId="77777777" w:rsidR="00662B15" w:rsidRPr="00662B15" w:rsidRDefault="00662B15" w:rsidP="00662B15">
                            <w:pPr>
                              <w:pStyle w:val="ListParagraph"/>
                              <w:numPr>
                                <w:ilvl w:val="0"/>
                                <w:numId w:val="15"/>
                              </w:numPr>
                              <w:rPr>
                                <w:sz w:val="18"/>
                                <w:szCs w:val="18"/>
                              </w:rPr>
                            </w:pPr>
                            <w:r w:rsidRPr="00662B15">
                              <w:rPr>
                                <w:sz w:val="18"/>
                                <w:szCs w:val="18"/>
                              </w:rPr>
                              <w:t>Discussion of Negative Lunch balances again.</w:t>
                            </w:r>
                          </w:p>
                          <w:p w14:paraId="62F94C47" w14:textId="77777777" w:rsidR="00662B15" w:rsidRPr="00662B15" w:rsidRDefault="00662B15" w:rsidP="00662B15">
                            <w:pPr>
                              <w:pStyle w:val="ListParagraph"/>
                              <w:numPr>
                                <w:ilvl w:val="0"/>
                                <w:numId w:val="15"/>
                              </w:numPr>
                              <w:rPr>
                                <w:sz w:val="18"/>
                                <w:szCs w:val="18"/>
                              </w:rPr>
                            </w:pPr>
                            <w:r w:rsidRPr="00662B15">
                              <w:rPr>
                                <w:sz w:val="18"/>
                                <w:szCs w:val="18"/>
                              </w:rPr>
                              <w:t>We are coming up on the 20</w:t>
                            </w:r>
                            <w:r w:rsidRPr="00662B15">
                              <w:rPr>
                                <w:sz w:val="18"/>
                                <w:szCs w:val="18"/>
                                <w:vertAlign w:val="superscript"/>
                              </w:rPr>
                              <w:t>th</w:t>
                            </w:r>
                            <w:r w:rsidRPr="00662B15">
                              <w:rPr>
                                <w:sz w:val="18"/>
                                <w:szCs w:val="18"/>
                              </w:rPr>
                              <w:t xml:space="preserve"> Year observation.  We are looking at how different groups can incorporate this celebration into their activities.</w:t>
                            </w:r>
                          </w:p>
                          <w:p w14:paraId="10F02925" w14:textId="77777777" w:rsidR="00662B15" w:rsidRPr="00662B15" w:rsidRDefault="00662B15" w:rsidP="00662B15">
                            <w:pPr>
                              <w:pStyle w:val="ListParagraph"/>
                              <w:numPr>
                                <w:ilvl w:val="0"/>
                                <w:numId w:val="15"/>
                              </w:numPr>
                              <w:rPr>
                                <w:sz w:val="18"/>
                                <w:szCs w:val="18"/>
                              </w:rPr>
                            </w:pPr>
                            <w:r w:rsidRPr="00662B15">
                              <w:rPr>
                                <w:sz w:val="18"/>
                                <w:szCs w:val="18"/>
                              </w:rPr>
                              <w:t xml:space="preserve">The beginning of February it is the start of the Budget Cycle.  We are looking to fill needs in English, Spanish, EL, Special Education, Math, Biology, and the Library.  </w:t>
                            </w:r>
                          </w:p>
                          <w:p w14:paraId="686732C0" w14:textId="77777777" w:rsidR="00662B15" w:rsidRPr="00662B15" w:rsidRDefault="00662B15" w:rsidP="00662B15">
                            <w:pPr>
                              <w:pStyle w:val="ListParagraph"/>
                              <w:numPr>
                                <w:ilvl w:val="0"/>
                                <w:numId w:val="15"/>
                              </w:numPr>
                              <w:rPr>
                                <w:sz w:val="18"/>
                                <w:szCs w:val="18"/>
                              </w:rPr>
                            </w:pPr>
                            <w:r w:rsidRPr="00662B15">
                              <w:rPr>
                                <w:sz w:val="18"/>
                                <w:szCs w:val="18"/>
                              </w:rPr>
                              <w:t>We achieved School of Excellence for the 4</w:t>
                            </w:r>
                            <w:r w:rsidRPr="00662B15">
                              <w:rPr>
                                <w:sz w:val="18"/>
                                <w:szCs w:val="18"/>
                                <w:vertAlign w:val="superscript"/>
                              </w:rPr>
                              <w:t>th</w:t>
                            </w:r>
                            <w:r w:rsidRPr="00662B15">
                              <w:rPr>
                                <w:sz w:val="18"/>
                                <w:szCs w:val="18"/>
                              </w:rPr>
                              <w:t xml:space="preserve"> time in school history.  </w:t>
                            </w:r>
                          </w:p>
                          <w:p w14:paraId="5A12E66F" w14:textId="77777777" w:rsidR="00662B15" w:rsidRPr="00662B15" w:rsidRDefault="00662B15" w:rsidP="00662B15">
                            <w:pPr>
                              <w:pStyle w:val="ListParagraph"/>
                              <w:numPr>
                                <w:ilvl w:val="0"/>
                                <w:numId w:val="15"/>
                              </w:numPr>
                              <w:rPr>
                                <w:sz w:val="18"/>
                                <w:szCs w:val="18"/>
                              </w:rPr>
                            </w:pPr>
                            <w:r w:rsidRPr="00662B15">
                              <w:rPr>
                                <w:sz w:val="18"/>
                                <w:szCs w:val="18"/>
                              </w:rPr>
                              <w:t xml:space="preserve">We had a meeting about the new turf fields in December.  We are waiting to hear back from the County to approve the plan and then we can start talking dates. </w:t>
                            </w:r>
                          </w:p>
                          <w:p w14:paraId="77AEBC20" w14:textId="77777777" w:rsidR="00C953C4" w:rsidRPr="00662B15" w:rsidRDefault="00C953C4" w:rsidP="00C953C4">
                            <w:pPr>
                              <w:spacing w:after="160" w:line="259" w:lineRule="auto"/>
                              <w:contextualSpacing/>
                              <w:rPr>
                                <w:sz w:val="16"/>
                                <w:szCs w:val="16"/>
                              </w:rPr>
                            </w:pPr>
                          </w:p>
                          <w:p w14:paraId="0A32A417" w14:textId="77777777" w:rsidR="00C953C4" w:rsidRPr="00662B15" w:rsidRDefault="00C953C4" w:rsidP="00517710">
                            <w:pPr>
                              <w:rPr>
                                <w:b/>
                                <w:bCs/>
                                <w:sz w:val="16"/>
                                <w:szCs w:val="16"/>
                              </w:rPr>
                            </w:pPr>
                          </w:p>
                          <w:p w14:paraId="1079CE5F" w14:textId="2BEEDE44" w:rsidR="00B44B8D" w:rsidRDefault="00B44B8D" w:rsidP="00517710">
                            <w:pPr>
                              <w:rPr>
                                <w:b/>
                                <w:bCs/>
                                <w:sz w:val="20"/>
                                <w:szCs w:val="20"/>
                              </w:rPr>
                            </w:pP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0;margin-top:102.95pt;width:483.7pt;height:571.7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" filled="f" stroked="f">
                <v:textbo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316FC672" w:rsidR="00CB0769" w:rsidRPr="006364B7" w:rsidRDefault="00D93583" w:rsidP="00CB0769">
                      <w:pPr>
                        <w:jc w:val="center"/>
                      </w:pPr>
                      <w:r>
                        <w:t>January 13, 2020</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77777777" w:rsidR="00CB0769" w:rsidRPr="000736C0" w:rsidRDefault="00CB0769" w:rsidP="00CB0769">
                      <w:pPr>
                        <w:rPr>
                          <w:sz w:val="22"/>
                          <w:szCs w:val="22"/>
                        </w:rPr>
                      </w:pPr>
                      <w:r w:rsidRPr="000736C0">
                        <w:rPr>
                          <w:sz w:val="22"/>
                          <w:szCs w:val="22"/>
                        </w:rPr>
                        <w:t>Attendees:</w:t>
                      </w:r>
                    </w:p>
                    <w:p w14:paraId="5128BF63" w14:textId="413EEE32" w:rsidR="00434913" w:rsidRPr="000736C0" w:rsidRDefault="00434913" w:rsidP="00434913">
                      <w:pPr>
                        <w:pStyle w:val="NoSpacing"/>
                      </w:pPr>
                      <w:r w:rsidRPr="000736C0">
                        <w:t>Richard Martinez, Principal</w:t>
                      </w:r>
                      <w:r w:rsidRPr="000736C0">
                        <w:tab/>
                      </w:r>
                      <w:r w:rsidRPr="000736C0">
                        <w:tab/>
                      </w:r>
                      <w:r w:rsidRPr="000736C0">
                        <w:tab/>
                      </w:r>
                      <w:r w:rsidR="00BD5B9E" w:rsidRPr="000736C0">
                        <w:t>Vanessa Olson, PAC Chair/Parent</w:t>
                      </w:r>
                    </w:p>
                    <w:p w14:paraId="2343179A" w14:textId="73EF1188" w:rsidR="00434913" w:rsidRDefault="00A93A36" w:rsidP="00434913">
                      <w:pPr>
                        <w:pStyle w:val="NoSpacing"/>
                      </w:pPr>
                      <w:r w:rsidRPr="000736C0">
                        <w:t xml:space="preserve">Julett Denton,  </w:t>
                      </w:r>
                      <w:r>
                        <w:t>PAC Co-Chair/</w:t>
                      </w:r>
                      <w:r w:rsidRPr="000736C0">
                        <w:t>Parent</w:t>
                      </w:r>
                      <w:r w:rsidR="00BD5B9E" w:rsidRPr="00BD5B9E">
                        <w:t xml:space="preserve"> </w:t>
                      </w:r>
                      <w:r w:rsidR="00BD5B9E">
                        <w:t xml:space="preserve">                    </w:t>
                      </w:r>
                      <w:r w:rsidR="00BD5B9E">
                        <w:t>Jacky Moore, Parent</w:t>
                      </w:r>
                    </w:p>
                    <w:p w14:paraId="25124C78" w14:textId="678117D2" w:rsidR="00BD5B9E" w:rsidRPr="000736C0" w:rsidRDefault="00434913" w:rsidP="00BD5B9E">
                      <w:pPr>
                        <w:pStyle w:val="NoSpacing"/>
                      </w:pPr>
                      <w:r w:rsidRPr="000736C0">
                        <w:t>Tabatha Zarkau</w:t>
                      </w:r>
                      <w:r w:rsidR="004E0894">
                        <w:t>s</w:t>
                      </w:r>
                      <w:r w:rsidRPr="000736C0">
                        <w:t>kas, Teacher</w:t>
                      </w:r>
                      <w:r w:rsidR="00BD5B9E" w:rsidRPr="00BD5B9E">
                        <w:t xml:space="preserve"> </w:t>
                      </w:r>
                      <w:r w:rsidR="00BD5B9E">
                        <w:t xml:space="preserve">                                  </w:t>
                      </w:r>
                      <w:r w:rsidR="00BD5B9E">
                        <w:t>Shemica Gamble</w:t>
                      </w:r>
                      <w:r w:rsidR="00BD5B9E" w:rsidRPr="000736C0">
                        <w:t>, Teacher</w:t>
                      </w:r>
                    </w:p>
                    <w:p w14:paraId="680B9699" w14:textId="482CCD1E" w:rsidR="00434913" w:rsidRDefault="0002108C" w:rsidP="00434913">
                      <w:pPr>
                        <w:pStyle w:val="NoSpacing"/>
                      </w:pPr>
                      <w:r>
                        <w:t>Allison Young, Teacher</w:t>
                      </w:r>
                      <w:r w:rsidR="00BD5B9E" w:rsidRPr="00BD5B9E">
                        <w:t xml:space="preserve"> </w:t>
                      </w:r>
                      <w:r w:rsidR="00BD5B9E">
                        <w:tab/>
                      </w:r>
                      <w:r w:rsidR="00BD5B9E">
                        <w:tab/>
                      </w:r>
                      <w:r w:rsidR="00BD5B9E">
                        <w:tab/>
                      </w:r>
                      <w:r w:rsidR="00BD5B9E">
                        <w:tab/>
                      </w:r>
                      <w:r w:rsidR="00BD5B9E">
                        <w:t>Ariyaria Brown-Watts, Student</w:t>
                      </w:r>
                    </w:p>
                    <w:p w14:paraId="7D0F6BDC" w14:textId="1F2DF19B" w:rsidR="00DF14F3" w:rsidRDefault="00D93583" w:rsidP="00434913">
                      <w:pPr>
                        <w:pStyle w:val="NoSpacing"/>
                      </w:pPr>
                      <w:r>
                        <w:t>Nicole Largen,</w:t>
                      </w:r>
                      <w:r w:rsidR="00386A7B">
                        <w:t xml:space="preserve"> </w:t>
                      </w:r>
                      <w:r w:rsidR="006D71CE">
                        <w:t>Boosters President</w:t>
                      </w:r>
                      <w:bookmarkStart w:id="2" w:name="_GoBack"/>
                      <w:bookmarkEnd w:id="2"/>
                      <w:r w:rsidR="00BD5B9E">
                        <w:tab/>
                      </w:r>
                      <w:r w:rsidR="00BD5B9E">
                        <w:tab/>
                      </w:r>
                      <w:r w:rsidR="00386A7B" w:rsidRPr="000736C0">
                        <w:t>Dan Bredbenner, Teacher</w:t>
                      </w:r>
                    </w:p>
                    <w:p w14:paraId="42B55420" w14:textId="1315D53E" w:rsidR="00C30F95" w:rsidRDefault="00806A3E" w:rsidP="00434913">
                      <w:pPr>
                        <w:pStyle w:val="NoSpacing"/>
                      </w:pPr>
                      <w:r>
                        <w:t>Jen Chapm</w:t>
                      </w:r>
                      <w:r w:rsidR="008F253F">
                        <w:t>a</w:t>
                      </w:r>
                      <w:r w:rsidR="00C30F95">
                        <w:t>n, Administration</w:t>
                      </w:r>
                      <w:r w:rsidR="00BD5B9E">
                        <w:tab/>
                      </w:r>
                      <w:r w:rsidR="00BD5B9E">
                        <w:tab/>
                      </w:r>
                      <w:r w:rsidR="00BD5B9E">
                        <w:tab/>
                      </w:r>
                      <w:r w:rsidR="00C30F95">
                        <w:t>Rachel Peitler, Teacher</w:t>
                      </w:r>
                    </w:p>
                    <w:p w14:paraId="304E3F95" w14:textId="2E29BCD8" w:rsidR="00C30F95" w:rsidRPr="000736C0" w:rsidRDefault="00C30F95" w:rsidP="00434913">
                      <w:pPr>
                        <w:pStyle w:val="NoSpacing"/>
                      </w:pPr>
                      <w:r>
                        <w:t xml:space="preserve">Toni </w:t>
                      </w:r>
                      <w:r w:rsidR="00290B6C">
                        <w:t>Dingley, Teacher</w:t>
                      </w:r>
                    </w:p>
                    <w:p w14:paraId="54B5E677" w14:textId="77777777" w:rsidR="00CB0769" w:rsidRPr="006364B7" w:rsidRDefault="00CB0769" w:rsidP="00CB0769"/>
                    <w:p w14:paraId="34DB1C61" w14:textId="77777777" w:rsidR="00517710" w:rsidRPr="00DD2ABC" w:rsidRDefault="00517710" w:rsidP="00517710">
                      <w:pPr>
                        <w:pStyle w:val="NoSpacing"/>
                        <w:rPr>
                          <w:b/>
                          <w:bCs/>
                          <w:sz w:val="20"/>
                          <w:szCs w:val="20"/>
                        </w:rPr>
                      </w:pPr>
                      <w:r w:rsidRPr="00DD2ABC">
                        <w:rPr>
                          <w:b/>
                          <w:bCs/>
                          <w:sz w:val="20"/>
                          <w:szCs w:val="20"/>
                        </w:rPr>
                        <w:t>Welcome:</w:t>
                      </w:r>
                    </w:p>
                    <w:p w14:paraId="2A2ADDCE" w14:textId="70FF74FB" w:rsidR="00517710" w:rsidRPr="003E531D" w:rsidRDefault="00517710" w:rsidP="00DD2ABC">
                      <w:pPr>
                        <w:pStyle w:val="NoSpacing"/>
                        <w:rPr>
                          <w:sz w:val="20"/>
                          <w:szCs w:val="20"/>
                        </w:rPr>
                      </w:pPr>
                      <w:r w:rsidRPr="003E531D">
                        <w:rPr>
                          <w:sz w:val="20"/>
                          <w:szCs w:val="20"/>
                        </w:rPr>
                        <w:t>Mrs. Olson welcomed everyone</w:t>
                      </w:r>
                    </w:p>
                    <w:p w14:paraId="498BED72" w14:textId="77777777" w:rsidR="00517710" w:rsidRPr="0081759B" w:rsidRDefault="00517710" w:rsidP="00517710">
                      <w:pPr>
                        <w:rPr>
                          <w:b/>
                          <w:bCs/>
                          <w:sz w:val="20"/>
                          <w:szCs w:val="20"/>
                        </w:rPr>
                      </w:pPr>
                      <w:r w:rsidRPr="0081759B">
                        <w:rPr>
                          <w:b/>
                          <w:bCs/>
                          <w:sz w:val="20"/>
                          <w:szCs w:val="20"/>
                        </w:rPr>
                        <w:t>Review of Minutes:</w:t>
                      </w:r>
                    </w:p>
                    <w:p w14:paraId="2A52D53C" w14:textId="6F48022D" w:rsidR="00517710" w:rsidRDefault="0002108C" w:rsidP="00517710">
                      <w:pPr>
                        <w:rPr>
                          <w:sz w:val="20"/>
                          <w:szCs w:val="20"/>
                        </w:rPr>
                      </w:pPr>
                      <w:r>
                        <w:rPr>
                          <w:sz w:val="20"/>
                          <w:szCs w:val="20"/>
                        </w:rPr>
                        <w:t xml:space="preserve">Approved as </w:t>
                      </w:r>
                      <w:r w:rsidR="00DA418D">
                        <w:rPr>
                          <w:sz w:val="20"/>
                          <w:szCs w:val="20"/>
                        </w:rPr>
                        <w:t>revised</w:t>
                      </w:r>
                      <w:r>
                        <w:rPr>
                          <w:sz w:val="20"/>
                          <w:szCs w:val="20"/>
                        </w:rPr>
                        <w:t xml:space="preserve">. </w:t>
                      </w:r>
                    </w:p>
                    <w:p w14:paraId="0DB4607F" w14:textId="77777777" w:rsidR="0002108C" w:rsidRPr="003E531D" w:rsidRDefault="0002108C" w:rsidP="00517710">
                      <w:pPr>
                        <w:rPr>
                          <w:sz w:val="20"/>
                          <w:szCs w:val="20"/>
                        </w:rPr>
                      </w:pPr>
                    </w:p>
                    <w:p w14:paraId="46CB224F" w14:textId="17CC0D9B" w:rsidR="00517710" w:rsidRDefault="00517710" w:rsidP="00517710">
                      <w:pPr>
                        <w:rPr>
                          <w:b/>
                          <w:bCs/>
                          <w:sz w:val="20"/>
                          <w:szCs w:val="20"/>
                        </w:rPr>
                      </w:pPr>
                      <w:r w:rsidRPr="003E531D">
                        <w:rPr>
                          <w:b/>
                          <w:bCs/>
                          <w:sz w:val="20"/>
                          <w:szCs w:val="20"/>
                        </w:rPr>
                        <w:t>Update on SACI</w:t>
                      </w:r>
                    </w:p>
                    <w:p w14:paraId="53CDC359" w14:textId="77777777" w:rsidR="00C953C4" w:rsidRPr="00662B15" w:rsidRDefault="00C953C4" w:rsidP="00C953C4">
                      <w:pPr>
                        <w:pStyle w:val="ListParagraph"/>
                        <w:numPr>
                          <w:ilvl w:val="0"/>
                          <w:numId w:val="15"/>
                        </w:numPr>
                        <w:spacing w:after="160" w:line="259" w:lineRule="auto"/>
                        <w:contextualSpacing/>
                        <w:rPr>
                          <w:sz w:val="18"/>
                          <w:szCs w:val="18"/>
                        </w:rPr>
                      </w:pPr>
                      <w:r w:rsidRPr="00662B15">
                        <w:rPr>
                          <w:sz w:val="18"/>
                          <w:szCs w:val="18"/>
                        </w:rPr>
                        <w:t>We discussed Communication</w:t>
                      </w:r>
                    </w:p>
                    <w:p w14:paraId="17CC01A1"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The Scoop- weekly newsletter emailed to over 90,000 each week.</w:t>
                      </w:r>
                    </w:p>
                    <w:p w14:paraId="08673E3B"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E-News- sent daily to news organizations</w:t>
                      </w:r>
                    </w:p>
                    <w:p w14:paraId="7BCB0E82"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The Hub</w:t>
                      </w:r>
                    </w:p>
                    <w:p w14:paraId="37F89075"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 xml:space="preserve">What is next- online registration, electronic absence reporting, ability to pay more things online such as field trips. </w:t>
                      </w:r>
                    </w:p>
                    <w:p w14:paraId="55CA9C76" w14:textId="77777777" w:rsidR="00C953C4" w:rsidRPr="00662B15" w:rsidRDefault="00C953C4" w:rsidP="00C953C4">
                      <w:pPr>
                        <w:pStyle w:val="ListParagraph"/>
                        <w:numPr>
                          <w:ilvl w:val="0"/>
                          <w:numId w:val="15"/>
                        </w:numPr>
                        <w:spacing w:after="160" w:line="259" w:lineRule="auto"/>
                        <w:contextualSpacing/>
                        <w:rPr>
                          <w:sz w:val="18"/>
                          <w:szCs w:val="18"/>
                        </w:rPr>
                      </w:pPr>
                      <w:r w:rsidRPr="00662B15">
                        <w:rPr>
                          <w:sz w:val="18"/>
                          <w:szCs w:val="18"/>
                        </w:rPr>
                        <w:t>Virtual High School- is free for PWCS students during the fall and spring semesters- (This is paid for by a grant from the division. If the school exceeds the grant, the overage will come from the school budget)</w:t>
                      </w:r>
                    </w:p>
                    <w:p w14:paraId="58E15167" w14:textId="77777777" w:rsidR="00C953C4" w:rsidRPr="00662B15" w:rsidRDefault="00C953C4" w:rsidP="00C953C4">
                      <w:pPr>
                        <w:pStyle w:val="ListParagraph"/>
                        <w:numPr>
                          <w:ilvl w:val="0"/>
                          <w:numId w:val="15"/>
                        </w:numPr>
                        <w:spacing w:after="160" w:line="259" w:lineRule="auto"/>
                        <w:contextualSpacing/>
                        <w:rPr>
                          <w:sz w:val="18"/>
                          <w:szCs w:val="18"/>
                        </w:rPr>
                      </w:pPr>
                      <w:r w:rsidRPr="00662B15">
                        <w:rPr>
                          <w:sz w:val="18"/>
                          <w:szCs w:val="18"/>
                        </w:rPr>
                        <w:t>Grading</w:t>
                      </w:r>
                    </w:p>
                    <w:p w14:paraId="56FCC3E5"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Trying to separate academic performance from behavior in grades</w:t>
                      </w:r>
                    </w:p>
                    <w:p w14:paraId="39F3FC1D"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Explicit reference to formative, summative and reassessment</w:t>
                      </w:r>
                    </w:p>
                    <w:p w14:paraId="601BA8CB"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Descriptive titles</w:t>
                      </w:r>
                    </w:p>
                    <w:p w14:paraId="20275FCC"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Expectations of greater teacher collaboration and consistency within and across schools</w:t>
                      </w:r>
                    </w:p>
                    <w:p w14:paraId="2192C5BD" w14:textId="77777777"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 xml:space="preserve">Reassessments are supposed to be just that, not just retakes.  It is not automatic, nor guaranteed.  Requires demonstration of preparation to be given for the possibility of another opportunity. </w:t>
                      </w:r>
                    </w:p>
                    <w:p w14:paraId="16B8B915" w14:textId="5C34FBDA" w:rsidR="00C953C4" w:rsidRPr="00662B15" w:rsidRDefault="00C953C4" w:rsidP="00C953C4">
                      <w:pPr>
                        <w:pStyle w:val="ListParagraph"/>
                        <w:numPr>
                          <w:ilvl w:val="1"/>
                          <w:numId w:val="15"/>
                        </w:numPr>
                        <w:spacing w:after="160" w:line="259" w:lineRule="auto"/>
                        <w:contextualSpacing/>
                        <w:rPr>
                          <w:sz w:val="18"/>
                          <w:szCs w:val="18"/>
                        </w:rPr>
                      </w:pPr>
                      <w:r w:rsidRPr="00662B15">
                        <w:rPr>
                          <w:sz w:val="18"/>
                          <w:szCs w:val="18"/>
                        </w:rPr>
                        <w:t xml:space="preserve">Real World is full of second chances. </w:t>
                      </w:r>
                    </w:p>
                    <w:p w14:paraId="7CD9AC8A" w14:textId="77777777" w:rsidR="00C953C4" w:rsidRPr="00662B15" w:rsidRDefault="00C953C4" w:rsidP="00662B15">
                      <w:pPr>
                        <w:rPr>
                          <w:b/>
                          <w:bCs/>
                          <w:sz w:val="20"/>
                          <w:szCs w:val="20"/>
                        </w:rPr>
                      </w:pPr>
                      <w:r w:rsidRPr="00662B15">
                        <w:rPr>
                          <w:b/>
                          <w:bCs/>
                          <w:sz w:val="20"/>
                          <w:szCs w:val="20"/>
                        </w:rPr>
                        <w:t>Principal Martinez’ Report</w:t>
                      </w:r>
                    </w:p>
                    <w:p w14:paraId="40499C2D" w14:textId="77777777" w:rsidR="00662B15" w:rsidRPr="00662B15" w:rsidRDefault="00662B15" w:rsidP="00662B15">
                      <w:pPr>
                        <w:pStyle w:val="ListParagraph"/>
                        <w:numPr>
                          <w:ilvl w:val="0"/>
                          <w:numId w:val="15"/>
                        </w:numPr>
                        <w:rPr>
                          <w:sz w:val="18"/>
                          <w:szCs w:val="18"/>
                        </w:rPr>
                      </w:pPr>
                      <w:r w:rsidRPr="00662B15">
                        <w:rPr>
                          <w:sz w:val="18"/>
                          <w:szCs w:val="18"/>
                        </w:rPr>
                        <w:t>Discussion of Negative Lunch balances again.</w:t>
                      </w:r>
                    </w:p>
                    <w:p w14:paraId="62F94C47" w14:textId="77777777" w:rsidR="00662B15" w:rsidRPr="00662B15" w:rsidRDefault="00662B15" w:rsidP="00662B15">
                      <w:pPr>
                        <w:pStyle w:val="ListParagraph"/>
                        <w:numPr>
                          <w:ilvl w:val="0"/>
                          <w:numId w:val="15"/>
                        </w:numPr>
                        <w:rPr>
                          <w:sz w:val="18"/>
                          <w:szCs w:val="18"/>
                        </w:rPr>
                      </w:pPr>
                      <w:r w:rsidRPr="00662B15">
                        <w:rPr>
                          <w:sz w:val="18"/>
                          <w:szCs w:val="18"/>
                        </w:rPr>
                        <w:t>We are coming up on the 20</w:t>
                      </w:r>
                      <w:r w:rsidRPr="00662B15">
                        <w:rPr>
                          <w:sz w:val="18"/>
                          <w:szCs w:val="18"/>
                          <w:vertAlign w:val="superscript"/>
                        </w:rPr>
                        <w:t>th</w:t>
                      </w:r>
                      <w:r w:rsidRPr="00662B15">
                        <w:rPr>
                          <w:sz w:val="18"/>
                          <w:szCs w:val="18"/>
                        </w:rPr>
                        <w:t xml:space="preserve"> Year observation.  We are looking at how different groups can incorporate this celebration into their activities.</w:t>
                      </w:r>
                    </w:p>
                    <w:p w14:paraId="10F02925" w14:textId="77777777" w:rsidR="00662B15" w:rsidRPr="00662B15" w:rsidRDefault="00662B15" w:rsidP="00662B15">
                      <w:pPr>
                        <w:pStyle w:val="ListParagraph"/>
                        <w:numPr>
                          <w:ilvl w:val="0"/>
                          <w:numId w:val="15"/>
                        </w:numPr>
                        <w:rPr>
                          <w:sz w:val="18"/>
                          <w:szCs w:val="18"/>
                        </w:rPr>
                      </w:pPr>
                      <w:r w:rsidRPr="00662B15">
                        <w:rPr>
                          <w:sz w:val="18"/>
                          <w:szCs w:val="18"/>
                        </w:rPr>
                        <w:t xml:space="preserve">The beginning of February it is the start of the Budget Cycle.  We are looking to fill needs in English, Spanish, EL, Special Education, Math, Biology, and the Library.  </w:t>
                      </w:r>
                    </w:p>
                    <w:p w14:paraId="686732C0" w14:textId="77777777" w:rsidR="00662B15" w:rsidRPr="00662B15" w:rsidRDefault="00662B15" w:rsidP="00662B15">
                      <w:pPr>
                        <w:pStyle w:val="ListParagraph"/>
                        <w:numPr>
                          <w:ilvl w:val="0"/>
                          <w:numId w:val="15"/>
                        </w:numPr>
                        <w:rPr>
                          <w:sz w:val="18"/>
                          <w:szCs w:val="18"/>
                        </w:rPr>
                      </w:pPr>
                      <w:r w:rsidRPr="00662B15">
                        <w:rPr>
                          <w:sz w:val="18"/>
                          <w:szCs w:val="18"/>
                        </w:rPr>
                        <w:t>We achieved School of Excellence for the 4</w:t>
                      </w:r>
                      <w:r w:rsidRPr="00662B15">
                        <w:rPr>
                          <w:sz w:val="18"/>
                          <w:szCs w:val="18"/>
                          <w:vertAlign w:val="superscript"/>
                        </w:rPr>
                        <w:t>th</w:t>
                      </w:r>
                      <w:r w:rsidRPr="00662B15">
                        <w:rPr>
                          <w:sz w:val="18"/>
                          <w:szCs w:val="18"/>
                        </w:rPr>
                        <w:t xml:space="preserve"> time in school history.  </w:t>
                      </w:r>
                    </w:p>
                    <w:p w14:paraId="5A12E66F" w14:textId="77777777" w:rsidR="00662B15" w:rsidRPr="00662B15" w:rsidRDefault="00662B15" w:rsidP="00662B15">
                      <w:pPr>
                        <w:pStyle w:val="ListParagraph"/>
                        <w:numPr>
                          <w:ilvl w:val="0"/>
                          <w:numId w:val="15"/>
                        </w:numPr>
                        <w:rPr>
                          <w:sz w:val="18"/>
                          <w:szCs w:val="18"/>
                        </w:rPr>
                      </w:pPr>
                      <w:r w:rsidRPr="00662B15">
                        <w:rPr>
                          <w:sz w:val="18"/>
                          <w:szCs w:val="18"/>
                        </w:rPr>
                        <w:t xml:space="preserve">We had a meeting about the new turf fields in December.  We are waiting to hear back from the County to approve the plan and then we can start talking dates. </w:t>
                      </w:r>
                    </w:p>
                    <w:p w14:paraId="77AEBC20" w14:textId="77777777" w:rsidR="00C953C4" w:rsidRPr="00662B15" w:rsidRDefault="00C953C4" w:rsidP="00C953C4">
                      <w:pPr>
                        <w:spacing w:after="160" w:line="259" w:lineRule="auto"/>
                        <w:contextualSpacing/>
                        <w:rPr>
                          <w:sz w:val="16"/>
                          <w:szCs w:val="16"/>
                        </w:rPr>
                      </w:pPr>
                    </w:p>
                    <w:p w14:paraId="0A32A417" w14:textId="77777777" w:rsidR="00C953C4" w:rsidRPr="00662B15" w:rsidRDefault="00C953C4" w:rsidP="00517710">
                      <w:pPr>
                        <w:rPr>
                          <w:b/>
                          <w:bCs/>
                          <w:sz w:val="16"/>
                          <w:szCs w:val="16"/>
                        </w:rPr>
                      </w:pPr>
                    </w:p>
                    <w:p w14:paraId="1079CE5F" w14:textId="2BEEDE44" w:rsidR="00B44B8D" w:rsidRDefault="00B44B8D" w:rsidP="00517710">
                      <w:pPr>
                        <w:rPr>
                          <w:b/>
                          <w:bCs/>
                          <w:sz w:val="20"/>
                          <w:szCs w:val="20"/>
                        </w:rPr>
                      </w:pP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C522EEA" wp14:editId="24789E1D">
                <wp:simplePos x="0" y="0"/>
                <wp:positionH relativeFrom="column">
                  <wp:posOffset>1531620</wp:posOffset>
                </wp:positionH>
                <wp:positionV relativeFrom="paragraph">
                  <wp:posOffset>3653155</wp:posOffset>
                </wp:positionV>
                <wp:extent cx="228600" cy="228600"/>
                <wp:effectExtent l="127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7A55AD0A" wp14:editId="6B9AFA55">
            <wp:extent cx="7192371" cy="9398042"/>
            <wp:effectExtent l="0" t="0" r="8890" b="0"/>
            <wp:docPr id="102" name="Picture 102"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7438" cy="9417729"/>
                    </a:xfrm>
                    <a:prstGeom prst="rect">
                      <a:avLst/>
                    </a:prstGeom>
                    <a:noFill/>
                    <a:ln>
                      <a:noFill/>
                    </a:ln>
                  </pic:spPr>
                </pic:pic>
              </a:graphicData>
            </a:graphic>
          </wp:inline>
        </w:drawing>
      </w:r>
      <w:r w:rsidR="00CB0769">
        <w:br w:type="page"/>
      </w:r>
      <w:r>
        <w:rPr>
          <w:noProof/>
        </w:rPr>
        <w:lastRenderedPageBreak/>
        <mc:AlternateContent>
          <mc:Choice Requires="wps">
            <w:drawing>
              <wp:anchor distT="0" distB="0" distL="114300" distR="114300" simplePos="0" relativeHeight="251663360" behindDoc="0" locked="0" layoutInCell="1" allowOverlap="1" wp14:anchorId="4E94F27E" wp14:editId="30053C42">
                <wp:simplePos x="0" y="0"/>
                <wp:positionH relativeFrom="column">
                  <wp:posOffset>813606</wp:posOffset>
                </wp:positionH>
                <wp:positionV relativeFrom="paragraph">
                  <wp:posOffset>1428465</wp:posOffset>
                </wp:positionV>
                <wp:extent cx="6142990" cy="7260590"/>
                <wp:effectExtent l="0" t="0" r="254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3577" w14:textId="4339B3E5" w:rsidR="00E62741" w:rsidRDefault="00B74557" w:rsidP="00E62741">
                            <w:pPr>
                              <w:rPr>
                                <w:b/>
                                <w:bCs/>
                                <w:sz w:val="20"/>
                                <w:szCs w:val="20"/>
                              </w:rPr>
                            </w:pPr>
                            <w:r>
                              <w:rPr>
                                <w:b/>
                                <w:bCs/>
                                <w:sz w:val="20"/>
                                <w:szCs w:val="20"/>
                              </w:rPr>
                              <w:t xml:space="preserve">Improvement Plan (Jen Chapman) </w:t>
                            </w:r>
                          </w:p>
                          <w:p w14:paraId="3EAAB41B" w14:textId="77777777" w:rsidR="00C24B78" w:rsidRPr="00CB575C" w:rsidRDefault="006653B6" w:rsidP="00C24B78">
                            <w:pPr>
                              <w:rPr>
                                <w:sz w:val="20"/>
                                <w:szCs w:val="20"/>
                              </w:rPr>
                            </w:pPr>
                            <w:r w:rsidRPr="00C24B78">
                              <w:rPr>
                                <w:sz w:val="16"/>
                                <w:szCs w:val="16"/>
                              </w:rPr>
                              <w:t xml:space="preserve"> </w:t>
                            </w:r>
                            <w:r w:rsidR="00C24B78" w:rsidRPr="00CB575C">
                              <w:rPr>
                                <w:sz w:val="20"/>
                                <w:szCs w:val="20"/>
                              </w:rPr>
                              <w:t>Areas of Focus</w:t>
                            </w:r>
                          </w:p>
                          <w:p w14:paraId="35CC3CC3"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Standards Based Grading- We are focusing on professional development</w:t>
                            </w:r>
                          </w:p>
                          <w:p w14:paraId="7743CD38"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Collaborative learning teams- additional training for leaders of these teams</w:t>
                            </w:r>
                          </w:p>
                          <w:p w14:paraId="7F24C903"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 xml:space="preserve">Climate and Culture- Bruin Brags- teachers can nominate students for positive behavior. Each month there will be a focus on a specific trait.   Students can also  nominate staff for the same quality. </w:t>
                            </w:r>
                          </w:p>
                          <w:p w14:paraId="4140790B"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 xml:space="preserve">We are in academic advising season.  We are looking  at how we can increase enrollment in advance programs and how we can support students.  We are putting together expectations information for each class to help students to have more information so they can prepare in advance (spring/summer) </w:t>
                            </w:r>
                          </w:p>
                          <w:p w14:paraId="617065B3"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 xml:space="preserve">It is the Divisionwide Survey time.  Please take time to complete the survey. </w:t>
                            </w:r>
                          </w:p>
                          <w:p w14:paraId="28FE724C" w14:textId="2FFA618A" w:rsidR="00D56CC0" w:rsidRPr="00DA0D95" w:rsidRDefault="00D56CC0" w:rsidP="00B74557">
                            <w:pPr>
                              <w:rPr>
                                <w:sz w:val="20"/>
                                <w:szCs w:val="20"/>
                              </w:rPr>
                            </w:pPr>
                          </w:p>
                          <w:p w14:paraId="5A1204B7" w14:textId="083ACB30" w:rsidR="00A03EC9" w:rsidRPr="006653B6" w:rsidRDefault="00A03EC9" w:rsidP="00E62741">
                            <w:pPr>
                              <w:rPr>
                                <w:sz w:val="20"/>
                                <w:szCs w:val="20"/>
                              </w:rPr>
                            </w:pPr>
                          </w:p>
                          <w:p w14:paraId="46CAD9B8" w14:textId="77777777" w:rsidR="00E62741" w:rsidRPr="00E62741" w:rsidRDefault="00E62741" w:rsidP="00E62741">
                            <w:pPr>
                              <w:rPr>
                                <w:b/>
                                <w:bCs/>
                                <w:sz w:val="20"/>
                                <w:szCs w:val="20"/>
                              </w:rPr>
                            </w:pPr>
                            <w:r w:rsidRPr="00E62741">
                              <w:rPr>
                                <w:b/>
                                <w:bCs/>
                                <w:sz w:val="20"/>
                                <w:szCs w:val="20"/>
                              </w:rPr>
                              <w:t>Open Chair</w:t>
                            </w:r>
                          </w:p>
                          <w:p w14:paraId="447011EF" w14:textId="77777777" w:rsidR="00CB575C" w:rsidRPr="00CB575C" w:rsidRDefault="00CB575C" w:rsidP="00CB575C">
                            <w:pPr>
                              <w:rPr>
                                <w:sz w:val="20"/>
                                <w:szCs w:val="20"/>
                              </w:rPr>
                            </w:pPr>
                            <w:r w:rsidRPr="00CB575C">
                              <w:rPr>
                                <w:sz w:val="20"/>
                                <w:szCs w:val="20"/>
                              </w:rPr>
                              <w:t>Boosters Update- Nicole Largen, Boosters President</w:t>
                            </w:r>
                          </w:p>
                          <w:p w14:paraId="1A6CC6E2" w14:textId="77777777" w:rsidR="00CB575C" w:rsidRPr="00CB575C" w:rsidRDefault="00CB575C" w:rsidP="00CB575C">
                            <w:pPr>
                              <w:pStyle w:val="ListParagraph"/>
                              <w:numPr>
                                <w:ilvl w:val="0"/>
                                <w:numId w:val="17"/>
                              </w:numPr>
                              <w:rPr>
                                <w:sz w:val="18"/>
                                <w:szCs w:val="18"/>
                              </w:rPr>
                            </w:pPr>
                            <w:r w:rsidRPr="00CB575C">
                              <w:rPr>
                                <w:sz w:val="18"/>
                                <w:szCs w:val="18"/>
                              </w:rPr>
                              <w:t>Boosters have teamed up with the Key Club for the Chili Cook Off</w:t>
                            </w:r>
                          </w:p>
                          <w:p w14:paraId="5A168366" w14:textId="77777777" w:rsidR="00CB575C" w:rsidRPr="00CB575C" w:rsidRDefault="00CB575C" w:rsidP="00CB575C">
                            <w:pPr>
                              <w:pStyle w:val="ListParagraph"/>
                              <w:numPr>
                                <w:ilvl w:val="0"/>
                                <w:numId w:val="17"/>
                              </w:numPr>
                              <w:rPr>
                                <w:sz w:val="18"/>
                                <w:szCs w:val="18"/>
                              </w:rPr>
                            </w:pPr>
                            <w:r w:rsidRPr="00CB575C">
                              <w:rPr>
                                <w:sz w:val="18"/>
                                <w:szCs w:val="18"/>
                              </w:rPr>
                              <w:t xml:space="preserve">Feb 7, from 4-7  $10 to enter, $2 for tasting.  </w:t>
                            </w:r>
                          </w:p>
                          <w:p w14:paraId="2CBBBBD8" w14:textId="77777777" w:rsidR="00CB575C" w:rsidRPr="00CB575C" w:rsidRDefault="00CB575C" w:rsidP="00CB575C">
                            <w:pPr>
                              <w:pStyle w:val="ListParagraph"/>
                              <w:numPr>
                                <w:ilvl w:val="0"/>
                                <w:numId w:val="17"/>
                              </w:numPr>
                              <w:rPr>
                                <w:sz w:val="18"/>
                                <w:szCs w:val="18"/>
                              </w:rPr>
                            </w:pPr>
                            <w:r w:rsidRPr="00CB575C">
                              <w:rPr>
                                <w:sz w:val="18"/>
                                <w:szCs w:val="18"/>
                              </w:rPr>
                              <w:t xml:space="preserve">For Staff Appriciation, we are putting together recipies from around the world.  An email just went out abut this. </w:t>
                            </w:r>
                          </w:p>
                          <w:p w14:paraId="39221480" w14:textId="77777777" w:rsidR="00CB575C" w:rsidRPr="00CB575C" w:rsidRDefault="00CB575C" w:rsidP="00CB575C">
                            <w:pPr>
                              <w:pStyle w:val="ListParagraph"/>
                              <w:numPr>
                                <w:ilvl w:val="0"/>
                                <w:numId w:val="17"/>
                              </w:numPr>
                              <w:rPr>
                                <w:sz w:val="18"/>
                                <w:szCs w:val="18"/>
                              </w:rPr>
                            </w:pPr>
                            <w:r w:rsidRPr="00CB575C">
                              <w:rPr>
                                <w:sz w:val="18"/>
                                <w:szCs w:val="18"/>
                              </w:rPr>
                              <w:t xml:space="preserve">Staff Appreciation week is April 20-24.  </w:t>
                            </w:r>
                          </w:p>
                          <w:p w14:paraId="6B7953D4" w14:textId="77777777" w:rsidR="00CB575C" w:rsidRPr="00CB575C" w:rsidRDefault="00CB575C" w:rsidP="00CB575C">
                            <w:pPr>
                              <w:pStyle w:val="ListParagraph"/>
                              <w:numPr>
                                <w:ilvl w:val="0"/>
                                <w:numId w:val="17"/>
                              </w:numPr>
                              <w:rPr>
                                <w:sz w:val="18"/>
                                <w:szCs w:val="18"/>
                              </w:rPr>
                            </w:pPr>
                            <w:r w:rsidRPr="00CB575C">
                              <w:rPr>
                                <w:sz w:val="18"/>
                                <w:szCs w:val="18"/>
                              </w:rPr>
                              <w:t xml:space="preserve">There are funds available for teachers. </w:t>
                            </w:r>
                          </w:p>
                          <w:p w14:paraId="6F0F517D" w14:textId="2384067E" w:rsidR="00E62741" w:rsidRDefault="00AB19F7" w:rsidP="00E62741">
                            <w:pPr>
                              <w:rPr>
                                <w:sz w:val="20"/>
                                <w:szCs w:val="20"/>
                              </w:rPr>
                            </w:pPr>
                            <w:r>
                              <w:rPr>
                                <w:sz w:val="20"/>
                                <w:szCs w:val="20"/>
                              </w:rPr>
                              <w:t xml:space="preserve">  </w:t>
                            </w:r>
                          </w:p>
                          <w:p w14:paraId="0DA8D249" w14:textId="10A50C98" w:rsidR="0081759B" w:rsidRDefault="0081759B" w:rsidP="00E62741">
                            <w:pPr>
                              <w:rPr>
                                <w:sz w:val="20"/>
                                <w:szCs w:val="20"/>
                              </w:rPr>
                            </w:pPr>
                          </w:p>
                          <w:p w14:paraId="3ED17022" w14:textId="77777777" w:rsidR="00213AF5" w:rsidRPr="00213AF5" w:rsidRDefault="00213AF5" w:rsidP="00213AF5">
                            <w:pPr>
                              <w:rPr>
                                <w:sz w:val="20"/>
                                <w:szCs w:val="20"/>
                              </w:rPr>
                            </w:pPr>
                            <w:r w:rsidRPr="00213AF5">
                              <w:rPr>
                                <w:sz w:val="20"/>
                                <w:szCs w:val="20"/>
                              </w:rPr>
                              <w:t xml:space="preserve">Door Security- the new intercom has been activated.  Visitors must buzz to be let into the office.  All visitors must have an ID. </w:t>
                            </w:r>
                          </w:p>
                          <w:p w14:paraId="26E0CAB5" w14:textId="77777777" w:rsidR="00CB575C" w:rsidRPr="00E62741" w:rsidRDefault="00CB575C" w:rsidP="00E62741">
                            <w:pPr>
                              <w:rPr>
                                <w:sz w:val="20"/>
                                <w:szCs w:val="20"/>
                              </w:rPr>
                            </w:pP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679B94C6" w:rsidR="00E62741" w:rsidRDefault="00841356" w:rsidP="00E62741">
                            <w:pPr>
                              <w:rPr>
                                <w:sz w:val="20"/>
                                <w:szCs w:val="20"/>
                              </w:rPr>
                            </w:pPr>
                            <w:r>
                              <w:rPr>
                                <w:sz w:val="20"/>
                                <w:szCs w:val="20"/>
                              </w:rPr>
                              <w:t xml:space="preserve">Adjourn </w:t>
                            </w:r>
                            <w:r w:rsidR="00FD15CA">
                              <w:rPr>
                                <w:sz w:val="20"/>
                                <w:szCs w:val="20"/>
                              </w:rPr>
                              <w:t>7:45</w:t>
                            </w:r>
                          </w:p>
                          <w:p w14:paraId="677EBC14" w14:textId="77777777" w:rsidR="009863BA" w:rsidRPr="00E62741" w:rsidRDefault="009863BA" w:rsidP="00E62741">
                            <w:pPr>
                              <w:rPr>
                                <w:sz w:val="20"/>
                                <w:szCs w:val="20"/>
                              </w:rPr>
                            </w:pPr>
                          </w:p>
                          <w:p w14:paraId="496E4451" w14:textId="05DB1FF0" w:rsidR="00E62741" w:rsidRPr="00E62741" w:rsidRDefault="00E62741" w:rsidP="00E62741">
                            <w:pPr>
                              <w:rPr>
                                <w:b/>
                                <w:bCs/>
                                <w:sz w:val="20"/>
                                <w:szCs w:val="20"/>
                              </w:rPr>
                            </w:pPr>
                            <w:r w:rsidRPr="00E62741">
                              <w:rPr>
                                <w:b/>
                                <w:bCs/>
                                <w:sz w:val="20"/>
                                <w:szCs w:val="20"/>
                              </w:rPr>
                              <w:t xml:space="preserve">Our next meeting will take place on </w:t>
                            </w:r>
                            <w:r w:rsidR="00456531">
                              <w:rPr>
                                <w:b/>
                                <w:bCs/>
                                <w:sz w:val="20"/>
                                <w:szCs w:val="20"/>
                              </w:rPr>
                              <w:t xml:space="preserve">February </w:t>
                            </w:r>
                            <w:r w:rsidR="00B52223">
                              <w:rPr>
                                <w:b/>
                                <w:bCs/>
                                <w:sz w:val="20"/>
                                <w:szCs w:val="20"/>
                              </w:rPr>
                              <w:t>10, 2020</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4F27E" id="_x0000_s1028" type="#_x0000_t202" style="position:absolute;margin-left:64.05pt;margin-top:112.5pt;width:483.7pt;height:57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" filled="f" stroked="f">
                <v:textbox>
                  <w:txbxContent>
                    <w:p w14:paraId="67273577" w14:textId="4339B3E5" w:rsidR="00E62741" w:rsidRDefault="00B74557" w:rsidP="00E62741">
                      <w:pPr>
                        <w:rPr>
                          <w:b/>
                          <w:bCs/>
                          <w:sz w:val="20"/>
                          <w:szCs w:val="20"/>
                        </w:rPr>
                      </w:pPr>
                      <w:r>
                        <w:rPr>
                          <w:b/>
                          <w:bCs/>
                          <w:sz w:val="20"/>
                          <w:szCs w:val="20"/>
                        </w:rPr>
                        <w:t xml:space="preserve">Improvement Plan (Jen Chapman) </w:t>
                      </w:r>
                    </w:p>
                    <w:p w14:paraId="3EAAB41B" w14:textId="77777777" w:rsidR="00C24B78" w:rsidRPr="00CB575C" w:rsidRDefault="006653B6" w:rsidP="00C24B78">
                      <w:pPr>
                        <w:rPr>
                          <w:sz w:val="20"/>
                          <w:szCs w:val="20"/>
                        </w:rPr>
                      </w:pPr>
                      <w:r w:rsidRPr="00C24B78">
                        <w:rPr>
                          <w:sz w:val="16"/>
                          <w:szCs w:val="16"/>
                        </w:rPr>
                        <w:t xml:space="preserve"> </w:t>
                      </w:r>
                      <w:r w:rsidR="00C24B78" w:rsidRPr="00CB575C">
                        <w:rPr>
                          <w:sz w:val="20"/>
                          <w:szCs w:val="20"/>
                        </w:rPr>
                        <w:t>Areas of Focus</w:t>
                      </w:r>
                    </w:p>
                    <w:p w14:paraId="35CC3CC3"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Standards Based Grading- We are focusing on professional development</w:t>
                      </w:r>
                    </w:p>
                    <w:p w14:paraId="7743CD38"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Collaborative learning teams- additional training for leaders of these teams</w:t>
                      </w:r>
                    </w:p>
                    <w:p w14:paraId="7F24C903"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 xml:space="preserve">Climate and Culture- Bruin Brags- teachers can nominate students for positive behavior. Each month there will be a focus on a specific trait.   Students can also  nominate staff for the same quality. </w:t>
                      </w:r>
                    </w:p>
                    <w:p w14:paraId="4140790B"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 xml:space="preserve">We are in academic advising season.  We are looking  at how we can increase enrollment in advance programs and how we can support students.  We are putting together expectations information for each class to help students to have more information so they can prepare in advance (spring/summer) </w:t>
                      </w:r>
                    </w:p>
                    <w:p w14:paraId="617065B3" w14:textId="77777777" w:rsidR="00C24B78" w:rsidRPr="00CB575C" w:rsidRDefault="00C24B78" w:rsidP="00C24B78">
                      <w:pPr>
                        <w:pStyle w:val="ListParagraph"/>
                        <w:numPr>
                          <w:ilvl w:val="0"/>
                          <w:numId w:val="16"/>
                        </w:numPr>
                        <w:spacing w:after="160" w:line="259" w:lineRule="auto"/>
                        <w:contextualSpacing/>
                        <w:rPr>
                          <w:sz w:val="20"/>
                          <w:szCs w:val="20"/>
                        </w:rPr>
                      </w:pPr>
                      <w:r w:rsidRPr="00CB575C">
                        <w:rPr>
                          <w:sz w:val="20"/>
                          <w:szCs w:val="20"/>
                        </w:rPr>
                        <w:t xml:space="preserve">It is the Divisionwide Survey time.  Please take time to complete the survey. </w:t>
                      </w:r>
                    </w:p>
                    <w:p w14:paraId="28FE724C" w14:textId="2FFA618A" w:rsidR="00D56CC0" w:rsidRPr="00DA0D95" w:rsidRDefault="00D56CC0" w:rsidP="00B74557">
                      <w:pPr>
                        <w:rPr>
                          <w:sz w:val="20"/>
                          <w:szCs w:val="20"/>
                        </w:rPr>
                      </w:pPr>
                    </w:p>
                    <w:p w14:paraId="5A1204B7" w14:textId="083ACB30" w:rsidR="00A03EC9" w:rsidRPr="006653B6" w:rsidRDefault="00A03EC9" w:rsidP="00E62741">
                      <w:pPr>
                        <w:rPr>
                          <w:sz w:val="20"/>
                          <w:szCs w:val="20"/>
                        </w:rPr>
                      </w:pPr>
                    </w:p>
                    <w:p w14:paraId="46CAD9B8" w14:textId="77777777" w:rsidR="00E62741" w:rsidRPr="00E62741" w:rsidRDefault="00E62741" w:rsidP="00E62741">
                      <w:pPr>
                        <w:rPr>
                          <w:b/>
                          <w:bCs/>
                          <w:sz w:val="20"/>
                          <w:szCs w:val="20"/>
                        </w:rPr>
                      </w:pPr>
                      <w:r w:rsidRPr="00E62741">
                        <w:rPr>
                          <w:b/>
                          <w:bCs/>
                          <w:sz w:val="20"/>
                          <w:szCs w:val="20"/>
                        </w:rPr>
                        <w:t>Open Chair</w:t>
                      </w:r>
                    </w:p>
                    <w:p w14:paraId="447011EF" w14:textId="77777777" w:rsidR="00CB575C" w:rsidRPr="00CB575C" w:rsidRDefault="00CB575C" w:rsidP="00CB575C">
                      <w:pPr>
                        <w:rPr>
                          <w:sz w:val="20"/>
                          <w:szCs w:val="20"/>
                        </w:rPr>
                      </w:pPr>
                      <w:r w:rsidRPr="00CB575C">
                        <w:rPr>
                          <w:sz w:val="20"/>
                          <w:szCs w:val="20"/>
                        </w:rPr>
                        <w:t>Boosters Update- Nicole Largen, Boosters President</w:t>
                      </w:r>
                    </w:p>
                    <w:p w14:paraId="1A6CC6E2" w14:textId="77777777" w:rsidR="00CB575C" w:rsidRPr="00CB575C" w:rsidRDefault="00CB575C" w:rsidP="00CB575C">
                      <w:pPr>
                        <w:pStyle w:val="ListParagraph"/>
                        <w:numPr>
                          <w:ilvl w:val="0"/>
                          <w:numId w:val="17"/>
                        </w:numPr>
                        <w:rPr>
                          <w:sz w:val="18"/>
                          <w:szCs w:val="18"/>
                        </w:rPr>
                      </w:pPr>
                      <w:r w:rsidRPr="00CB575C">
                        <w:rPr>
                          <w:sz w:val="18"/>
                          <w:szCs w:val="18"/>
                        </w:rPr>
                        <w:t>Boosters have teamed up with the Key Club for the Chili Cook Off</w:t>
                      </w:r>
                    </w:p>
                    <w:p w14:paraId="5A168366" w14:textId="77777777" w:rsidR="00CB575C" w:rsidRPr="00CB575C" w:rsidRDefault="00CB575C" w:rsidP="00CB575C">
                      <w:pPr>
                        <w:pStyle w:val="ListParagraph"/>
                        <w:numPr>
                          <w:ilvl w:val="0"/>
                          <w:numId w:val="17"/>
                        </w:numPr>
                        <w:rPr>
                          <w:sz w:val="18"/>
                          <w:szCs w:val="18"/>
                        </w:rPr>
                      </w:pPr>
                      <w:r w:rsidRPr="00CB575C">
                        <w:rPr>
                          <w:sz w:val="18"/>
                          <w:szCs w:val="18"/>
                        </w:rPr>
                        <w:t xml:space="preserve">Feb 7, from 4-7  $10 to enter, $2 for tasting.  </w:t>
                      </w:r>
                    </w:p>
                    <w:p w14:paraId="2CBBBBD8" w14:textId="77777777" w:rsidR="00CB575C" w:rsidRPr="00CB575C" w:rsidRDefault="00CB575C" w:rsidP="00CB575C">
                      <w:pPr>
                        <w:pStyle w:val="ListParagraph"/>
                        <w:numPr>
                          <w:ilvl w:val="0"/>
                          <w:numId w:val="17"/>
                        </w:numPr>
                        <w:rPr>
                          <w:sz w:val="18"/>
                          <w:szCs w:val="18"/>
                        </w:rPr>
                      </w:pPr>
                      <w:r w:rsidRPr="00CB575C">
                        <w:rPr>
                          <w:sz w:val="18"/>
                          <w:szCs w:val="18"/>
                        </w:rPr>
                        <w:t xml:space="preserve">For Staff Appriciation, we are putting together recipies from around the world.  An email just went out abut this. </w:t>
                      </w:r>
                    </w:p>
                    <w:p w14:paraId="39221480" w14:textId="77777777" w:rsidR="00CB575C" w:rsidRPr="00CB575C" w:rsidRDefault="00CB575C" w:rsidP="00CB575C">
                      <w:pPr>
                        <w:pStyle w:val="ListParagraph"/>
                        <w:numPr>
                          <w:ilvl w:val="0"/>
                          <w:numId w:val="17"/>
                        </w:numPr>
                        <w:rPr>
                          <w:sz w:val="18"/>
                          <w:szCs w:val="18"/>
                        </w:rPr>
                      </w:pPr>
                      <w:r w:rsidRPr="00CB575C">
                        <w:rPr>
                          <w:sz w:val="18"/>
                          <w:szCs w:val="18"/>
                        </w:rPr>
                        <w:t xml:space="preserve">Staff Appreciation week is April 20-24.  </w:t>
                      </w:r>
                    </w:p>
                    <w:p w14:paraId="6B7953D4" w14:textId="77777777" w:rsidR="00CB575C" w:rsidRPr="00CB575C" w:rsidRDefault="00CB575C" w:rsidP="00CB575C">
                      <w:pPr>
                        <w:pStyle w:val="ListParagraph"/>
                        <w:numPr>
                          <w:ilvl w:val="0"/>
                          <w:numId w:val="17"/>
                        </w:numPr>
                        <w:rPr>
                          <w:sz w:val="18"/>
                          <w:szCs w:val="18"/>
                        </w:rPr>
                      </w:pPr>
                      <w:r w:rsidRPr="00CB575C">
                        <w:rPr>
                          <w:sz w:val="18"/>
                          <w:szCs w:val="18"/>
                        </w:rPr>
                        <w:t xml:space="preserve">There are funds available for teachers. </w:t>
                      </w:r>
                    </w:p>
                    <w:p w14:paraId="6F0F517D" w14:textId="2384067E" w:rsidR="00E62741" w:rsidRDefault="00AB19F7" w:rsidP="00E62741">
                      <w:pPr>
                        <w:rPr>
                          <w:sz w:val="20"/>
                          <w:szCs w:val="20"/>
                        </w:rPr>
                      </w:pPr>
                      <w:r>
                        <w:rPr>
                          <w:sz w:val="20"/>
                          <w:szCs w:val="20"/>
                        </w:rPr>
                        <w:t xml:space="preserve">  </w:t>
                      </w:r>
                    </w:p>
                    <w:p w14:paraId="0DA8D249" w14:textId="10A50C98" w:rsidR="0081759B" w:rsidRDefault="0081759B" w:rsidP="00E62741">
                      <w:pPr>
                        <w:rPr>
                          <w:sz w:val="20"/>
                          <w:szCs w:val="20"/>
                        </w:rPr>
                      </w:pPr>
                    </w:p>
                    <w:p w14:paraId="3ED17022" w14:textId="77777777" w:rsidR="00213AF5" w:rsidRPr="00213AF5" w:rsidRDefault="00213AF5" w:rsidP="00213AF5">
                      <w:pPr>
                        <w:rPr>
                          <w:sz w:val="20"/>
                          <w:szCs w:val="20"/>
                        </w:rPr>
                      </w:pPr>
                      <w:r w:rsidRPr="00213AF5">
                        <w:rPr>
                          <w:sz w:val="20"/>
                          <w:szCs w:val="20"/>
                        </w:rPr>
                        <w:t xml:space="preserve">Door Security- the new intercom has been activated.  Visitors must buzz to be let into the office.  All visitors must have an ID. </w:t>
                      </w:r>
                    </w:p>
                    <w:p w14:paraId="26E0CAB5" w14:textId="77777777" w:rsidR="00CB575C" w:rsidRPr="00E62741" w:rsidRDefault="00CB575C" w:rsidP="00E62741">
                      <w:pPr>
                        <w:rPr>
                          <w:sz w:val="20"/>
                          <w:szCs w:val="20"/>
                        </w:rPr>
                      </w:pP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679B94C6" w:rsidR="00E62741" w:rsidRDefault="00841356" w:rsidP="00E62741">
                      <w:pPr>
                        <w:rPr>
                          <w:sz w:val="20"/>
                          <w:szCs w:val="20"/>
                        </w:rPr>
                      </w:pPr>
                      <w:r>
                        <w:rPr>
                          <w:sz w:val="20"/>
                          <w:szCs w:val="20"/>
                        </w:rPr>
                        <w:t xml:space="preserve">Adjourn </w:t>
                      </w:r>
                      <w:r w:rsidR="00FD15CA">
                        <w:rPr>
                          <w:sz w:val="20"/>
                          <w:szCs w:val="20"/>
                        </w:rPr>
                        <w:t>7:45</w:t>
                      </w:r>
                    </w:p>
                    <w:p w14:paraId="677EBC14" w14:textId="77777777" w:rsidR="009863BA" w:rsidRPr="00E62741" w:rsidRDefault="009863BA" w:rsidP="00E62741">
                      <w:pPr>
                        <w:rPr>
                          <w:sz w:val="20"/>
                          <w:szCs w:val="20"/>
                        </w:rPr>
                      </w:pPr>
                    </w:p>
                    <w:p w14:paraId="496E4451" w14:textId="05DB1FF0" w:rsidR="00E62741" w:rsidRPr="00E62741" w:rsidRDefault="00E62741" w:rsidP="00E62741">
                      <w:pPr>
                        <w:rPr>
                          <w:b/>
                          <w:bCs/>
                          <w:sz w:val="20"/>
                          <w:szCs w:val="20"/>
                        </w:rPr>
                      </w:pPr>
                      <w:r w:rsidRPr="00E62741">
                        <w:rPr>
                          <w:b/>
                          <w:bCs/>
                          <w:sz w:val="20"/>
                          <w:szCs w:val="20"/>
                        </w:rPr>
                        <w:t xml:space="preserve">Our next meeting will take place on </w:t>
                      </w:r>
                      <w:r w:rsidR="00456531">
                        <w:rPr>
                          <w:b/>
                          <w:bCs/>
                          <w:sz w:val="20"/>
                          <w:szCs w:val="20"/>
                        </w:rPr>
                        <w:t xml:space="preserve">February </w:t>
                      </w:r>
                      <w:r w:rsidR="00B52223">
                        <w:rPr>
                          <w:b/>
                          <w:bCs/>
                          <w:sz w:val="20"/>
                          <w:szCs w:val="20"/>
                        </w:rPr>
                        <w:t>10, 2020</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v:textbox>
              </v:shape>
            </w:pict>
          </mc:Fallback>
        </mc:AlternateContent>
      </w:r>
      <w:r>
        <w:rPr>
          <w:noProof/>
        </w:rPr>
        <w:drawing>
          <wp:anchor distT="0" distB="0" distL="114300" distR="114300" simplePos="0" relativeHeight="251661312" behindDoc="1" locked="0" layoutInCell="1" allowOverlap="1" wp14:anchorId="453DA20D" wp14:editId="74B77AB6">
            <wp:simplePos x="0" y="0"/>
            <wp:positionH relativeFrom="column">
              <wp:posOffset>6350</wp:posOffset>
            </wp:positionH>
            <wp:positionV relativeFrom="paragraph">
              <wp:posOffset>3175</wp:posOffset>
            </wp:positionV>
            <wp:extent cx="5491480" cy="6381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480" cy="6381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DBC9A9" wp14:editId="178BB282">
            <wp:extent cx="7334250" cy="9601200"/>
            <wp:effectExtent l="0" t="0" r="0" b="0"/>
            <wp:docPr id="3" name="Picture 3"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9601200"/>
                    </a:xfrm>
                    <a:prstGeom prst="rect">
                      <a:avLst/>
                    </a:prstGeom>
                    <a:noFill/>
                    <a:ln>
                      <a:noFill/>
                    </a:ln>
                  </pic:spPr>
                </pic:pic>
              </a:graphicData>
            </a:graphic>
          </wp:inline>
        </w:drawing>
      </w:r>
    </w:p>
    <w:sectPr w:rsidR="00BC3C5E" w:rsidSect="00A77AA7">
      <w:headerReference w:type="even" r:id="rId9"/>
      <w:headerReference w:type="default" r:id="rId10"/>
      <w:footerReference w:type="even" r:id="rId11"/>
      <w:footerReference w:type="default" r:id="rId12"/>
      <w:headerReference w:type="first" r:id="rId13"/>
      <w:footerReference w:type="first" r:id="rId14"/>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F8FAB" w14:textId="77777777" w:rsidR="003049E1" w:rsidRDefault="003049E1" w:rsidP="00F74710">
      <w:r>
        <w:separator/>
      </w:r>
    </w:p>
  </w:endnote>
  <w:endnote w:type="continuationSeparator" w:id="0">
    <w:p w14:paraId="516921DF" w14:textId="77777777" w:rsidR="003049E1" w:rsidRDefault="003049E1" w:rsidP="00F7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DD8F8" w14:textId="77777777" w:rsidR="00F74710" w:rsidRDefault="00F7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D950" w14:textId="77777777" w:rsidR="00F74710" w:rsidRDefault="00F74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14C5" w14:textId="77777777" w:rsidR="00F74710" w:rsidRDefault="00F74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F1D9B" w14:textId="77777777" w:rsidR="003049E1" w:rsidRDefault="003049E1" w:rsidP="00F74710">
      <w:r>
        <w:separator/>
      </w:r>
    </w:p>
  </w:footnote>
  <w:footnote w:type="continuationSeparator" w:id="0">
    <w:p w14:paraId="702C524F" w14:textId="77777777" w:rsidR="003049E1" w:rsidRDefault="003049E1" w:rsidP="00F7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B533" w14:textId="77777777" w:rsidR="00F74710" w:rsidRDefault="00F747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134C" w14:textId="77777777" w:rsidR="00F74710" w:rsidRDefault="00F747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F52F" w14:textId="77777777" w:rsidR="00F74710" w:rsidRDefault="00F74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07D1721"/>
    <w:multiLevelType w:val="hybridMultilevel"/>
    <w:tmpl w:val="09F8BD1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40025D84"/>
    <w:multiLevelType w:val="hybridMultilevel"/>
    <w:tmpl w:val="C396C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EC7F82"/>
    <w:multiLevelType w:val="hybridMultilevel"/>
    <w:tmpl w:val="C7EC6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01198"/>
    <w:multiLevelType w:val="hybridMultilevel"/>
    <w:tmpl w:val="2DEC3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15:restartNumberingAfterBreak="0">
    <w:nsid w:val="717D0ADE"/>
    <w:multiLevelType w:val="hybridMultilevel"/>
    <w:tmpl w:val="4950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87DD2"/>
    <w:multiLevelType w:val="hybridMultilevel"/>
    <w:tmpl w:val="72C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4"/>
  </w:num>
  <w:num w:numId="5">
    <w:abstractNumId w:val="5"/>
  </w:num>
  <w:num w:numId="6">
    <w:abstractNumId w:val="12"/>
  </w:num>
  <w:num w:numId="7">
    <w:abstractNumId w:val="8"/>
  </w:num>
  <w:num w:numId="8">
    <w:abstractNumId w:val="6"/>
  </w:num>
  <w:num w:numId="9">
    <w:abstractNumId w:val="11"/>
  </w:num>
  <w:num w:numId="10">
    <w:abstractNumId w:val="0"/>
  </w:num>
  <w:num w:numId="11">
    <w:abstractNumId w:val="13"/>
  </w:num>
  <w:num w:numId="12">
    <w:abstractNumId w:val="9"/>
  </w:num>
  <w:num w:numId="13">
    <w:abstractNumId w:val="7"/>
  </w:num>
  <w:num w:numId="14">
    <w:abstractNumId w:val="15"/>
  </w:num>
  <w:num w:numId="15">
    <w:abstractNumId w:val="10"/>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108C"/>
    <w:rsid w:val="00024311"/>
    <w:rsid w:val="00025D5A"/>
    <w:rsid w:val="0003493B"/>
    <w:rsid w:val="00041D6E"/>
    <w:rsid w:val="00056121"/>
    <w:rsid w:val="00063990"/>
    <w:rsid w:val="00072989"/>
    <w:rsid w:val="000736C0"/>
    <w:rsid w:val="000822AD"/>
    <w:rsid w:val="00085213"/>
    <w:rsid w:val="000900A3"/>
    <w:rsid w:val="000A1259"/>
    <w:rsid w:val="000A34FE"/>
    <w:rsid w:val="000F16B6"/>
    <w:rsid w:val="001064CA"/>
    <w:rsid w:val="001172C0"/>
    <w:rsid w:val="00122BE6"/>
    <w:rsid w:val="00122F4F"/>
    <w:rsid w:val="001236CB"/>
    <w:rsid w:val="0012748C"/>
    <w:rsid w:val="001414D0"/>
    <w:rsid w:val="00144F99"/>
    <w:rsid w:val="00152185"/>
    <w:rsid w:val="001553D1"/>
    <w:rsid w:val="001704CA"/>
    <w:rsid w:val="001730CC"/>
    <w:rsid w:val="00195F94"/>
    <w:rsid w:val="001A55DA"/>
    <w:rsid w:val="001B7E20"/>
    <w:rsid w:val="001C6DF4"/>
    <w:rsid w:val="001D2A06"/>
    <w:rsid w:val="001D33C7"/>
    <w:rsid w:val="001D771C"/>
    <w:rsid w:val="001E31CF"/>
    <w:rsid w:val="00211A68"/>
    <w:rsid w:val="00213AF5"/>
    <w:rsid w:val="00213EF8"/>
    <w:rsid w:val="00223D6F"/>
    <w:rsid w:val="002257A4"/>
    <w:rsid w:val="00226B84"/>
    <w:rsid w:val="00234A7F"/>
    <w:rsid w:val="002364AD"/>
    <w:rsid w:val="00244255"/>
    <w:rsid w:val="002443FE"/>
    <w:rsid w:val="00246DEE"/>
    <w:rsid w:val="00251F56"/>
    <w:rsid w:val="00267DCB"/>
    <w:rsid w:val="00276B67"/>
    <w:rsid w:val="00285EB5"/>
    <w:rsid w:val="00290B6C"/>
    <w:rsid w:val="002961F3"/>
    <w:rsid w:val="002A04C3"/>
    <w:rsid w:val="002B3A0C"/>
    <w:rsid w:val="002B49AA"/>
    <w:rsid w:val="002D7020"/>
    <w:rsid w:val="002D71E7"/>
    <w:rsid w:val="002E6675"/>
    <w:rsid w:val="003049E1"/>
    <w:rsid w:val="0033418B"/>
    <w:rsid w:val="0036164B"/>
    <w:rsid w:val="00373057"/>
    <w:rsid w:val="003757B8"/>
    <w:rsid w:val="00386A7B"/>
    <w:rsid w:val="00394DC3"/>
    <w:rsid w:val="003A3E8D"/>
    <w:rsid w:val="003A5948"/>
    <w:rsid w:val="003B26EA"/>
    <w:rsid w:val="003D1939"/>
    <w:rsid w:val="003E531D"/>
    <w:rsid w:val="003F57E1"/>
    <w:rsid w:val="0041063C"/>
    <w:rsid w:val="00434913"/>
    <w:rsid w:val="00456531"/>
    <w:rsid w:val="00470889"/>
    <w:rsid w:val="004A3D1B"/>
    <w:rsid w:val="004A6315"/>
    <w:rsid w:val="004D45BB"/>
    <w:rsid w:val="004E0894"/>
    <w:rsid w:val="004E38FC"/>
    <w:rsid w:val="00517710"/>
    <w:rsid w:val="00517D76"/>
    <w:rsid w:val="00523833"/>
    <w:rsid w:val="00544012"/>
    <w:rsid w:val="00553039"/>
    <w:rsid w:val="0055792F"/>
    <w:rsid w:val="005701EB"/>
    <w:rsid w:val="00597740"/>
    <w:rsid w:val="005A1FB2"/>
    <w:rsid w:val="005A4CFE"/>
    <w:rsid w:val="005D7DF1"/>
    <w:rsid w:val="005F54DE"/>
    <w:rsid w:val="00602381"/>
    <w:rsid w:val="00606A40"/>
    <w:rsid w:val="006108CE"/>
    <w:rsid w:val="00620DFC"/>
    <w:rsid w:val="00633267"/>
    <w:rsid w:val="006364B7"/>
    <w:rsid w:val="00657B4D"/>
    <w:rsid w:val="00661D41"/>
    <w:rsid w:val="00662B15"/>
    <w:rsid w:val="006653B6"/>
    <w:rsid w:val="00671527"/>
    <w:rsid w:val="00692C2D"/>
    <w:rsid w:val="00695B51"/>
    <w:rsid w:val="006A7F21"/>
    <w:rsid w:val="006C1606"/>
    <w:rsid w:val="006C4C46"/>
    <w:rsid w:val="006D13D6"/>
    <w:rsid w:val="006D5916"/>
    <w:rsid w:val="006D694F"/>
    <w:rsid w:val="006D71CE"/>
    <w:rsid w:val="006F05C1"/>
    <w:rsid w:val="0074086A"/>
    <w:rsid w:val="00747CB2"/>
    <w:rsid w:val="00781F03"/>
    <w:rsid w:val="00791FC3"/>
    <w:rsid w:val="0079674C"/>
    <w:rsid w:val="007A1360"/>
    <w:rsid w:val="007A7389"/>
    <w:rsid w:val="007A78FE"/>
    <w:rsid w:val="007A795C"/>
    <w:rsid w:val="007B340C"/>
    <w:rsid w:val="007C7BF2"/>
    <w:rsid w:val="007D4BA0"/>
    <w:rsid w:val="007E5C3D"/>
    <w:rsid w:val="00801AE4"/>
    <w:rsid w:val="008057D3"/>
    <w:rsid w:val="00806A3E"/>
    <w:rsid w:val="008103D6"/>
    <w:rsid w:val="0081545A"/>
    <w:rsid w:val="00816D00"/>
    <w:rsid w:val="0081759B"/>
    <w:rsid w:val="00841356"/>
    <w:rsid w:val="00876D6B"/>
    <w:rsid w:val="00886E18"/>
    <w:rsid w:val="00887FFB"/>
    <w:rsid w:val="008A5034"/>
    <w:rsid w:val="008B1C31"/>
    <w:rsid w:val="008D0922"/>
    <w:rsid w:val="008D1BBE"/>
    <w:rsid w:val="008F253F"/>
    <w:rsid w:val="008F284E"/>
    <w:rsid w:val="00911177"/>
    <w:rsid w:val="009218B0"/>
    <w:rsid w:val="0092588C"/>
    <w:rsid w:val="00937AB2"/>
    <w:rsid w:val="009532DD"/>
    <w:rsid w:val="00957F02"/>
    <w:rsid w:val="0096234F"/>
    <w:rsid w:val="00967CE7"/>
    <w:rsid w:val="009863BA"/>
    <w:rsid w:val="009A0138"/>
    <w:rsid w:val="009A405F"/>
    <w:rsid w:val="009D136F"/>
    <w:rsid w:val="009D2757"/>
    <w:rsid w:val="009F2353"/>
    <w:rsid w:val="00A03EC9"/>
    <w:rsid w:val="00A12C88"/>
    <w:rsid w:val="00A44FB2"/>
    <w:rsid w:val="00A52A84"/>
    <w:rsid w:val="00A5362C"/>
    <w:rsid w:val="00A5671E"/>
    <w:rsid w:val="00A60D39"/>
    <w:rsid w:val="00A65B52"/>
    <w:rsid w:val="00A761F8"/>
    <w:rsid w:val="00A77AA7"/>
    <w:rsid w:val="00A93A36"/>
    <w:rsid w:val="00A95D35"/>
    <w:rsid w:val="00AA73C8"/>
    <w:rsid w:val="00AB19F7"/>
    <w:rsid w:val="00AB266A"/>
    <w:rsid w:val="00AC3913"/>
    <w:rsid w:val="00AC59D9"/>
    <w:rsid w:val="00AE1418"/>
    <w:rsid w:val="00AF70CF"/>
    <w:rsid w:val="00B07F59"/>
    <w:rsid w:val="00B1252C"/>
    <w:rsid w:val="00B13BD4"/>
    <w:rsid w:val="00B2186E"/>
    <w:rsid w:val="00B44B8D"/>
    <w:rsid w:val="00B52223"/>
    <w:rsid w:val="00B531D9"/>
    <w:rsid w:val="00B66FB5"/>
    <w:rsid w:val="00B74557"/>
    <w:rsid w:val="00B77571"/>
    <w:rsid w:val="00B951DF"/>
    <w:rsid w:val="00BA7B27"/>
    <w:rsid w:val="00BB23C0"/>
    <w:rsid w:val="00BC2378"/>
    <w:rsid w:val="00BC3842"/>
    <w:rsid w:val="00BC3C5E"/>
    <w:rsid w:val="00BD5B9E"/>
    <w:rsid w:val="00BF67CF"/>
    <w:rsid w:val="00C03F1D"/>
    <w:rsid w:val="00C22EA8"/>
    <w:rsid w:val="00C24B78"/>
    <w:rsid w:val="00C30F95"/>
    <w:rsid w:val="00C45B35"/>
    <w:rsid w:val="00C47D15"/>
    <w:rsid w:val="00C64800"/>
    <w:rsid w:val="00C770EF"/>
    <w:rsid w:val="00C77C90"/>
    <w:rsid w:val="00C953C4"/>
    <w:rsid w:val="00CB0769"/>
    <w:rsid w:val="00CB575C"/>
    <w:rsid w:val="00CC3C08"/>
    <w:rsid w:val="00D003E1"/>
    <w:rsid w:val="00D031E5"/>
    <w:rsid w:val="00D068B6"/>
    <w:rsid w:val="00D110A3"/>
    <w:rsid w:val="00D239FE"/>
    <w:rsid w:val="00D26D92"/>
    <w:rsid w:val="00D36BA0"/>
    <w:rsid w:val="00D47502"/>
    <w:rsid w:val="00D47A1B"/>
    <w:rsid w:val="00D56CC0"/>
    <w:rsid w:val="00D613F7"/>
    <w:rsid w:val="00D64DE5"/>
    <w:rsid w:val="00D76D89"/>
    <w:rsid w:val="00D84670"/>
    <w:rsid w:val="00D93583"/>
    <w:rsid w:val="00DA0D95"/>
    <w:rsid w:val="00DA14DC"/>
    <w:rsid w:val="00DA2842"/>
    <w:rsid w:val="00DA2E1B"/>
    <w:rsid w:val="00DA3C1D"/>
    <w:rsid w:val="00DA418D"/>
    <w:rsid w:val="00DB5C51"/>
    <w:rsid w:val="00DD2ABC"/>
    <w:rsid w:val="00DE0156"/>
    <w:rsid w:val="00DE593B"/>
    <w:rsid w:val="00DF14F3"/>
    <w:rsid w:val="00E249D8"/>
    <w:rsid w:val="00E41DDB"/>
    <w:rsid w:val="00E44870"/>
    <w:rsid w:val="00E62741"/>
    <w:rsid w:val="00E70CD2"/>
    <w:rsid w:val="00E717DC"/>
    <w:rsid w:val="00E72442"/>
    <w:rsid w:val="00EA30D6"/>
    <w:rsid w:val="00EA770E"/>
    <w:rsid w:val="00EB5A82"/>
    <w:rsid w:val="00EC2FC3"/>
    <w:rsid w:val="00EE6C23"/>
    <w:rsid w:val="00EE7BB9"/>
    <w:rsid w:val="00F01D8B"/>
    <w:rsid w:val="00F03944"/>
    <w:rsid w:val="00F17A9F"/>
    <w:rsid w:val="00F46207"/>
    <w:rsid w:val="00F74710"/>
    <w:rsid w:val="00F82A25"/>
    <w:rsid w:val="00F87BD5"/>
    <w:rsid w:val="00F93E28"/>
    <w:rsid w:val="00F97BCB"/>
    <w:rsid w:val="00FA3198"/>
    <w:rsid w:val="00FB0B97"/>
    <w:rsid w:val="00FB3171"/>
    <w:rsid w:val="00FD15CA"/>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styleId="NoSpacing">
    <w:name w:val="No Spacing"/>
    <w:uiPriority w:val="1"/>
    <w:qFormat/>
    <w:rsid w:val="00CB0769"/>
    <w:rPr>
      <w:rFonts w:ascii="Calibri" w:eastAsia="Calibri" w:hAnsi="Calibri"/>
      <w:sz w:val="22"/>
      <w:szCs w:val="22"/>
    </w:rPr>
  </w:style>
  <w:style w:type="paragraph" w:styleId="Header">
    <w:name w:val="header"/>
    <w:basedOn w:val="Normal"/>
    <w:link w:val="HeaderChar"/>
    <w:rsid w:val="00F74710"/>
    <w:pPr>
      <w:tabs>
        <w:tab w:val="center" w:pos="4680"/>
        <w:tab w:val="right" w:pos="9360"/>
      </w:tabs>
    </w:pPr>
  </w:style>
  <w:style w:type="character" w:customStyle="1" w:styleId="HeaderChar">
    <w:name w:val="Header Char"/>
    <w:link w:val="Header"/>
    <w:rsid w:val="00F74710"/>
    <w:rPr>
      <w:sz w:val="24"/>
      <w:szCs w:val="24"/>
    </w:rPr>
  </w:style>
  <w:style w:type="paragraph" w:styleId="Footer">
    <w:name w:val="footer"/>
    <w:basedOn w:val="Normal"/>
    <w:link w:val="FooterChar"/>
    <w:rsid w:val="00F74710"/>
    <w:pPr>
      <w:tabs>
        <w:tab w:val="center" w:pos="4680"/>
        <w:tab w:val="right" w:pos="9360"/>
      </w:tabs>
    </w:pPr>
  </w:style>
  <w:style w:type="character" w:customStyle="1" w:styleId="FooterChar">
    <w:name w:val="Footer Char"/>
    <w:link w:val="Footer"/>
    <w:rsid w:val="00F747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285046">
      <w:bodyDiv w:val="1"/>
      <w:marLeft w:val="0"/>
      <w:marRight w:val="0"/>
      <w:marTop w:val="0"/>
      <w:marBottom w:val="0"/>
      <w:divBdr>
        <w:top w:val="none" w:sz="0" w:space="0" w:color="auto"/>
        <w:left w:val="none" w:sz="0" w:space="0" w:color="auto"/>
        <w:bottom w:val="none" w:sz="0" w:space="0" w:color="auto"/>
        <w:right w:val="none" w:sz="0" w:space="0" w:color="auto"/>
      </w:divBdr>
    </w:div>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926302004">
      <w:bodyDiv w:val="1"/>
      <w:marLeft w:val="0"/>
      <w:marRight w:val="0"/>
      <w:marTop w:val="0"/>
      <w:marBottom w:val="0"/>
      <w:divBdr>
        <w:top w:val="none" w:sz="0" w:space="0" w:color="auto"/>
        <w:left w:val="none" w:sz="0" w:space="0" w:color="auto"/>
        <w:bottom w:val="none" w:sz="0" w:space="0" w:color="auto"/>
        <w:right w:val="none" w:sz="0" w:space="0" w:color="auto"/>
      </w:divBdr>
    </w:div>
    <w:div w:id="163926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LtHd.dot</Template>
  <TotalTime>12</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ben olson</cp:lastModifiedBy>
  <cp:revision>23</cp:revision>
  <cp:lastPrinted>2018-09-24T18:17:00Z</cp:lastPrinted>
  <dcterms:created xsi:type="dcterms:W3CDTF">2020-01-25T19:31:00Z</dcterms:created>
  <dcterms:modified xsi:type="dcterms:W3CDTF">2020-01-25T20:21:00Z</dcterms:modified>
</cp:coreProperties>
</file>