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7BC93" w14:textId="1CF3B102" w:rsidR="00BC3C5E" w:rsidRDefault="0045643D">
      <w:r>
        <w:rPr>
          <w:noProof/>
        </w:rPr>
        <mc:AlternateContent>
          <mc:Choice Requires="wps">
            <w:drawing>
              <wp:anchor distT="0" distB="0" distL="114300" distR="114300" simplePos="0" relativeHeight="251657216" behindDoc="0" locked="0" layoutInCell="1" allowOverlap="1" wp14:anchorId="3BCA5601" wp14:editId="69A29324">
                <wp:simplePos x="0" y="0"/>
                <wp:positionH relativeFrom="column">
                  <wp:posOffset>228600</wp:posOffset>
                </wp:positionH>
                <wp:positionV relativeFrom="paragraph">
                  <wp:posOffset>1758950</wp:posOffset>
                </wp:positionV>
                <wp:extent cx="6743700" cy="7096125"/>
                <wp:effectExtent l="317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709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36602" w14:textId="77777777" w:rsidR="002443FE" w:rsidRPr="00B13BD4" w:rsidRDefault="002443FE" w:rsidP="002443FE">
                            <w:pPr>
                              <w:jc w:val="center"/>
                              <w:rPr>
                                <w:b/>
                                <w:sz w:val="32"/>
                                <w:szCs w:val="32"/>
                              </w:rPr>
                            </w:pPr>
                            <w:r w:rsidRPr="00B13BD4">
                              <w:rPr>
                                <w:b/>
                                <w:sz w:val="32"/>
                                <w:szCs w:val="32"/>
                              </w:rPr>
                              <w:t>PAC – Principal’s Advisory Council</w:t>
                            </w:r>
                          </w:p>
                          <w:p w14:paraId="786D2940" w14:textId="3FDCDD51" w:rsidR="00144F99" w:rsidRPr="00B13BD4" w:rsidRDefault="00D031E5" w:rsidP="00144F99">
                            <w:pPr>
                              <w:jc w:val="center"/>
                              <w:rPr>
                                <w:sz w:val="32"/>
                                <w:szCs w:val="32"/>
                              </w:rPr>
                            </w:pPr>
                            <w:r w:rsidRPr="00B13BD4">
                              <w:rPr>
                                <w:sz w:val="32"/>
                                <w:szCs w:val="32"/>
                              </w:rPr>
                              <w:t>Monday</w:t>
                            </w:r>
                            <w:r w:rsidR="009532DD" w:rsidRPr="00B13BD4">
                              <w:rPr>
                                <w:sz w:val="32"/>
                                <w:szCs w:val="32"/>
                              </w:rPr>
                              <w:t xml:space="preserve">, </w:t>
                            </w:r>
                            <w:r w:rsidR="00BF5C67">
                              <w:rPr>
                                <w:sz w:val="32"/>
                                <w:szCs w:val="32"/>
                              </w:rPr>
                              <w:t>April 12</w:t>
                            </w:r>
                            <w:r w:rsidR="00611DB5">
                              <w:rPr>
                                <w:sz w:val="32"/>
                                <w:szCs w:val="32"/>
                              </w:rPr>
                              <w:t>,</w:t>
                            </w:r>
                            <w:r w:rsidR="00D673F7">
                              <w:rPr>
                                <w:sz w:val="32"/>
                                <w:szCs w:val="32"/>
                              </w:rPr>
                              <w:t xml:space="preserve"> 202</w:t>
                            </w:r>
                            <w:r w:rsidR="0086576D">
                              <w:rPr>
                                <w:sz w:val="32"/>
                                <w:szCs w:val="32"/>
                              </w:rPr>
                              <w:t>1</w:t>
                            </w:r>
                          </w:p>
                          <w:p w14:paraId="0ED463E1" w14:textId="77777777" w:rsidR="002443FE" w:rsidRPr="00B13BD4" w:rsidRDefault="002443FE" w:rsidP="002443FE">
                            <w:pPr>
                              <w:jc w:val="center"/>
                            </w:pPr>
                          </w:p>
                          <w:p w14:paraId="05086A4F" w14:textId="77777777" w:rsidR="00D26D92" w:rsidRPr="00B13BD4" w:rsidRDefault="002443FE" w:rsidP="002443FE">
                            <w:pPr>
                              <w:pStyle w:val="MediumGrid21"/>
                            </w:pPr>
                            <w:r w:rsidRPr="00B13BD4">
                              <w:tab/>
                            </w:r>
                            <w:r w:rsidRPr="00B13BD4">
                              <w:tab/>
                            </w:r>
                          </w:p>
                          <w:p w14:paraId="2EE31BB0" w14:textId="77777777" w:rsidR="00D26D92" w:rsidRPr="00B13BD4" w:rsidRDefault="00D26D92" w:rsidP="002443FE">
                            <w:pPr>
                              <w:pStyle w:val="MediumGrid21"/>
                            </w:pPr>
                          </w:p>
                          <w:p w14:paraId="59A9F13F" w14:textId="77777777" w:rsidR="002443FE" w:rsidRPr="00B13BD4" w:rsidRDefault="002443FE" w:rsidP="00D26D92">
                            <w:pPr>
                              <w:pStyle w:val="MediumGrid21"/>
                              <w:ind w:left="720" w:firstLine="720"/>
                              <w:rPr>
                                <w:rFonts w:ascii="Times New Roman" w:hAnsi="Times New Roman"/>
                                <w:b/>
                                <w:sz w:val="24"/>
                                <w:szCs w:val="24"/>
                              </w:rPr>
                            </w:pPr>
                            <w:r w:rsidRPr="00B13BD4">
                              <w:rPr>
                                <w:rFonts w:ascii="Times New Roman" w:hAnsi="Times New Roman"/>
                                <w:b/>
                                <w:sz w:val="24"/>
                                <w:szCs w:val="24"/>
                              </w:rPr>
                              <w:t>7:00 pm</w:t>
                            </w:r>
                            <w:r w:rsidRPr="00B13BD4">
                              <w:rPr>
                                <w:rFonts w:ascii="Times New Roman" w:hAnsi="Times New Roman"/>
                                <w:b/>
                                <w:sz w:val="24"/>
                                <w:szCs w:val="24"/>
                              </w:rPr>
                              <w:tab/>
                            </w:r>
                            <w:r w:rsidR="00BC3842" w:rsidRPr="00B13BD4">
                              <w:rPr>
                                <w:rFonts w:ascii="Times New Roman" w:hAnsi="Times New Roman"/>
                                <w:b/>
                                <w:sz w:val="24"/>
                                <w:szCs w:val="24"/>
                              </w:rPr>
                              <w:t>Welcome</w:t>
                            </w:r>
                          </w:p>
                          <w:p w14:paraId="6798F492" w14:textId="77777777" w:rsidR="002443FE" w:rsidRPr="00B13BD4" w:rsidRDefault="002443FE" w:rsidP="002443FE">
                            <w:pPr>
                              <w:pStyle w:val="MediumGrid21"/>
                              <w:rPr>
                                <w:rFonts w:ascii="Times New Roman" w:hAnsi="Times New Roman"/>
                                <w:b/>
                                <w:sz w:val="24"/>
                                <w:szCs w:val="24"/>
                              </w:rPr>
                            </w:pPr>
                          </w:p>
                          <w:p w14:paraId="21A2D8C2" w14:textId="6CAC4CB3" w:rsidR="00DE0156" w:rsidRDefault="001D771C" w:rsidP="00DE0156">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r>
                            <w:r w:rsidR="00B13BD4" w:rsidRPr="00B13BD4">
                              <w:rPr>
                                <w:rFonts w:ascii="Times New Roman" w:hAnsi="Times New Roman"/>
                                <w:b/>
                                <w:sz w:val="24"/>
                                <w:szCs w:val="24"/>
                              </w:rPr>
                              <w:t>7:05</w:t>
                            </w:r>
                            <w:r w:rsidRPr="00B13BD4">
                              <w:rPr>
                                <w:rFonts w:ascii="Times New Roman" w:hAnsi="Times New Roman"/>
                                <w:b/>
                                <w:sz w:val="24"/>
                                <w:szCs w:val="24"/>
                              </w:rPr>
                              <w:t xml:space="preserve"> pm</w:t>
                            </w:r>
                            <w:r w:rsidRPr="00B13BD4">
                              <w:rPr>
                                <w:rFonts w:ascii="Times New Roman" w:hAnsi="Times New Roman"/>
                                <w:b/>
                                <w:sz w:val="24"/>
                                <w:szCs w:val="24"/>
                              </w:rPr>
                              <w:tab/>
                            </w:r>
                            <w:r w:rsidR="00DE0156" w:rsidRPr="00B13BD4">
                              <w:rPr>
                                <w:rFonts w:ascii="Times New Roman" w:hAnsi="Times New Roman"/>
                                <w:b/>
                                <w:sz w:val="24"/>
                                <w:szCs w:val="24"/>
                              </w:rPr>
                              <w:t>Update on SACI Information</w:t>
                            </w:r>
                          </w:p>
                          <w:p w14:paraId="54B60997" w14:textId="4B55DC12" w:rsidR="0086576D" w:rsidRDefault="0086576D" w:rsidP="009307D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9307DF">
                              <w:rPr>
                                <w:rFonts w:ascii="Times New Roman" w:hAnsi="Times New Roman"/>
                                <w:b/>
                                <w:sz w:val="24"/>
                                <w:szCs w:val="24"/>
                              </w:rPr>
                              <w:t>Annual Report</w:t>
                            </w:r>
                          </w:p>
                          <w:p w14:paraId="37E86E6A" w14:textId="77777777" w:rsidR="009307DF" w:rsidRDefault="009307DF" w:rsidP="009307DF">
                            <w:pPr>
                              <w:pStyle w:val="MediumGrid21"/>
                              <w:rPr>
                                <w:rFonts w:ascii="Times New Roman" w:hAnsi="Times New Roman"/>
                                <w:b/>
                                <w:sz w:val="24"/>
                                <w:szCs w:val="24"/>
                              </w:rPr>
                            </w:pPr>
                          </w:p>
                          <w:p w14:paraId="559C1755" w14:textId="4368C643" w:rsidR="009307DF" w:rsidRDefault="009307DF" w:rsidP="009307D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7:1</w:t>
                            </w:r>
                            <w:r w:rsidR="009B563D">
                              <w:rPr>
                                <w:rFonts w:ascii="Times New Roman" w:hAnsi="Times New Roman"/>
                                <w:b/>
                                <w:sz w:val="24"/>
                                <w:szCs w:val="24"/>
                              </w:rPr>
                              <w:t>5</w:t>
                            </w:r>
                            <w:r>
                              <w:rPr>
                                <w:rFonts w:ascii="Times New Roman" w:hAnsi="Times New Roman"/>
                                <w:b/>
                                <w:sz w:val="24"/>
                                <w:szCs w:val="24"/>
                              </w:rPr>
                              <w:t xml:space="preserve">pm </w:t>
                            </w:r>
                            <w:r>
                              <w:rPr>
                                <w:rFonts w:ascii="Times New Roman" w:hAnsi="Times New Roman"/>
                                <w:b/>
                                <w:sz w:val="24"/>
                                <w:szCs w:val="24"/>
                              </w:rPr>
                              <w:tab/>
                              <w:t xml:space="preserve">Elections for </w:t>
                            </w:r>
                            <w:r w:rsidR="00BF5C67">
                              <w:rPr>
                                <w:rFonts w:ascii="Times New Roman" w:hAnsi="Times New Roman"/>
                                <w:b/>
                                <w:sz w:val="24"/>
                                <w:szCs w:val="24"/>
                              </w:rPr>
                              <w:t>2021-22 School Year</w:t>
                            </w:r>
                          </w:p>
                          <w:p w14:paraId="7F624B83" w14:textId="77777777" w:rsidR="00DE0156" w:rsidRPr="00B13BD4" w:rsidRDefault="00DE0156" w:rsidP="00DE0156">
                            <w:pPr>
                              <w:pStyle w:val="MediumGrid21"/>
                              <w:rPr>
                                <w:rFonts w:ascii="Times New Roman" w:hAnsi="Times New Roman"/>
                                <w:b/>
                                <w:sz w:val="24"/>
                                <w:szCs w:val="24"/>
                              </w:rPr>
                            </w:pPr>
                          </w:p>
                          <w:p w14:paraId="6512C05C" w14:textId="42E88593" w:rsidR="000E5DA0" w:rsidRDefault="0036164B" w:rsidP="004C160F">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9B563D">
                              <w:rPr>
                                <w:rFonts w:ascii="Times New Roman" w:hAnsi="Times New Roman"/>
                                <w:b/>
                                <w:sz w:val="24"/>
                                <w:szCs w:val="24"/>
                              </w:rPr>
                              <w:t>20</w:t>
                            </w:r>
                            <w:r w:rsidR="00B2186E" w:rsidRPr="00B13BD4">
                              <w:rPr>
                                <w:rFonts w:ascii="Times New Roman" w:hAnsi="Times New Roman"/>
                                <w:b/>
                                <w:sz w:val="24"/>
                                <w:szCs w:val="24"/>
                              </w:rPr>
                              <w:t xml:space="preserve"> </w:t>
                            </w:r>
                            <w:r w:rsidRPr="00B13BD4">
                              <w:rPr>
                                <w:rFonts w:ascii="Times New Roman" w:hAnsi="Times New Roman"/>
                                <w:b/>
                                <w:sz w:val="24"/>
                                <w:szCs w:val="24"/>
                              </w:rPr>
                              <w:t>pm</w:t>
                            </w:r>
                            <w:r w:rsidRPr="00B13BD4">
                              <w:rPr>
                                <w:rFonts w:ascii="Times New Roman" w:hAnsi="Times New Roman"/>
                                <w:b/>
                                <w:sz w:val="24"/>
                                <w:szCs w:val="24"/>
                              </w:rPr>
                              <w:tab/>
                            </w:r>
                            <w:r w:rsidR="00DE0156" w:rsidRPr="00B13BD4">
                              <w:rPr>
                                <w:rFonts w:ascii="Times New Roman" w:hAnsi="Times New Roman"/>
                                <w:b/>
                                <w:sz w:val="24"/>
                                <w:szCs w:val="24"/>
                              </w:rPr>
                              <w:t>Principal Martinez’ Report</w:t>
                            </w:r>
                            <w:r w:rsidR="005621B7">
                              <w:rPr>
                                <w:rFonts w:ascii="Times New Roman" w:hAnsi="Times New Roman"/>
                                <w:b/>
                                <w:sz w:val="24"/>
                                <w:szCs w:val="24"/>
                              </w:rPr>
                              <w:t xml:space="preserve">- </w:t>
                            </w:r>
                          </w:p>
                          <w:p w14:paraId="6D592BF2" w14:textId="10F7D110" w:rsidR="00625A95" w:rsidRDefault="00625A95" w:rsidP="004C160F">
                            <w:pPr>
                              <w:pStyle w:val="MediumGrid21"/>
                              <w:rPr>
                                <w:rFonts w:ascii="Times New Roman" w:hAnsi="Times New Roman"/>
                                <w:b/>
                                <w:sz w:val="24"/>
                                <w:szCs w:val="24"/>
                              </w:rPr>
                            </w:pPr>
                          </w:p>
                          <w:p w14:paraId="0E1C06E4" w14:textId="473B5618" w:rsidR="00625A95" w:rsidRDefault="00625A95" w:rsidP="004C160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Budget for 2021-22 school year</w:t>
                            </w:r>
                          </w:p>
                          <w:p w14:paraId="4A62A8D7" w14:textId="6EF05808" w:rsidR="00625A95" w:rsidRDefault="00625A95" w:rsidP="004C160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Security Camera Issues</w:t>
                            </w:r>
                          </w:p>
                          <w:p w14:paraId="156E25A4" w14:textId="301D26B6" w:rsidR="00625A95" w:rsidRDefault="00625A95" w:rsidP="004C160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Room configurations to support growth/mitigations</w:t>
                            </w:r>
                          </w:p>
                          <w:p w14:paraId="6962F140" w14:textId="7E2E46D8" w:rsidR="00625A95" w:rsidRDefault="00625A95" w:rsidP="004C160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Senior Events</w:t>
                            </w:r>
                          </w:p>
                          <w:p w14:paraId="5060D6C9" w14:textId="77A01B09" w:rsidR="00625A95" w:rsidRDefault="00625A95" w:rsidP="004C160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Celebration</w:t>
                            </w:r>
                          </w:p>
                          <w:p w14:paraId="543A2493" w14:textId="2BAC74E6" w:rsidR="00625A95" w:rsidRDefault="00625A95" w:rsidP="004C160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Graduation</w:t>
                            </w:r>
                          </w:p>
                          <w:p w14:paraId="1C1298D7" w14:textId="1E4EE7D9" w:rsidR="00625A95" w:rsidRDefault="00625A95" w:rsidP="004C160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Other items.</w:t>
                            </w:r>
                          </w:p>
                          <w:p w14:paraId="53A1F704" w14:textId="789D965C" w:rsidR="00DD7017" w:rsidRPr="00B13BD4" w:rsidRDefault="00DD7017" w:rsidP="00967CE7">
                            <w:pPr>
                              <w:pStyle w:val="MediumGrid21"/>
                              <w:rPr>
                                <w:rFonts w:ascii="Times New Roman" w:hAnsi="Times New Roman"/>
                                <w:b/>
                                <w:sz w:val="24"/>
                                <w:szCs w:val="24"/>
                              </w:rPr>
                            </w:pPr>
                          </w:p>
                          <w:p w14:paraId="28892988" w14:textId="4C8345FE" w:rsidR="009532DD" w:rsidRDefault="007D4BA0" w:rsidP="00D64DE5">
                            <w:pPr>
                              <w:pStyle w:val="MediumGrid21"/>
                              <w:ind w:left="720" w:firstLine="720"/>
                              <w:rPr>
                                <w:rFonts w:ascii="Times New Roman" w:hAnsi="Times New Roman"/>
                                <w:b/>
                                <w:sz w:val="24"/>
                                <w:szCs w:val="24"/>
                              </w:rPr>
                            </w:pPr>
                            <w:r w:rsidRPr="00B13BD4">
                              <w:rPr>
                                <w:rFonts w:ascii="Times New Roman" w:hAnsi="Times New Roman"/>
                                <w:b/>
                                <w:sz w:val="24"/>
                                <w:szCs w:val="24"/>
                              </w:rPr>
                              <w:tab/>
                            </w:r>
                          </w:p>
                          <w:p w14:paraId="0E37F83B" w14:textId="77777777" w:rsidR="009532DD" w:rsidRPr="00B13BD4" w:rsidRDefault="00B13BD4" w:rsidP="0036164B">
                            <w:pPr>
                              <w:pStyle w:val="MediumGrid21"/>
                              <w:ind w:left="720" w:firstLine="720"/>
                              <w:rPr>
                                <w:rFonts w:ascii="Times New Roman" w:hAnsi="Times New Roman"/>
                                <w:b/>
                                <w:sz w:val="24"/>
                                <w:szCs w:val="24"/>
                              </w:rPr>
                            </w:pPr>
                            <w:r w:rsidRPr="00B13BD4">
                              <w:rPr>
                                <w:rFonts w:ascii="Times New Roman" w:hAnsi="Times New Roman"/>
                                <w:b/>
                                <w:sz w:val="24"/>
                                <w:szCs w:val="24"/>
                              </w:rPr>
                              <w:t>7:4</w:t>
                            </w:r>
                            <w:r w:rsidR="009532DD" w:rsidRPr="00B13BD4">
                              <w:rPr>
                                <w:rFonts w:ascii="Times New Roman" w:hAnsi="Times New Roman"/>
                                <w:b/>
                                <w:sz w:val="24"/>
                                <w:szCs w:val="24"/>
                              </w:rPr>
                              <w:t>5pm</w:t>
                            </w:r>
                            <w:r w:rsidR="009532DD" w:rsidRPr="00B13BD4">
                              <w:rPr>
                                <w:rFonts w:ascii="Times New Roman" w:hAnsi="Times New Roman"/>
                                <w:b/>
                                <w:sz w:val="24"/>
                                <w:szCs w:val="24"/>
                              </w:rPr>
                              <w:tab/>
                              <w:t>Open Chair</w:t>
                            </w:r>
                          </w:p>
                          <w:p w14:paraId="143AB8B7" w14:textId="77777777" w:rsidR="00EB5A82" w:rsidRPr="00B13BD4" w:rsidRDefault="00EB5A82" w:rsidP="002443FE">
                            <w:pPr>
                              <w:pStyle w:val="MediumGrid21"/>
                              <w:ind w:left="720" w:firstLine="720"/>
                              <w:rPr>
                                <w:rFonts w:ascii="Times New Roman" w:hAnsi="Times New Roman"/>
                                <w:b/>
                                <w:sz w:val="24"/>
                                <w:szCs w:val="24"/>
                              </w:rPr>
                            </w:pPr>
                          </w:p>
                          <w:p w14:paraId="2BCD10AF" w14:textId="77777777" w:rsidR="002443FE" w:rsidRPr="00B13BD4" w:rsidRDefault="002443FE" w:rsidP="002443FE">
                            <w:pPr>
                              <w:pStyle w:val="MediumGrid21"/>
                              <w:ind w:left="720" w:firstLine="720"/>
                              <w:rPr>
                                <w:rFonts w:ascii="Times New Roman" w:hAnsi="Times New Roman"/>
                                <w:b/>
                                <w:sz w:val="24"/>
                                <w:szCs w:val="24"/>
                              </w:rPr>
                            </w:pPr>
                            <w:r w:rsidRPr="00B13BD4">
                              <w:rPr>
                                <w:rFonts w:ascii="Times New Roman" w:hAnsi="Times New Roman"/>
                                <w:b/>
                                <w:sz w:val="24"/>
                                <w:szCs w:val="24"/>
                              </w:rPr>
                              <w:t>8:00</w:t>
                            </w:r>
                            <w:r w:rsidR="00B2186E" w:rsidRPr="00B13BD4">
                              <w:rPr>
                                <w:rFonts w:ascii="Times New Roman" w:hAnsi="Times New Roman"/>
                                <w:b/>
                                <w:sz w:val="24"/>
                                <w:szCs w:val="24"/>
                              </w:rPr>
                              <w:t xml:space="preserve"> </w:t>
                            </w:r>
                            <w:r w:rsidR="00122BE6" w:rsidRPr="00B13BD4">
                              <w:rPr>
                                <w:rFonts w:ascii="Times New Roman" w:hAnsi="Times New Roman"/>
                                <w:b/>
                                <w:sz w:val="24"/>
                                <w:szCs w:val="24"/>
                              </w:rPr>
                              <w:t>pm</w:t>
                            </w:r>
                            <w:r w:rsidR="00122BE6" w:rsidRPr="00B13BD4">
                              <w:rPr>
                                <w:rFonts w:ascii="Times New Roman" w:hAnsi="Times New Roman"/>
                                <w:b/>
                                <w:sz w:val="24"/>
                                <w:szCs w:val="24"/>
                              </w:rPr>
                              <w:tab/>
                            </w:r>
                            <w:r w:rsidRPr="00B13BD4">
                              <w:rPr>
                                <w:rFonts w:ascii="Times New Roman" w:hAnsi="Times New Roman"/>
                                <w:b/>
                                <w:sz w:val="24"/>
                                <w:szCs w:val="24"/>
                              </w:rPr>
                              <w:t xml:space="preserve">Concluding Remarks </w:t>
                            </w:r>
                            <w:r w:rsidR="004A6315" w:rsidRPr="00B13BD4">
                              <w:rPr>
                                <w:rFonts w:ascii="Times New Roman" w:hAnsi="Times New Roman"/>
                                <w:b/>
                                <w:sz w:val="24"/>
                                <w:szCs w:val="24"/>
                              </w:rPr>
                              <w:t xml:space="preserve">&amp; </w:t>
                            </w:r>
                            <w:r w:rsidR="003757B8" w:rsidRPr="00B13BD4">
                              <w:rPr>
                                <w:rFonts w:ascii="Times New Roman" w:hAnsi="Times New Roman"/>
                                <w:b/>
                                <w:sz w:val="24"/>
                                <w:szCs w:val="24"/>
                              </w:rPr>
                              <w:t>Adjournment</w:t>
                            </w:r>
                          </w:p>
                          <w:p w14:paraId="7505D8FF" w14:textId="77777777" w:rsidR="00937AB2" w:rsidRPr="00B13BD4" w:rsidRDefault="00937AB2" w:rsidP="008103D6">
                            <w:pPr>
                              <w:jc w:val="center"/>
                              <w:rPr>
                                <w:b/>
                                <w:i/>
                              </w:rPr>
                            </w:pPr>
                          </w:p>
                          <w:p w14:paraId="7C629D27" w14:textId="77777777" w:rsidR="00937AB2" w:rsidRPr="00B13BD4" w:rsidRDefault="00937AB2" w:rsidP="008103D6">
                            <w:pPr>
                              <w:jc w:val="center"/>
                              <w:rPr>
                                <w:b/>
                                <w:i/>
                              </w:rPr>
                            </w:pPr>
                          </w:p>
                          <w:p w14:paraId="6E33DE5F" w14:textId="77777777" w:rsidR="00937AB2" w:rsidRPr="00B13BD4" w:rsidRDefault="00937AB2" w:rsidP="008103D6">
                            <w:pPr>
                              <w:jc w:val="center"/>
                              <w:rPr>
                                <w:b/>
                                <w:i/>
                              </w:rPr>
                            </w:pPr>
                          </w:p>
                          <w:p w14:paraId="24EC9C1C" w14:textId="258AC358" w:rsidR="002443FE" w:rsidRPr="00B13BD4" w:rsidRDefault="00F97BCB" w:rsidP="00967CE7">
                            <w:pPr>
                              <w:pStyle w:val="MediumGrid21"/>
                              <w:jc w:val="center"/>
                              <w:rPr>
                                <w:rFonts w:ascii="Times New Roman" w:hAnsi="Times New Roman"/>
                                <w:b/>
                                <w:i/>
                                <w:sz w:val="24"/>
                                <w:szCs w:val="24"/>
                              </w:rPr>
                            </w:pPr>
                            <w:r>
                              <w:rPr>
                                <w:rFonts w:ascii="Times New Roman" w:hAnsi="Times New Roman"/>
                                <w:b/>
                                <w:i/>
                                <w:sz w:val="24"/>
                                <w:szCs w:val="24"/>
                              </w:rPr>
                              <w:t>Our next meeting will take place on</w:t>
                            </w:r>
                            <w:r w:rsidR="00C80D64">
                              <w:rPr>
                                <w:rFonts w:ascii="Times New Roman" w:hAnsi="Times New Roman"/>
                                <w:b/>
                                <w:i/>
                                <w:sz w:val="24"/>
                                <w:szCs w:val="24"/>
                              </w:rPr>
                              <w:t xml:space="preserve"> </w:t>
                            </w:r>
                            <w:r w:rsidR="00D90185">
                              <w:rPr>
                                <w:rFonts w:ascii="Times New Roman" w:hAnsi="Times New Roman"/>
                                <w:b/>
                                <w:i/>
                                <w:sz w:val="24"/>
                                <w:szCs w:val="24"/>
                              </w:rPr>
                              <w:t>May 3</w:t>
                            </w:r>
                            <w:r w:rsidR="00F72089">
                              <w:rPr>
                                <w:rFonts w:ascii="Times New Roman" w:hAnsi="Times New Roman"/>
                                <w:b/>
                                <w:i/>
                                <w:sz w:val="24"/>
                                <w:szCs w:val="24"/>
                              </w:rPr>
                              <w:t>, 202</w:t>
                            </w:r>
                            <w:r w:rsidR="00EF2233">
                              <w:rPr>
                                <w:rFonts w:ascii="Times New Roman" w:hAnsi="Times New Roman"/>
                                <w:b/>
                                <w:i/>
                                <w:sz w:val="24"/>
                                <w:szCs w:val="24"/>
                              </w:rPr>
                              <w:t>1</w:t>
                            </w:r>
                          </w:p>
                          <w:p w14:paraId="242D99BE" w14:textId="77777777" w:rsidR="00937AB2" w:rsidRPr="00B13BD4" w:rsidRDefault="00937AB2"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 xml:space="preserve">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w:t>
                            </w:r>
                            <w:proofErr w:type="gramStart"/>
                            <w:r w:rsidRPr="00B13BD4">
                              <w:rPr>
                                <w:rFonts w:eastAsia="Calibri"/>
                                <w:b/>
                                <w:i/>
                                <w:sz w:val="20"/>
                                <w:szCs w:val="20"/>
                              </w:rPr>
                              <w:t>particular student</w:t>
                            </w:r>
                            <w:proofErr w:type="gramEnd"/>
                            <w:r w:rsidRPr="00B13BD4">
                              <w:rPr>
                                <w:rFonts w:eastAsia="Calibri"/>
                                <w:b/>
                                <w:i/>
                                <w:sz w:val="20"/>
                                <w:szCs w:val="20"/>
                              </w:rPr>
                              <w:t xml:space="preserve">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A5601" id="_x0000_t202" coordsize="21600,21600" o:spt="202" path="m,l,21600r21600,l21600,xe">
                <v:stroke joinstyle="miter"/>
                <v:path gradientshapeok="t" o:connecttype="rect"/>
              </v:shapetype>
              <v:shape id="Text Box 3" o:spid="_x0000_s1026" type="#_x0000_t202" style="position:absolute;margin-left:18pt;margin-top:138.5pt;width:531pt;height:55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" filled="f" stroked="f">
                <v:textbox>
                  <w:txbxContent>
                    <w:p w14:paraId="17036602" w14:textId="77777777" w:rsidR="002443FE" w:rsidRPr="00B13BD4" w:rsidRDefault="002443FE" w:rsidP="002443FE">
                      <w:pPr>
                        <w:jc w:val="center"/>
                        <w:rPr>
                          <w:b/>
                          <w:sz w:val="32"/>
                          <w:szCs w:val="32"/>
                        </w:rPr>
                      </w:pPr>
                      <w:r w:rsidRPr="00B13BD4">
                        <w:rPr>
                          <w:b/>
                          <w:sz w:val="32"/>
                          <w:szCs w:val="32"/>
                        </w:rPr>
                        <w:t>PAC – Principal’s Advisory Council</w:t>
                      </w:r>
                    </w:p>
                    <w:p w14:paraId="786D2940" w14:textId="3FDCDD51" w:rsidR="00144F99" w:rsidRPr="00B13BD4" w:rsidRDefault="00D031E5" w:rsidP="00144F99">
                      <w:pPr>
                        <w:jc w:val="center"/>
                        <w:rPr>
                          <w:sz w:val="32"/>
                          <w:szCs w:val="32"/>
                        </w:rPr>
                      </w:pPr>
                      <w:r w:rsidRPr="00B13BD4">
                        <w:rPr>
                          <w:sz w:val="32"/>
                          <w:szCs w:val="32"/>
                        </w:rPr>
                        <w:t>Monday</w:t>
                      </w:r>
                      <w:r w:rsidR="009532DD" w:rsidRPr="00B13BD4">
                        <w:rPr>
                          <w:sz w:val="32"/>
                          <w:szCs w:val="32"/>
                        </w:rPr>
                        <w:t xml:space="preserve">, </w:t>
                      </w:r>
                      <w:r w:rsidR="00BF5C67">
                        <w:rPr>
                          <w:sz w:val="32"/>
                          <w:szCs w:val="32"/>
                        </w:rPr>
                        <w:t>April 12</w:t>
                      </w:r>
                      <w:r w:rsidR="00611DB5">
                        <w:rPr>
                          <w:sz w:val="32"/>
                          <w:szCs w:val="32"/>
                        </w:rPr>
                        <w:t>,</w:t>
                      </w:r>
                      <w:r w:rsidR="00D673F7">
                        <w:rPr>
                          <w:sz w:val="32"/>
                          <w:szCs w:val="32"/>
                        </w:rPr>
                        <w:t xml:space="preserve"> 202</w:t>
                      </w:r>
                      <w:r w:rsidR="0086576D">
                        <w:rPr>
                          <w:sz w:val="32"/>
                          <w:szCs w:val="32"/>
                        </w:rPr>
                        <w:t>1</w:t>
                      </w:r>
                    </w:p>
                    <w:p w14:paraId="0ED463E1" w14:textId="77777777" w:rsidR="002443FE" w:rsidRPr="00B13BD4" w:rsidRDefault="002443FE" w:rsidP="002443FE">
                      <w:pPr>
                        <w:jc w:val="center"/>
                      </w:pPr>
                    </w:p>
                    <w:p w14:paraId="05086A4F" w14:textId="77777777" w:rsidR="00D26D92" w:rsidRPr="00B13BD4" w:rsidRDefault="002443FE" w:rsidP="002443FE">
                      <w:pPr>
                        <w:pStyle w:val="MediumGrid21"/>
                      </w:pPr>
                      <w:r w:rsidRPr="00B13BD4">
                        <w:tab/>
                      </w:r>
                      <w:r w:rsidRPr="00B13BD4">
                        <w:tab/>
                      </w:r>
                    </w:p>
                    <w:p w14:paraId="2EE31BB0" w14:textId="77777777" w:rsidR="00D26D92" w:rsidRPr="00B13BD4" w:rsidRDefault="00D26D92" w:rsidP="002443FE">
                      <w:pPr>
                        <w:pStyle w:val="MediumGrid21"/>
                      </w:pPr>
                    </w:p>
                    <w:p w14:paraId="59A9F13F" w14:textId="77777777" w:rsidR="002443FE" w:rsidRPr="00B13BD4" w:rsidRDefault="002443FE" w:rsidP="00D26D92">
                      <w:pPr>
                        <w:pStyle w:val="MediumGrid21"/>
                        <w:ind w:left="720" w:firstLine="720"/>
                        <w:rPr>
                          <w:rFonts w:ascii="Times New Roman" w:hAnsi="Times New Roman"/>
                          <w:b/>
                          <w:sz w:val="24"/>
                          <w:szCs w:val="24"/>
                        </w:rPr>
                      </w:pPr>
                      <w:r w:rsidRPr="00B13BD4">
                        <w:rPr>
                          <w:rFonts w:ascii="Times New Roman" w:hAnsi="Times New Roman"/>
                          <w:b/>
                          <w:sz w:val="24"/>
                          <w:szCs w:val="24"/>
                        </w:rPr>
                        <w:t>7:00 pm</w:t>
                      </w:r>
                      <w:r w:rsidRPr="00B13BD4">
                        <w:rPr>
                          <w:rFonts w:ascii="Times New Roman" w:hAnsi="Times New Roman"/>
                          <w:b/>
                          <w:sz w:val="24"/>
                          <w:szCs w:val="24"/>
                        </w:rPr>
                        <w:tab/>
                      </w:r>
                      <w:r w:rsidR="00BC3842" w:rsidRPr="00B13BD4">
                        <w:rPr>
                          <w:rFonts w:ascii="Times New Roman" w:hAnsi="Times New Roman"/>
                          <w:b/>
                          <w:sz w:val="24"/>
                          <w:szCs w:val="24"/>
                        </w:rPr>
                        <w:t>Welcome</w:t>
                      </w:r>
                    </w:p>
                    <w:p w14:paraId="6798F492" w14:textId="77777777" w:rsidR="002443FE" w:rsidRPr="00B13BD4" w:rsidRDefault="002443FE" w:rsidP="002443FE">
                      <w:pPr>
                        <w:pStyle w:val="MediumGrid21"/>
                        <w:rPr>
                          <w:rFonts w:ascii="Times New Roman" w:hAnsi="Times New Roman"/>
                          <w:b/>
                          <w:sz w:val="24"/>
                          <w:szCs w:val="24"/>
                        </w:rPr>
                      </w:pPr>
                    </w:p>
                    <w:p w14:paraId="21A2D8C2" w14:textId="6CAC4CB3" w:rsidR="00DE0156" w:rsidRDefault="001D771C" w:rsidP="00DE0156">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r>
                      <w:r w:rsidR="00B13BD4" w:rsidRPr="00B13BD4">
                        <w:rPr>
                          <w:rFonts w:ascii="Times New Roman" w:hAnsi="Times New Roman"/>
                          <w:b/>
                          <w:sz w:val="24"/>
                          <w:szCs w:val="24"/>
                        </w:rPr>
                        <w:t>7:05</w:t>
                      </w:r>
                      <w:r w:rsidRPr="00B13BD4">
                        <w:rPr>
                          <w:rFonts w:ascii="Times New Roman" w:hAnsi="Times New Roman"/>
                          <w:b/>
                          <w:sz w:val="24"/>
                          <w:szCs w:val="24"/>
                        </w:rPr>
                        <w:t xml:space="preserve"> pm</w:t>
                      </w:r>
                      <w:r w:rsidRPr="00B13BD4">
                        <w:rPr>
                          <w:rFonts w:ascii="Times New Roman" w:hAnsi="Times New Roman"/>
                          <w:b/>
                          <w:sz w:val="24"/>
                          <w:szCs w:val="24"/>
                        </w:rPr>
                        <w:tab/>
                      </w:r>
                      <w:r w:rsidR="00DE0156" w:rsidRPr="00B13BD4">
                        <w:rPr>
                          <w:rFonts w:ascii="Times New Roman" w:hAnsi="Times New Roman"/>
                          <w:b/>
                          <w:sz w:val="24"/>
                          <w:szCs w:val="24"/>
                        </w:rPr>
                        <w:t>Update on SACI Information</w:t>
                      </w:r>
                    </w:p>
                    <w:p w14:paraId="54B60997" w14:textId="4B55DC12" w:rsidR="0086576D" w:rsidRDefault="0086576D" w:rsidP="009307D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9307DF">
                        <w:rPr>
                          <w:rFonts w:ascii="Times New Roman" w:hAnsi="Times New Roman"/>
                          <w:b/>
                          <w:sz w:val="24"/>
                          <w:szCs w:val="24"/>
                        </w:rPr>
                        <w:t>Annual Report</w:t>
                      </w:r>
                    </w:p>
                    <w:p w14:paraId="37E86E6A" w14:textId="77777777" w:rsidR="009307DF" w:rsidRDefault="009307DF" w:rsidP="009307DF">
                      <w:pPr>
                        <w:pStyle w:val="MediumGrid21"/>
                        <w:rPr>
                          <w:rFonts w:ascii="Times New Roman" w:hAnsi="Times New Roman"/>
                          <w:b/>
                          <w:sz w:val="24"/>
                          <w:szCs w:val="24"/>
                        </w:rPr>
                      </w:pPr>
                    </w:p>
                    <w:p w14:paraId="559C1755" w14:textId="4368C643" w:rsidR="009307DF" w:rsidRDefault="009307DF" w:rsidP="009307D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7:1</w:t>
                      </w:r>
                      <w:r w:rsidR="009B563D">
                        <w:rPr>
                          <w:rFonts w:ascii="Times New Roman" w:hAnsi="Times New Roman"/>
                          <w:b/>
                          <w:sz w:val="24"/>
                          <w:szCs w:val="24"/>
                        </w:rPr>
                        <w:t>5</w:t>
                      </w:r>
                      <w:r>
                        <w:rPr>
                          <w:rFonts w:ascii="Times New Roman" w:hAnsi="Times New Roman"/>
                          <w:b/>
                          <w:sz w:val="24"/>
                          <w:szCs w:val="24"/>
                        </w:rPr>
                        <w:t xml:space="preserve">pm </w:t>
                      </w:r>
                      <w:r>
                        <w:rPr>
                          <w:rFonts w:ascii="Times New Roman" w:hAnsi="Times New Roman"/>
                          <w:b/>
                          <w:sz w:val="24"/>
                          <w:szCs w:val="24"/>
                        </w:rPr>
                        <w:tab/>
                        <w:t xml:space="preserve">Elections for </w:t>
                      </w:r>
                      <w:r w:rsidR="00BF5C67">
                        <w:rPr>
                          <w:rFonts w:ascii="Times New Roman" w:hAnsi="Times New Roman"/>
                          <w:b/>
                          <w:sz w:val="24"/>
                          <w:szCs w:val="24"/>
                        </w:rPr>
                        <w:t>2021-22 School Year</w:t>
                      </w:r>
                    </w:p>
                    <w:p w14:paraId="7F624B83" w14:textId="77777777" w:rsidR="00DE0156" w:rsidRPr="00B13BD4" w:rsidRDefault="00DE0156" w:rsidP="00DE0156">
                      <w:pPr>
                        <w:pStyle w:val="MediumGrid21"/>
                        <w:rPr>
                          <w:rFonts w:ascii="Times New Roman" w:hAnsi="Times New Roman"/>
                          <w:b/>
                          <w:sz w:val="24"/>
                          <w:szCs w:val="24"/>
                        </w:rPr>
                      </w:pPr>
                    </w:p>
                    <w:p w14:paraId="6512C05C" w14:textId="42E88593" w:rsidR="000E5DA0" w:rsidRDefault="0036164B" w:rsidP="004C160F">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9B563D">
                        <w:rPr>
                          <w:rFonts w:ascii="Times New Roman" w:hAnsi="Times New Roman"/>
                          <w:b/>
                          <w:sz w:val="24"/>
                          <w:szCs w:val="24"/>
                        </w:rPr>
                        <w:t>20</w:t>
                      </w:r>
                      <w:r w:rsidR="00B2186E" w:rsidRPr="00B13BD4">
                        <w:rPr>
                          <w:rFonts w:ascii="Times New Roman" w:hAnsi="Times New Roman"/>
                          <w:b/>
                          <w:sz w:val="24"/>
                          <w:szCs w:val="24"/>
                        </w:rPr>
                        <w:t xml:space="preserve"> </w:t>
                      </w:r>
                      <w:r w:rsidRPr="00B13BD4">
                        <w:rPr>
                          <w:rFonts w:ascii="Times New Roman" w:hAnsi="Times New Roman"/>
                          <w:b/>
                          <w:sz w:val="24"/>
                          <w:szCs w:val="24"/>
                        </w:rPr>
                        <w:t>pm</w:t>
                      </w:r>
                      <w:r w:rsidRPr="00B13BD4">
                        <w:rPr>
                          <w:rFonts w:ascii="Times New Roman" w:hAnsi="Times New Roman"/>
                          <w:b/>
                          <w:sz w:val="24"/>
                          <w:szCs w:val="24"/>
                        </w:rPr>
                        <w:tab/>
                      </w:r>
                      <w:r w:rsidR="00DE0156" w:rsidRPr="00B13BD4">
                        <w:rPr>
                          <w:rFonts w:ascii="Times New Roman" w:hAnsi="Times New Roman"/>
                          <w:b/>
                          <w:sz w:val="24"/>
                          <w:szCs w:val="24"/>
                        </w:rPr>
                        <w:t>Principal Martinez’ Report</w:t>
                      </w:r>
                      <w:r w:rsidR="005621B7">
                        <w:rPr>
                          <w:rFonts w:ascii="Times New Roman" w:hAnsi="Times New Roman"/>
                          <w:b/>
                          <w:sz w:val="24"/>
                          <w:szCs w:val="24"/>
                        </w:rPr>
                        <w:t xml:space="preserve">- </w:t>
                      </w:r>
                    </w:p>
                    <w:p w14:paraId="6D592BF2" w14:textId="10F7D110" w:rsidR="00625A95" w:rsidRDefault="00625A95" w:rsidP="004C160F">
                      <w:pPr>
                        <w:pStyle w:val="MediumGrid21"/>
                        <w:rPr>
                          <w:rFonts w:ascii="Times New Roman" w:hAnsi="Times New Roman"/>
                          <w:b/>
                          <w:sz w:val="24"/>
                          <w:szCs w:val="24"/>
                        </w:rPr>
                      </w:pPr>
                    </w:p>
                    <w:p w14:paraId="0E1C06E4" w14:textId="473B5618" w:rsidR="00625A95" w:rsidRDefault="00625A95" w:rsidP="004C160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Budget for 2021-22 school year</w:t>
                      </w:r>
                    </w:p>
                    <w:p w14:paraId="4A62A8D7" w14:textId="6EF05808" w:rsidR="00625A95" w:rsidRDefault="00625A95" w:rsidP="004C160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Security Camera Issues</w:t>
                      </w:r>
                    </w:p>
                    <w:p w14:paraId="156E25A4" w14:textId="301D26B6" w:rsidR="00625A95" w:rsidRDefault="00625A95" w:rsidP="004C160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Room configurations to support growth/mitigations</w:t>
                      </w:r>
                    </w:p>
                    <w:p w14:paraId="6962F140" w14:textId="7E2E46D8" w:rsidR="00625A95" w:rsidRDefault="00625A95" w:rsidP="004C160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Senior Events</w:t>
                      </w:r>
                    </w:p>
                    <w:p w14:paraId="5060D6C9" w14:textId="77A01B09" w:rsidR="00625A95" w:rsidRDefault="00625A95" w:rsidP="004C160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Celebration</w:t>
                      </w:r>
                    </w:p>
                    <w:p w14:paraId="543A2493" w14:textId="2BAC74E6" w:rsidR="00625A95" w:rsidRDefault="00625A95" w:rsidP="004C160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Graduation</w:t>
                      </w:r>
                    </w:p>
                    <w:p w14:paraId="1C1298D7" w14:textId="1E4EE7D9" w:rsidR="00625A95" w:rsidRDefault="00625A95" w:rsidP="004C160F">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Other items.</w:t>
                      </w:r>
                    </w:p>
                    <w:p w14:paraId="53A1F704" w14:textId="789D965C" w:rsidR="00DD7017" w:rsidRPr="00B13BD4" w:rsidRDefault="00DD7017" w:rsidP="00967CE7">
                      <w:pPr>
                        <w:pStyle w:val="MediumGrid21"/>
                        <w:rPr>
                          <w:rFonts w:ascii="Times New Roman" w:hAnsi="Times New Roman"/>
                          <w:b/>
                          <w:sz w:val="24"/>
                          <w:szCs w:val="24"/>
                        </w:rPr>
                      </w:pPr>
                    </w:p>
                    <w:p w14:paraId="28892988" w14:textId="4C8345FE" w:rsidR="009532DD" w:rsidRDefault="007D4BA0" w:rsidP="00D64DE5">
                      <w:pPr>
                        <w:pStyle w:val="MediumGrid21"/>
                        <w:ind w:left="720" w:firstLine="720"/>
                        <w:rPr>
                          <w:rFonts w:ascii="Times New Roman" w:hAnsi="Times New Roman"/>
                          <w:b/>
                          <w:sz w:val="24"/>
                          <w:szCs w:val="24"/>
                        </w:rPr>
                      </w:pPr>
                      <w:r w:rsidRPr="00B13BD4">
                        <w:rPr>
                          <w:rFonts w:ascii="Times New Roman" w:hAnsi="Times New Roman"/>
                          <w:b/>
                          <w:sz w:val="24"/>
                          <w:szCs w:val="24"/>
                        </w:rPr>
                        <w:tab/>
                      </w:r>
                    </w:p>
                    <w:p w14:paraId="0E37F83B" w14:textId="77777777" w:rsidR="009532DD" w:rsidRPr="00B13BD4" w:rsidRDefault="00B13BD4" w:rsidP="0036164B">
                      <w:pPr>
                        <w:pStyle w:val="MediumGrid21"/>
                        <w:ind w:left="720" w:firstLine="720"/>
                        <w:rPr>
                          <w:rFonts w:ascii="Times New Roman" w:hAnsi="Times New Roman"/>
                          <w:b/>
                          <w:sz w:val="24"/>
                          <w:szCs w:val="24"/>
                        </w:rPr>
                      </w:pPr>
                      <w:r w:rsidRPr="00B13BD4">
                        <w:rPr>
                          <w:rFonts w:ascii="Times New Roman" w:hAnsi="Times New Roman"/>
                          <w:b/>
                          <w:sz w:val="24"/>
                          <w:szCs w:val="24"/>
                        </w:rPr>
                        <w:t>7:4</w:t>
                      </w:r>
                      <w:r w:rsidR="009532DD" w:rsidRPr="00B13BD4">
                        <w:rPr>
                          <w:rFonts w:ascii="Times New Roman" w:hAnsi="Times New Roman"/>
                          <w:b/>
                          <w:sz w:val="24"/>
                          <w:szCs w:val="24"/>
                        </w:rPr>
                        <w:t>5pm</w:t>
                      </w:r>
                      <w:r w:rsidR="009532DD" w:rsidRPr="00B13BD4">
                        <w:rPr>
                          <w:rFonts w:ascii="Times New Roman" w:hAnsi="Times New Roman"/>
                          <w:b/>
                          <w:sz w:val="24"/>
                          <w:szCs w:val="24"/>
                        </w:rPr>
                        <w:tab/>
                        <w:t>Open Chair</w:t>
                      </w:r>
                    </w:p>
                    <w:p w14:paraId="143AB8B7" w14:textId="77777777" w:rsidR="00EB5A82" w:rsidRPr="00B13BD4" w:rsidRDefault="00EB5A82" w:rsidP="002443FE">
                      <w:pPr>
                        <w:pStyle w:val="MediumGrid21"/>
                        <w:ind w:left="720" w:firstLine="720"/>
                        <w:rPr>
                          <w:rFonts w:ascii="Times New Roman" w:hAnsi="Times New Roman"/>
                          <w:b/>
                          <w:sz w:val="24"/>
                          <w:szCs w:val="24"/>
                        </w:rPr>
                      </w:pPr>
                    </w:p>
                    <w:p w14:paraId="2BCD10AF" w14:textId="77777777" w:rsidR="002443FE" w:rsidRPr="00B13BD4" w:rsidRDefault="002443FE" w:rsidP="002443FE">
                      <w:pPr>
                        <w:pStyle w:val="MediumGrid21"/>
                        <w:ind w:left="720" w:firstLine="720"/>
                        <w:rPr>
                          <w:rFonts w:ascii="Times New Roman" w:hAnsi="Times New Roman"/>
                          <w:b/>
                          <w:sz w:val="24"/>
                          <w:szCs w:val="24"/>
                        </w:rPr>
                      </w:pPr>
                      <w:r w:rsidRPr="00B13BD4">
                        <w:rPr>
                          <w:rFonts w:ascii="Times New Roman" w:hAnsi="Times New Roman"/>
                          <w:b/>
                          <w:sz w:val="24"/>
                          <w:szCs w:val="24"/>
                        </w:rPr>
                        <w:t>8:00</w:t>
                      </w:r>
                      <w:r w:rsidR="00B2186E" w:rsidRPr="00B13BD4">
                        <w:rPr>
                          <w:rFonts w:ascii="Times New Roman" w:hAnsi="Times New Roman"/>
                          <w:b/>
                          <w:sz w:val="24"/>
                          <w:szCs w:val="24"/>
                        </w:rPr>
                        <w:t xml:space="preserve"> </w:t>
                      </w:r>
                      <w:r w:rsidR="00122BE6" w:rsidRPr="00B13BD4">
                        <w:rPr>
                          <w:rFonts w:ascii="Times New Roman" w:hAnsi="Times New Roman"/>
                          <w:b/>
                          <w:sz w:val="24"/>
                          <w:szCs w:val="24"/>
                        </w:rPr>
                        <w:t>pm</w:t>
                      </w:r>
                      <w:r w:rsidR="00122BE6" w:rsidRPr="00B13BD4">
                        <w:rPr>
                          <w:rFonts w:ascii="Times New Roman" w:hAnsi="Times New Roman"/>
                          <w:b/>
                          <w:sz w:val="24"/>
                          <w:szCs w:val="24"/>
                        </w:rPr>
                        <w:tab/>
                      </w:r>
                      <w:r w:rsidRPr="00B13BD4">
                        <w:rPr>
                          <w:rFonts w:ascii="Times New Roman" w:hAnsi="Times New Roman"/>
                          <w:b/>
                          <w:sz w:val="24"/>
                          <w:szCs w:val="24"/>
                        </w:rPr>
                        <w:t xml:space="preserve">Concluding Remarks </w:t>
                      </w:r>
                      <w:r w:rsidR="004A6315" w:rsidRPr="00B13BD4">
                        <w:rPr>
                          <w:rFonts w:ascii="Times New Roman" w:hAnsi="Times New Roman"/>
                          <w:b/>
                          <w:sz w:val="24"/>
                          <w:szCs w:val="24"/>
                        </w:rPr>
                        <w:t xml:space="preserve">&amp; </w:t>
                      </w:r>
                      <w:r w:rsidR="003757B8" w:rsidRPr="00B13BD4">
                        <w:rPr>
                          <w:rFonts w:ascii="Times New Roman" w:hAnsi="Times New Roman"/>
                          <w:b/>
                          <w:sz w:val="24"/>
                          <w:szCs w:val="24"/>
                        </w:rPr>
                        <w:t>Adjournment</w:t>
                      </w:r>
                    </w:p>
                    <w:p w14:paraId="7505D8FF" w14:textId="77777777" w:rsidR="00937AB2" w:rsidRPr="00B13BD4" w:rsidRDefault="00937AB2" w:rsidP="008103D6">
                      <w:pPr>
                        <w:jc w:val="center"/>
                        <w:rPr>
                          <w:b/>
                          <w:i/>
                        </w:rPr>
                      </w:pPr>
                    </w:p>
                    <w:p w14:paraId="7C629D27" w14:textId="77777777" w:rsidR="00937AB2" w:rsidRPr="00B13BD4" w:rsidRDefault="00937AB2" w:rsidP="008103D6">
                      <w:pPr>
                        <w:jc w:val="center"/>
                        <w:rPr>
                          <w:b/>
                          <w:i/>
                        </w:rPr>
                      </w:pPr>
                    </w:p>
                    <w:p w14:paraId="6E33DE5F" w14:textId="77777777" w:rsidR="00937AB2" w:rsidRPr="00B13BD4" w:rsidRDefault="00937AB2" w:rsidP="008103D6">
                      <w:pPr>
                        <w:jc w:val="center"/>
                        <w:rPr>
                          <w:b/>
                          <w:i/>
                        </w:rPr>
                      </w:pPr>
                    </w:p>
                    <w:p w14:paraId="24EC9C1C" w14:textId="258AC358" w:rsidR="002443FE" w:rsidRPr="00B13BD4" w:rsidRDefault="00F97BCB" w:rsidP="00967CE7">
                      <w:pPr>
                        <w:pStyle w:val="MediumGrid21"/>
                        <w:jc w:val="center"/>
                        <w:rPr>
                          <w:rFonts w:ascii="Times New Roman" w:hAnsi="Times New Roman"/>
                          <w:b/>
                          <w:i/>
                          <w:sz w:val="24"/>
                          <w:szCs w:val="24"/>
                        </w:rPr>
                      </w:pPr>
                      <w:r>
                        <w:rPr>
                          <w:rFonts w:ascii="Times New Roman" w:hAnsi="Times New Roman"/>
                          <w:b/>
                          <w:i/>
                          <w:sz w:val="24"/>
                          <w:szCs w:val="24"/>
                        </w:rPr>
                        <w:t>Our next meeting will take place on</w:t>
                      </w:r>
                      <w:r w:rsidR="00C80D64">
                        <w:rPr>
                          <w:rFonts w:ascii="Times New Roman" w:hAnsi="Times New Roman"/>
                          <w:b/>
                          <w:i/>
                          <w:sz w:val="24"/>
                          <w:szCs w:val="24"/>
                        </w:rPr>
                        <w:t xml:space="preserve"> </w:t>
                      </w:r>
                      <w:r w:rsidR="00D90185">
                        <w:rPr>
                          <w:rFonts w:ascii="Times New Roman" w:hAnsi="Times New Roman"/>
                          <w:b/>
                          <w:i/>
                          <w:sz w:val="24"/>
                          <w:szCs w:val="24"/>
                        </w:rPr>
                        <w:t>May 3</w:t>
                      </w:r>
                      <w:r w:rsidR="00F72089">
                        <w:rPr>
                          <w:rFonts w:ascii="Times New Roman" w:hAnsi="Times New Roman"/>
                          <w:b/>
                          <w:i/>
                          <w:sz w:val="24"/>
                          <w:szCs w:val="24"/>
                        </w:rPr>
                        <w:t>, 202</w:t>
                      </w:r>
                      <w:r w:rsidR="00EF2233">
                        <w:rPr>
                          <w:rFonts w:ascii="Times New Roman" w:hAnsi="Times New Roman"/>
                          <w:b/>
                          <w:i/>
                          <w:sz w:val="24"/>
                          <w:szCs w:val="24"/>
                        </w:rPr>
                        <w:t>1</w:t>
                      </w:r>
                    </w:p>
                    <w:p w14:paraId="242D99BE" w14:textId="77777777" w:rsidR="00937AB2" w:rsidRPr="00B13BD4" w:rsidRDefault="00937AB2"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 xml:space="preserve">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w:t>
                      </w:r>
                      <w:proofErr w:type="gramStart"/>
                      <w:r w:rsidRPr="00B13BD4">
                        <w:rPr>
                          <w:rFonts w:eastAsia="Calibri"/>
                          <w:b/>
                          <w:i/>
                          <w:sz w:val="20"/>
                          <w:szCs w:val="20"/>
                        </w:rPr>
                        <w:t>particular student</w:t>
                      </w:r>
                      <w:proofErr w:type="gramEnd"/>
                      <w:r w:rsidRPr="00B13BD4">
                        <w:rPr>
                          <w:rFonts w:eastAsia="Calibri"/>
                          <w:b/>
                          <w:i/>
                          <w:sz w:val="20"/>
                          <w:szCs w:val="20"/>
                        </w:rPr>
                        <w:t xml:space="preserve">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C522EEA" wp14:editId="5C5350BD">
                <wp:simplePos x="0" y="0"/>
                <wp:positionH relativeFrom="column">
                  <wp:posOffset>1531620</wp:posOffset>
                </wp:positionH>
                <wp:positionV relativeFrom="paragraph">
                  <wp:posOffset>3653155</wp:posOffset>
                </wp:positionV>
                <wp:extent cx="228600" cy="228600"/>
                <wp:effectExtent l="1270" t="0"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4DB8" w14:textId="77777777" w:rsidR="000900A3" w:rsidRPr="000900A3" w:rsidRDefault="000900A3" w:rsidP="00090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2EEA" id="Text Box 4" o:spid="_x0000_s1027" type="#_x0000_t202" style="position:absolute;margin-left:120.6pt;margin-top:287.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" filled="f" stroked="f">
                <v:textbox>
                  <w:txbxContent>
                    <w:p w14:paraId="753C4DB8" w14:textId="77777777" w:rsidR="000900A3" w:rsidRPr="000900A3" w:rsidRDefault="000900A3" w:rsidP="000900A3"/>
                  </w:txbxContent>
                </v:textbox>
              </v:shape>
            </w:pict>
          </mc:Fallback>
        </mc:AlternateContent>
      </w:r>
      <w:r>
        <w:rPr>
          <w:noProof/>
        </w:rPr>
        <w:drawing>
          <wp:inline distT="0" distB="0" distL="0" distR="0" wp14:anchorId="57DEBCF2" wp14:editId="60790019">
            <wp:extent cx="7458075" cy="964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58075" cy="9648825"/>
                    </a:xfrm>
                    <a:prstGeom prst="rect">
                      <a:avLst/>
                    </a:prstGeom>
                    <a:noFill/>
                    <a:ln>
                      <a:noFill/>
                    </a:ln>
                  </pic:spPr>
                </pic:pic>
              </a:graphicData>
            </a:graphic>
          </wp:inline>
        </w:drawing>
      </w:r>
    </w:p>
    <w:sectPr w:rsidR="00BC3C5E" w:rsidSect="00A77AA7">
      <w:pgSz w:w="12240" w:h="15840"/>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5BFF"/>
    <w:multiLevelType w:val="hybridMultilevel"/>
    <w:tmpl w:val="372E5F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3A91E33"/>
    <w:multiLevelType w:val="hybridMultilevel"/>
    <w:tmpl w:val="7D767BE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03DA665E"/>
    <w:multiLevelType w:val="hybridMultilevel"/>
    <w:tmpl w:val="739A49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7917518"/>
    <w:multiLevelType w:val="hybridMultilevel"/>
    <w:tmpl w:val="F7B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546CC"/>
    <w:multiLevelType w:val="hybridMultilevel"/>
    <w:tmpl w:val="7662E7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25A9072A"/>
    <w:multiLevelType w:val="hybridMultilevel"/>
    <w:tmpl w:val="172C3D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2B0A588B"/>
    <w:multiLevelType w:val="hybridMultilevel"/>
    <w:tmpl w:val="25522F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308B1361"/>
    <w:multiLevelType w:val="hybridMultilevel"/>
    <w:tmpl w:val="5DB6645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15:restartNumberingAfterBreak="0">
    <w:nsid w:val="391C14E4"/>
    <w:multiLevelType w:val="hybridMultilevel"/>
    <w:tmpl w:val="A48AB2F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4BE7D37"/>
    <w:multiLevelType w:val="hybridMultilevel"/>
    <w:tmpl w:val="F8B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C81AE4"/>
    <w:multiLevelType w:val="multilevel"/>
    <w:tmpl w:val="ACDC0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25652E"/>
    <w:multiLevelType w:val="hybridMultilevel"/>
    <w:tmpl w:val="FC304D1A"/>
    <w:lvl w:ilvl="0" w:tplc="04090013">
      <w:start w:val="1"/>
      <w:numFmt w:val="upperRoman"/>
      <w:lvlText w:val="%1."/>
      <w:lvlJc w:val="right"/>
      <w:pPr>
        <w:ind w:left="720" w:hanging="360"/>
      </w:pPr>
    </w:lvl>
    <w:lvl w:ilvl="1" w:tplc="44FC01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EA6329"/>
    <w:multiLevelType w:val="hybridMultilevel"/>
    <w:tmpl w:val="B7FE2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6C4562C4"/>
    <w:multiLevelType w:val="hybridMultilevel"/>
    <w:tmpl w:val="889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717FC5"/>
    <w:multiLevelType w:val="hybridMultilevel"/>
    <w:tmpl w:val="06927E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2"/>
  </w:num>
  <w:num w:numId="2">
    <w:abstractNumId w:val="4"/>
  </w:num>
  <w:num w:numId="3">
    <w:abstractNumId w:val="3"/>
  </w:num>
  <w:num w:numId="4">
    <w:abstractNumId w:val="14"/>
  </w:num>
  <w:num w:numId="5">
    <w:abstractNumId w:val="5"/>
  </w:num>
  <w:num w:numId="6">
    <w:abstractNumId w:val="12"/>
  </w:num>
  <w:num w:numId="7">
    <w:abstractNumId w:val="9"/>
  </w:num>
  <w:num w:numId="8">
    <w:abstractNumId w:val="6"/>
  </w:num>
  <w:num w:numId="9">
    <w:abstractNumId w:val="11"/>
  </w:num>
  <w:num w:numId="10">
    <w:abstractNumId w:val="0"/>
  </w:num>
  <w:num w:numId="11">
    <w:abstractNumId w:val="13"/>
  </w:num>
  <w:num w:numId="12">
    <w:abstractNumId w:val="7"/>
  </w:num>
  <w:num w:numId="13">
    <w:abstractNumId w:val="8"/>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D41"/>
    <w:rsid w:val="00007244"/>
    <w:rsid w:val="00024311"/>
    <w:rsid w:val="0003493B"/>
    <w:rsid w:val="00056121"/>
    <w:rsid w:val="00063990"/>
    <w:rsid w:val="000822AD"/>
    <w:rsid w:val="00085213"/>
    <w:rsid w:val="000900A3"/>
    <w:rsid w:val="000A1259"/>
    <w:rsid w:val="000E5DA0"/>
    <w:rsid w:val="00101B99"/>
    <w:rsid w:val="00122BE6"/>
    <w:rsid w:val="001236CB"/>
    <w:rsid w:val="0012748C"/>
    <w:rsid w:val="00144F99"/>
    <w:rsid w:val="001553D1"/>
    <w:rsid w:val="001704CA"/>
    <w:rsid w:val="001730CC"/>
    <w:rsid w:val="001942F3"/>
    <w:rsid w:val="00195F94"/>
    <w:rsid w:val="001B7E20"/>
    <w:rsid w:val="001D771C"/>
    <w:rsid w:val="001F2A11"/>
    <w:rsid w:val="00213EF8"/>
    <w:rsid w:val="00223D6F"/>
    <w:rsid w:val="002257A4"/>
    <w:rsid w:val="00226B84"/>
    <w:rsid w:val="00234A7F"/>
    <w:rsid w:val="002443FE"/>
    <w:rsid w:val="00246DEE"/>
    <w:rsid w:val="00267DCB"/>
    <w:rsid w:val="00276B67"/>
    <w:rsid w:val="002804C2"/>
    <w:rsid w:val="00285EB5"/>
    <w:rsid w:val="002961F3"/>
    <w:rsid w:val="002B1746"/>
    <w:rsid w:val="002B49AA"/>
    <w:rsid w:val="002B7F7C"/>
    <w:rsid w:val="002D7020"/>
    <w:rsid w:val="002D71E7"/>
    <w:rsid w:val="002E6675"/>
    <w:rsid w:val="00324C80"/>
    <w:rsid w:val="0036164B"/>
    <w:rsid w:val="00364F7D"/>
    <w:rsid w:val="003757B8"/>
    <w:rsid w:val="003A3E8D"/>
    <w:rsid w:val="003A5948"/>
    <w:rsid w:val="003B26EA"/>
    <w:rsid w:val="003D1939"/>
    <w:rsid w:val="003F57E1"/>
    <w:rsid w:val="00404069"/>
    <w:rsid w:val="00454FD4"/>
    <w:rsid w:val="0045643D"/>
    <w:rsid w:val="00470889"/>
    <w:rsid w:val="004A3D1B"/>
    <w:rsid w:val="004A6315"/>
    <w:rsid w:val="004C160F"/>
    <w:rsid w:val="004D45BB"/>
    <w:rsid w:val="004E38FC"/>
    <w:rsid w:val="004E5A08"/>
    <w:rsid w:val="00517D76"/>
    <w:rsid w:val="00523833"/>
    <w:rsid w:val="0055792F"/>
    <w:rsid w:val="005621B7"/>
    <w:rsid w:val="005701EB"/>
    <w:rsid w:val="00597C23"/>
    <w:rsid w:val="005D7DF1"/>
    <w:rsid w:val="005F3B3E"/>
    <w:rsid w:val="00602381"/>
    <w:rsid w:val="006108CE"/>
    <w:rsid w:val="00611DB5"/>
    <w:rsid w:val="00620DFC"/>
    <w:rsid w:val="00625A95"/>
    <w:rsid w:val="006314CE"/>
    <w:rsid w:val="00633267"/>
    <w:rsid w:val="00657B4D"/>
    <w:rsid w:val="00661D41"/>
    <w:rsid w:val="00671527"/>
    <w:rsid w:val="00695B51"/>
    <w:rsid w:val="006A7F21"/>
    <w:rsid w:val="006C4C46"/>
    <w:rsid w:val="006D694F"/>
    <w:rsid w:val="006E5DA3"/>
    <w:rsid w:val="0072250C"/>
    <w:rsid w:val="00774064"/>
    <w:rsid w:val="00781F03"/>
    <w:rsid w:val="00791FC3"/>
    <w:rsid w:val="0079674C"/>
    <w:rsid w:val="007A1360"/>
    <w:rsid w:val="007B340C"/>
    <w:rsid w:val="007C7BF2"/>
    <w:rsid w:val="007D4BA0"/>
    <w:rsid w:val="007E5C3D"/>
    <w:rsid w:val="00801AE4"/>
    <w:rsid w:val="008103D6"/>
    <w:rsid w:val="0086576D"/>
    <w:rsid w:val="00876D6B"/>
    <w:rsid w:val="00886E18"/>
    <w:rsid w:val="00887FFB"/>
    <w:rsid w:val="008A5034"/>
    <w:rsid w:val="008B1C31"/>
    <w:rsid w:val="008D1BBE"/>
    <w:rsid w:val="008F284E"/>
    <w:rsid w:val="00911177"/>
    <w:rsid w:val="009218B0"/>
    <w:rsid w:val="0092588C"/>
    <w:rsid w:val="009307DF"/>
    <w:rsid w:val="00937AB2"/>
    <w:rsid w:val="009532DD"/>
    <w:rsid w:val="0096234F"/>
    <w:rsid w:val="00967CE7"/>
    <w:rsid w:val="009A405F"/>
    <w:rsid w:val="009B563D"/>
    <w:rsid w:val="009F2353"/>
    <w:rsid w:val="00A12C88"/>
    <w:rsid w:val="00A26889"/>
    <w:rsid w:val="00A52A84"/>
    <w:rsid w:val="00A5671E"/>
    <w:rsid w:val="00A60D39"/>
    <w:rsid w:val="00A65B52"/>
    <w:rsid w:val="00A77AA7"/>
    <w:rsid w:val="00A95D35"/>
    <w:rsid w:val="00AA5375"/>
    <w:rsid w:val="00AC3913"/>
    <w:rsid w:val="00AF70CF"/>
    <w:rsid w:val="00B07F59"/>
    <w:rsid w:val="00B1252C"/>
    <w:rsid w:val="00B13BD4"/>
    <w:rsid w:val="00B2186E"/>
    <w:rsid w:val="00B66FB5"/>
    <w:rsid w:val="00B77571"/>
    <w:rsid w:val="00B951DF"/>
    <w:rsid w:val="00BA7B27"/>
    <w:rsid w:val="00BB23C0"/>
    <w:rsid w:val="00BC3842"/>
    <w:rsid w:val="00BC3C5E"/>
    <w:rsid w:val="00BF5C67"/>
    <w:rsid w:val="00C06DAB"/>
    <w:rsid w:val="00C45B35"/>
    <w:rsid w:val="00C770EF"/>
    <w:rsid w:val="00C80D64"/>
    <w:rsid w:val="00C86703"/>
    <w:rsid w:val="00D003E1"/>
    <w:rsid w:val="00D031E5"/>
    <w:rsid w:val="00D068B6"/>
    <w:rsid w:val="00D239FE"/>
    <w:rsid w:val="00D26D92"/>
    <w:rsid w:val="00D47502"/>
    <w:rsid w:val="00D47A1B"/>
    <w:rsid w:val="00D613F7"/>
    <w:rsid w:val="00D64DE5"/>
    <w:rsid w:val="00D673F7"/>
    <w:rsid w:val="00D76D89"/>
    <w:rsid w:val="00D90185"/>
    <w:rsid w:val="00DA14DC"/>
    <w:rsid w:val="00DA2842"/>
    <w:rsid w:val="00DA2E1B"/>
    <w:rsid w:val="00DB5C51"/>
    <w:rsid w:val="00DD7017"/>
    <w:rsid w:val="00DE0156"/>
    <w:rsid w:val="00DE0967"/>
    <w:rsid w:val="00E249D8"/>
    <w:rsid w:val="00E25518"/>
    <w:rsid w:val="00E41DDB"/>
    <w:rsid w:val="00E44870"/>
    <w:rsid w:val="00E717DC"/>
    <w:rsid w:val="00E72442"/>
    <w:rsid w:val="00E729D0"/>
    <w:rsid w:val="00EA30D6"/>
    <w:rsid w:val="00EB5A82"/>
    <w:rsid w:val="00EC2FC3"/>
    <w:rsid w:val="00EE7BB9"/>
    <w:rsid w:val="00EF2233"/>
    <w:rsid w:val="00F03944"/>
    <w:rsid w:val="00F17A9F"/>
    <w:rsid w:val="00F64A89"/>
    <w:rsid w:val="00F72089"/>
    <w:rsid w:val="00F82A25"/>
    <w:rsid w:val="00F87BD5"/>
    <w:rsid w:val="00F93E28"/>
    <w:rsid w:val="00F97BCB"/>
    <w:rsid w:val="00FB0B97"/>
    <w:rsid w:val="00FB3171"/>
    <w:rsid w:val="00FD64BF"/>
    <w:rsid w:val="00FE14C6"/>
    <w:rsid w:val="00FE5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BC22CA"/>
  <w14:defaultImageDpi w14:val="330"/>
  <w15:chartTrackingRefBased/>
  <w15:docId w15:val="{80203299-8FE7-4A81-AD2A-1CB6257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B77571"/>
    <w:rPr>
      <w:rFonts w:ascii="Calibri" w:eastAsia="Calibri" w:hAnsi="Calibri"/>
      <w:sz w:val="22"/>
      <w:szCs w:val="22"/>
    </w:rPr>
  </w:style>
  <w:style w:type="paragraph" w:styleId="EnvelopeAddress">
    <w:name w:val="envelope address"/>
    <w:basedOn w:val="Normal"/>
    <w:uiPriority w:val="99"/>
    <w:unhideWhenUsed/>
    <w:rsid w:val="00024311"/>
    <w:pPr>
      <w:framePr w:w="7920" w:h="1980" w:hRule="exact" w:hSpace="180" w:wrap="auto" w:hAnchor="page" w:xAlign="center" w:yAlign="bottom"/>
      <w:ind w:left="2880"/>
    </w:pPr>
    <w:rPr>
      <w:rFonts w:ascii="Cambria" w:hAnsi="Cambria"/>
      <w:sz w:val="28"/>
    </w:rPr>
  </w:style>
  <w:style w:type="paragraph" w:styleId="ListParagraph">
    <w:name w:val="List Paragraph"/>
    <w:basedOn w:val="Normal"/>
    <w:uiPriority w:val="34"/>
    <w:qFormat/>
    <w:rsid w:val="00A60D39"/>
    <w:pPr>
      <w:ind w:left="720"/>
    </w:pPr>
    <w:rPr>
      <w:rFonts w:ascii="Calibri" w:eastAsia="Calibri" w:hAnsi="Calibri"/>
      <w:sz w:val="22"/>
      <w:szCs w:val="22"/>
    </w:rPr>
  </w:style>
  <w:style w:type="paragraph" w:styleId="BalloonText">
    <w:name w:val="Balloon Text"/>
    <w:basedOn w:val="Normal"/>
    <w:link w:val="BalloonTextChar"/>
    <w:rsid w:val="003A3E8D"/>
    <w:rPr>
      <w:rFonts w:ascii="Segoe UI" w:hAnsi="Segoe UI" w:cs="Segoe UI"/>
      <w:sz w:val="18"/>
      <w:szCs w:val="18"/>
    </w:rPr>
  </w:style>
  <w:style w:type="character" w:customStyle="1" w:styleId="BalloonTextChar">
    <w:name w:val="Balloon Text Char"/>
    <w:link w:val="BalloonText"/>
    <w:rsid w:val="003A3E8D"/>
    <w:rPr>
      <w:rFonts w:ascii="Segoe UI" w:hAnsi="Segoe UI" w:cs="Segoe UI"/>
      <w:sz w:val="18"/>
      <w:szCs w:val="18"/>
    </w:rPr>
  </w:style>
  <w:style w:type="paragraph" w:customStyle="1" w:styleId="yiv0413786467msolistparagraph">
    <w:name w:val="yiv0413786467msolistparagraph"/>
    <w:basedOn w:val="Normal"/>
    <w:rsid w:val="00625A9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349528">
      <w:bodyDiv w:val="1"/>
      <w:marLeft w:val="0"/>
      <w:marRight w:val="0"/>
      <w:marTop w:val="0"/>
      <w:marBottom w:val="0"/>
      <w:divBdr>
        <w:top w:val="none" w:sz="0" w:space="0" w:color="auto"/>
        <w:left w:val="none" w:sz="0" w:space="0" w:color="auto"/>
        <w:bottom w:val="none" w:sz="0" w:space="0" w:color="auto"/>
        <w:right w:val="none" w:sz="0" w:space="0" w:color="auto"/>
      </w:divBdr>
    </w:div>
    <w:div w:id="790588242">
      <w:bodyDiv w:val="1"/>
      <w:marLeft w:val="0"/>
      <w:marRight w:val="0"/>
      <w:marTop w:val="0"/>
      <w:marBottom w:val="0"/>
      <w:divBdr>
        <w:top w:val="none" w:sz="0" w:space="0" w:color="auto"/>
        <w:left w:val="none" w:sz="0" w:space="0" w:color="auto"/>
        <w:bottom w:val="none" w:sz="0" w:space="0" w:color="auto"/>
        <w:right w:val="none" w:sz="0" w:space="0" w:color="auto"/>
      </w:divBdr>
    </w:div>
    <w:div w:id="141597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waltte\Desktop\Generic%20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LtHd</Template>
  <TotalTime>4</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Navy Federal Credit Union</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MEDIASERVICESTEWALT</dc:creator>
  <cp:keywords/>
  <cp:lastModifiedBy>Vanessa Olson</cp:lastModifiedBy>
  <cp:revision>7</cp:revision>
  <cp:lastPrinted>2020-12-07T22:17:00Z</cp:lastPrinted>
  <dcterms:created xsi:type="dcterms:W3CDTF">2021-04-06T16:03:00Z</dcterms:created>
  <dcterms:modified xsi:type="dcterms:W3CDTF">2021-04-12T16:48:00Z</dcterms:modified>
</cp:coreProperties>
</file>