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7BC93" w14:textId="1CF3B102" w:rsidR="00BC3C5E" w:rsidRDefault="0045643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CA5601" wp14:editId="69A29324">
                <wp:simplePos x="0" y="0"/>
                <wp:positionH relativeFrom="column">
                  <wp:posOffset>228600</wp:posOffset>
                </wp:positionH>
                <wp:positionV relativeFrom="paragraph">
                  <wp:posOffset>1758950</wp:posOffset>
                </wp:positionV>
                <wp:extent cx="6743700" cy="7096125"/>
                <wp:effectExtent l="3175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709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36602" w14:textId="77777777" w:rsidR="002443FE" w:rsidRPr="00B13BD4" w:rsidRDefault="002443FE" w:rsidP="002443F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13BD4">
                              <w:rPr>
                                <w:b/>
                                <w:sz w:val="32"/>
                                <w:szCs w:val="32"/>
                              </w:rPr>
                              <w:t>PAC – Principal’s Advisory Council</w:t>
                            </w:r>
                          </w:p>
                          <w:p w14:paraId="786D2940" w14:textId="061EDF19" w:rsidR="00144F99" w:rsidRPr="00B13BD4" w:rsidRDefault="00D031E5" w:rsidP="00144F9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13BD4">
                              <w:rPr>
                                <w:sz w:val="32"/>
                                <w:szCs w:val="32"/>
                              </w:rPr>
                              <w:t>Monday</w:t>
                            </w:r>
                            <w:r w:rsidR="009532DD" w:rsidRPr="00B13BD4"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F72813">
                              <w:rPr>
                                <w:sz w:val="32"/>
                                <w:szCs w:val="32"/>
                              </w:rPr>
                              <w:t>September 27, 2021</w:t>
                            </w:r>
                          </w:p>
                          <w:p w14:paraId="0ED463E1" w14:textId="77777777" w:rsidR="002443FE" w:rsidRPr="00B13BD4" w:rsidRDefault="002443FE" w:rsidP="002443FE">
                            <w:pPr>
                              <w:jc w:val="center"/>
                            </w:pPr>
                          </w:p>
                          <w:p w14:paraId="05086A4F" w14:textId="77777777" w:rsidR="00D26D92" w:rsidRPr="00B13BD4" w:rsidRDefault="002443FE" w:rsidP="002443FE">
                            <w:pPr>
                              <w:pStyle w:val="MediumGrid21"/>
                            </w:pPr>
                            <w:r w:rsidRPr="00B13BD4">
                              <w:tab/>
                            </w:r>
                            <w:r w:rsidRPr="00B13BD4">
                              <w:tab/>
                            </w:r>
                          </w:p>
                          <w:p w14:paraId="2EE31BB0" w14:textId="77777777" w:rsidR="00D26D92" w:rsidRPr="00B13BD4" w:rsidRDefault="00D26D92" w:rsidP="002443FE">
                            <w:pPr>
                              <w:pStyle w:val="MediumGrid21"/>
                            </w:pPr>
                          </w:p>
                          <w:p w14:paraId="59A9F13F" w14:textId="77777777" w:rsidR="002443FE" w:rsidRPr="00B13BD4" w:rsidRDefault="002443FE" w:rsidP="00D26D92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7:00 pm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C3842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Welcome</w:t>
                            </w:r>
                          </w:p>
                          <w:p w14:paraId="6798F492" w14:textId="77777777" w:rsidR="002443FE" w:rsidRPr="00B13BD4" w:rsidRDefault="002443FE" w:rsidP="002443FE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B54FBB5" w14:textId="1019F0D8" w:rsidR="00F72813" w:rsidRDefault="001D771C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13BD4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7:05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pm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7281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School Highlights</w:t>
                            </w:r>
                            <w:r w:rsidR="0036249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 Wha</w:t>
                            </w:r>
                            <w:r w:rsidR="0055615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t good things are happening in the </w:t>
                            </w:r>
                            <w:r w:rsidR="00736DA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Den? </w:t>
                            </w:r>
                          </w:p>
                          <w:p w14:paraId="082296FF" w14:textId="5222054D" w:rsidR="00F52616" w:rsidRDefault="00F52616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30F1CBD" w14:textId="13A4874B" w:rsidR="00F52616" w:rsidRDefault="00F52616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710pm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Advisory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Council Training</w:t>
                            </w:r>
                          </w:p>
                          <w:p w14:paraId="0768155B" w14:textId="3F080B17" w:rsidR="00F52616" w:rsidRDefault="00F52616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1A2D8C2" w14:textId="7B869FE0" w:rsidR="00DE0156" w:rsidRDefault="00F52616" w:rsidP="00FC0C9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715pm</w:t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DE0156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Update on SACI Information</w:t>
                            </w:r>
                          </w:p>
                          <w:p w14:paraId="7F624B83" w14:textId="77777777" w:rsidR="00DE0156" w:rsidRPr="00B13BD4" w:rsidRDefault="00DE0156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512C05C" w14:textId="477CD375" w:rsidR="000E5DA0" w:rsidRDefault="0036164B" w:rsidP="004C160F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7:</w:t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="00B2186E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pm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DE0156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Principal Martinez’ Report</w:t>
                            </w:r>
                          </w:p>
                          <w:p w14:paraId="1AC90F0A" w14:textId="5667F7DC" w:rsidR="00B7611B" w:rsidRDefault="00B7611B" w:rsidP="004C160F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Budget</w:t>
                            </w:r>
                          </w:p>
                          <w:p w14:paraId="6D9C8CAF" w14:textId="4F85D757" w:rsidR="00B7611B" w:rsidRDefault="00B7611B" w:rsidP="004C160F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Staffing</w:t>
                            </w:r>
                          </w:p>
                          <w:p w14:paraId="5CA301D1" w14:textId="66B707CD" w:rsidR="00B7611B" w:rsidRDefault="00B7611B" w:rsidP="004C160F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Quarantine and FP Academy</w:t>
                            </w:r>
                          </w:p>
                          <w:p w14:paraId="53A1F704" w14:textId="48A10D90" w:rsidR="00DD7017" w:rsidRPr="00B13BD4" w:rsidRDefault="00B7611B" w:rsidP="00967CE7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Updates to building</w:t>
                            </w:r>
                          </w:p>
                          <w:p w14:paraId="28892988" w14:textId="4C8345FE" w:rsidR="009532DD" w:rsidRDefault="007D4BA0" w:rsidP="00D64DE5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E37F83B" w14:textId="77777777" w:rsidR="009532DD" w:rsidRPr="00B13BD4" w:rsidRDefault="00B13BD4" w:rsidP="0036164B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7:4</w:t>
                            </w:r>
                            <w:r w:rsidR="009532DD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5pm</w:t>
                            </w:r>
                            <w:r w:rsidR="009532DD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Open Chair</w:t>
                            </w:r>
                          </w:p>
                          <w:p w14:paraId="143AB8B7" w14:textId="77777777" w:rsidR="00EB5A82" w:rsidRPr="00B13BD4" w:rsidRDefault="00EB5A82" w:rsidP="002443FE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BCD10AF" w14:textId="77777777" w:rsidR="002443FE" w:rsidRPr="00B13BD4" w:rsidRDefault="002443FE" w:rsidP="002443FE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8:00</w:t>
                            </w:r>
                            <w:r w:rsidR="00B2186E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2BE6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pm</w:t>
                            </w:r>
                            <w:r w:rsidR="00122BE6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Concluding Remarks </w:t>
                            </w:r>
                            <w:r w:rsidR="004A6315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 w:rsidR="003757B8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Adjournment</w:t>
                            </w:r>
                          </w:p>
                          <w:p w14:paraId="7505D8FF" w14:textId="77777777" w:rsidR="00937AB2" w:rsidRPr="00B13BD4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7C629D27" w14:textId="77777777" w:rsidR="00937AB2" w:rsidRPr="00B13BD4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6E33DE5F" w14:textId="77777777" w:rsidR="00937AB2" w:rsidRPr="00B13BD4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24EC9C1C" w14:textId="00F8885B" w:rsidR="002443FE" w:rsidRPr="00B13BD4" w:rsidRDefault="00F97BCB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Our next meeting will take place on</w:t>
                            </w:r>
                            <w:r w:rsidR="00C80D6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7E9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October 25, 2021</w:t>
                            </w:r>
                            <w:r w:rsidR="00D673F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42D99BE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046FD103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0B22267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CDE99BD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2BCDD12" w14:textId="77777777" w:rsidR="00937AB2" w:rsidRPr="00B13BD4" w:rsidRDefault="00937AB2" w:rsidP="00937AB2">
                            <w:pPr>
                              <w:spacing w:after="160" w:line="259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The purpose of the Forest Park Senior High School Principal's Advisory Council provides feedback and recommendations to the </w:t>
                            </w:r>
                            <w:proofErr w:type="gramStart"/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>Principal</w:t>
                            </w:r>
                            <w:proofErr w:type="gramEnd"/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pertaining to the annual school improvement plan (hereafter, “the School Plan”).  The PAC is not a forum to discuss personal or individual issues relating to any </w:t>
                            </w:r>
                            <w:proofErr w:type="gramStart"/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>particular student</w:t>
                            </w:r>
                            <w:proofErr w:type="gramEnd"/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or parent.</w:t>
                            </w:r>
                          </w:p>
                          <w:p w14:paraId="0279ED96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A56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pt;margin-top:138.5pt;width:531pt;height:55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" filled="f" stroked="f">
                <v:textbox>
                  <w:txbxContent>
                    <w:p w14:paraId="17036602" w14:textId="77777777" w:rsidR="002443FE" w:rsidRPr="00B13BD4" w:rsidRDefault="002443FE" w:rsidP="002443F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13BD4">
                        <w:rPr>
                          <w:b/>
                          <w:sz w:val="32"/>
                          <w:szCs w:val="32"/>
                        </w:rPr>
                        <w:t>PAC – Principal’s Advisory Council</w:t>
                      </w:r>
                    </w:p>
                    <w:p w14:paraId="786D2940" w14:textId="061EDF19" w:rsidR="00144F99" w:rsidRPr="00B13BD4" w:rsidRDefault="00D031E5" w:rsidP="00144F9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13BD4">
                        <w:rPr>
                          <w:sz w:val="32"/>
                          <w:szCs w:val="32"/>
                        </w:rPr>
                        <w:t>Monday</w:t>
                      </w:r>
                      <w:r w:rsidR="009532DD" w:rsidRPr="00B13BD4">
                        <w:rPr>
                          <w:sz w:val="32"/>
                          <w:szCs w:val="32"/>
                        </w:rPr>
                        <w:t xml:space="preserve">, </w:t>
                      </w:r>
                      <w:r w:rsidR="00F72813">
                        <w:rPr>
                          <w:sz w:val="32"/>
                          <w:szCs w:val="32"/>
                        </w:rPr>
                        <w:t>September 27, 2021</w:t>
                      </w:r>
                    </w:p>
                    <w:p w14:paraId="0ED463E1" w14:textId="77777777" w:rsidR="002443FE" w:rsidRPr="00B13BD4" w:rsidRDefault="002443FE" w:rsidP="002443FE">
                      <w:pPr>
                        <w:jc w:val="center"/>
                      </w:pPr>
                    </w:p>
                    <w:p w14:paraId="05086A4F" w14:textId="77777777" w:rsidR="00D26D92" w:rsidRPr="00B13BD4" w:rsidRDefault="002443FE" w:rsidP="002443FE">
                      <w:pPr>
                        <w:pStyle w:val="MediumGrid21"/>
                      </w:pPr>
                      <w:r w:rsidRPr="00B13BD4">
                        <w:tab/>
                      </w:r>
                      <w:r w:rsidRPr="00B13BD4">
                        <w:tab/>
                      </w:r>
                    </w:p>
                    <w:p w14:paraId="2EE31BB0" w14:textId="77777777" w:rsidR="00D26D92" w:rsidRPr="00B13BD4" w:rsidRDefault="00D26D92" w:rsidP="002443FE">
                      <w:pPr>
                        <w:pStyle w:val="MediumGrid21"/>
                      </w:pPr>
                    </w:p>
                    <w:p w14:paraId="59A9F13F" w14:textId="77777777" w:rsidR="002443FE" w:rsidRPr="00B13BD4" w:rsidRDefault="002443FE" w:rsidP="00D26D92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7:00 pm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BC3842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Welcome</w:t>
                      </w:r>
                    </w:p>
                    <w:p w14:paraId="6798F492" w14:textId="77777777" w:rsidR="002443FE" w:rsidRPr="00B13BD4" w:rsidRDefault="002443FE" w:rsidP="002443FE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5B54FBB5" w14:textId="1019F0D8" w:rsidR="00F72813" w:rsidRDefault="001D771C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B13BD4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7:05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pm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F7281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School Highlights</w:t>
                      </w:r>
                      <w:r w:rsidR="0036249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 Wha</w:t>
                      </w:r>
                      <w:r w:rsidR="0055615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t good things are happening in the </w:t>
                      </w:r>
                      <w:r w:rsidR="00736DA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Den? </w:t>
                      </w:r>
                    </w:p>
                    <w:p w14:paraId="082296FF" w14:textId="5222054D" w:rsidR="00F52616" w:rsidRDefault="00F52616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30F1CBD" w14:textId="13A4874B" w:rsidR="00F52616" w:rsidRDefault="00F52616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710pm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Advisory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Council Training</w:t>
                      </w:r>
                    </w:p>
                    <w:p w14:paraId="0768155B" w14:textId="3F080B17" w:rsidR="00F52616" w:rsidRDefault="00F52616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21A2D8C2" w14:textId="7B869FE0" w:rsidR="00DE0156" w:rsidRDefault="00F52616" w:rsidP="00FC0C9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715pm</w:t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DE0156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Update on SACI Information</w:t>
                      </w:r>
                    </w:p>
                    <w:p w14:paraId="7F624B83" w14:textId="77777777" w:rsidR="00DE0156" w:rsidRPr="00B13BD4" w:rsidRDefault="00DE0156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512C05C" w14:textId="477CD375" w:rsidR="000E5DA0" w:rsidRDefault="0036164B" w:rsidP="004C160F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7:</w:t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20</w:t>
                      </w:r>
                      <w:r w:rsidR="00B2186E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pm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DE0156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Principal Martinez’ Report</w:t>
                      </w:r>
                    </w:p>
                    <w:p w14:paraId="1AC90F0A" w14:textId="5667F7DC" w:rsidR="00B7611B" w:rsidRDefault="00B7611B" w:rsidP="004C160F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Budget</w:t>
                      </w:r>
                    </w:p>
                    <w:p w14:paraId="6D9C8CAF" w14:textId="4F85D757" w:rsidR="00B7611B" w:rsidRDefault="00B7611B" w:rsidP="004C160F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Staffing</w:t>
                      </w:r>
                    </w:p>
                    <w:p w14:paraId="5CA301D1" w14:textId="66B707CD" w:rsidR="00B7611B" w:rsidRDefault="00B7611B" w:rsidP="004C160F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Quarantine and FP Academy</w:t>
                      </w:r>
                    </w:p>
                    <w:p w14:paraId="53A1F704" w14:textId="48A10D90" w:rsidR="00DD7017" w:rsidRPr="00B13BD4" w:rsidRDefault="00B7611B" w:rsidP="00967CE7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Updates to building</w:t>
                      </w:r>
                    </w:p>
                    <w:p w14:paraId="28892988" w14:textId="4C8345FE" w:rsidR="009532DD" w:rsidRDefault="007D4BA0" w:rsidP="00D64DE5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0E37F83B" w14:textId="77777777" w:rsidR="009532DD" w:rsidRPr="00B13BD4" w:rsidRDefault="00B13BD4" w:rsidP="0036164B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7:4</w:t>
                      </w:r>
                      <w:r w:rsidR="009532DD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5pm</w:t>
                      </w:r>
                      <w:r w:rsidR="009532DD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Open Chair</w:t>
                      </w:r>
                    </w:p>
                    <w:p w14:paraId="143AB8B7" w14:textId="77777777" w:rsidR="00EB5A82" w:rsidRPr="00B13BD4" w:rsidRDefault="00EB5A82" w:rsidP="002443FE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2BCD10AF" w14:textId="77777777" w:rsidR="002443FE" w:rsidRPr="00B13BD4" w:rsidRDefault="002443FE" w:rsidP="002443FE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8:00</w:t>
                      </w:r>
                      <w:r w:rsidR="00B2186E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22BE6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pm</w:t>
                      </w:r>
                      <w:r w:rsidR="00122BE6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Concluding Remarks </w:t>
                      </w:r>
                      <w:r w:rsidR="004A6315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&amp; </w:t>
                      </w:r>
                      <w:r w:rsidR="003757B8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Adjournment</w:t>
                      </w:r>
                    </w:p>
                    <w:p w14:paraId="7505D8FF" w14:textId="77777777" w:rsidR="00937AB2" w:rsidRPr="00B13BD4" w:rsidRDefault="00937AB2" w:rsidP="008103D6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7C629D27" w14:textId="77777777" w:rsidR="00937AB2" w:rsidRPr="00B13BD4" w:rsidRDefault="00937AB2" w:rsidP="008103D6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6E33DE5F" w14:textId="77777777" w:rsidR="00937AB2" w:rsidRPr="00B13BD4" w:rsidRDefault="00937AB2" w:rsidP="008103D6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24EC9C1C" w14:textId="00F8885B" w:rsidR="002443FE" w:rsidRPr="00B13BD4" w:rsidRDefault="00F97BCB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Our next meeting will take place on</w:t>
                      </w:r>
                      <w:r w:rsidR="00C80D6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587E9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October 25, 2021</w:t>
                      </w:r>
                      <w:r w:rsidR="00D673F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42D99BE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046FD103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0B22267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CDE99BD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62BCDD12" w14:textId="77777777" w:rsidR="00937AB2" w:rsidRPr="00B13BD4" w:rsidRDefault="00937AB2" w:rsidP="00937AB2">
                      <w:pPr>
                        <w:spacing w:after="160" w:line="259" w:lineRule="auto"/>
                        <w:contextualSpacing/>
                        <w:jc w:val="center"/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</w:pPr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 xml:space="preserve">The purpose of the Forest Park Senior High School Principal's Advisory Council provides feedback and recommendations to the </w:t>
                      </w:r>
                      <w:proofErr w:type="gramStart"/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>Principal</w:t>
                      </w:r>
                      <w:proofErr w:type="gramEnd"/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 xml:space="preserve"> pertaining to the annual school improvement plan (hereafter, “the School Plan”).  The PAC is not a forum to discuss personal or individual issues relating to any </w:t>
                      </w:r>
                      <w:proofErr w:type="gramStart"/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>particular student</w:t>
                      </w:r>
                      <w:proofErr w:type="gramEnd"/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 xml:space="preserve"> or parent.</w:t>
                      </w:r>
                    </w:p>
                    <w:p w14:paraId="0279ED96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22EEA" wp14:editId="5C5350BD">
                <wp:simplePos x="0" y="0"/>
                <wp:positionH relativeFrom="column">
                  <wp:posOffset>1531620</wp:posOffset>
                </wp:positionH>
                <wp:positionV relativeFrom="paragraph">
                  <wp:posOffset>3653155</wp:posOffset>
                </wp:positionV>
                <wp:extent cx="228600" cy="228600"/>
                <wp:effectExtent l="1270" t="0" r="0" b="127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C4DB8" w14:textId="77777777" w:rsidR="000900A3" w:rsidRPr="000900A3" w:rsidRDefault="000900A3" w:rsidP="000900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22EEA" id="Text Box 4" o:spid="_x0000_s1027" type="#_x0000_t202" style="position:absolute;margin-left:120.6pt;margin-top:287.6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" filled="f" stroked="f">
                <v:textbox>
                  <w:txbxContent>
                    <w:p w14:paraId="753C4DB8" w14:textId="77777777" w:rsidR="000900A3" w:rsidRPr="000900A3" w:rsidRDefault="000900A3" w:rsidP="000900A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7DEBCF2" wp14:editId="60790019">
            <wp:extent cx="7458075" cy="9648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C5E" w:rsidSect="00A77AA7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5BFF"/>
    <w:multiLevelType w:val="hybridMultilevel"/>
    <w:tmpl w:val="372E5F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3A91E33"/>
    <w:multiLevelType w:val="hybridMultilevel"/>
    <w:tmpl w:val="7D767BE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3DA665E"/>
    <w:multiLevelType w:val="hybridMultilevel"/>
    <w:tmpl w:val="739A49E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7917518"/>
    <w:multiLevelType w:val="hybridMultilevel"/>
    <w:tmpl w:val="F7B6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46CC"/>
    <w:multiLevelType w:val="hybridMultilevel"/>
    <w:tmpl w:val="7662E7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5A9072A"/>
    <w:multiLevelType w:val="hybridMultilevel"/>
    <w:tmpl w:val="172C3D0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B0A588B"/>
    <w:multiLevelType w:val="hybridMultilevel"/>
    <w:tmpl w:val="25522F0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08B1361"/>
    <w:multiLevelType w:val="hybridMultilevel"/>
    <w:tmpl w:val="5DB6645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391C14E4"/>
    <w:multiLevelType w:val="hybridMultilevel"/>
    <w:tmpl w:val="A48AB2F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4BE7D37"/>
    <w:multiLevelType w:val="hybridMultilevel"/>
    <w:tmpl w:val="F8B4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52E"/>
    <w:multiLevelType w:val="hybridMultilevel"/>
    <w:tmpl w:val="FC304D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44FC01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A6329"/>
    <w:multiLevelType w:val="hybridMultilevel"/>
    <w:tmpl w:val="B7FE298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6C4562C4"/>
    <w:multiLevelType w:val="hybridMultilevel"/>
    <w:tmpl w:val="8898D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17FC5"/>
    <w:multiLevelType w:val="hybridMultilevel"/>
    <w:tmpl w:val="06927E7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3"/>
  </w:num>
  <w:num w:numId="5">
    <w:abstractNumId w:val="5"/>
  </w:num>
  <w:num w:numId="6">
    <w:abstractNumId w:val="11"/>
  </w:num>
  <w:num w:numId="7">
    <w:abstractNumId w:val="9"/>
  </w:num>
  <w:num w:numId="8">
    <w:abstractNumId w:val="6"/>
  </w:num>
  <w:num w:numId="9">
    <w:abstractNumId w:val="10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1"/>
    <w:rsid w:val="00007244"/>
    <w:rsid w:val="00024311"/>
    <w:rsid w:val="0003493B"/>
    <w:rsid w:val="00056121"/>
    <w:rsid w:val="00063990"/>
    <w:rsid w:val="000822AD"/>
    <w:rsid w:val="00085213"/>
    <w:rsid w:val="000900A3"/>
    <w:rsid w:val="000A1259"/>
    <w:rsid w:val="000E5DA0"/>
    <w:rsid w:val="00101B99"/>
    <w:rsid w:val="00122BE6"/>
    <w:rsid w:val="001236CB"/>
    <w:rsid w:val="0012748C"/>
    <w:rsid w:val="00144F99"/>
    <w:rsid w:val="001553D1"/>
    <w:rsid w:val="001704CA"/>
    <w:rsid w:val="001730CC"/>
    <w:rsid w:val="001942F3"/>
    <w:rsid w:val="00195F94"/>
    <w:rsid w:val="001B7E20"/>
    <w:rsid w:val="001D771C"/>
    <w:rsid w:val="001F2A11"/>
    <w:rsid w:val="00213EF8"/>
    <w:rsid w:val="00223D6F"/>
    <w:rsid w:val="002257A4"/>
    <w:rsid w:val="00226B84"/>
    <w:rsid w:val="00234A7F"/>
    <w:rsid w:val="002443FE"/>
    <w:rsid w:val="00246DEE"/>
    <w:rsid w:val="00267DCB"/>
    <w:rsid w:val="00276B67"/>
    <w:rsid w:val="002804C2"/>
    <w:rsid w:val="00285EB5"/>
    <w:rsid w:val="002961F3"/>
    <w:rsid w:val="002B49AA"/>
    <w:rsid w:val="002B7F7C"/>
    <w:rsid w:val="002D7020"/>
    <w:rsid w:val="002D71E7"/>
    <w:rsid w:val="002E6675"/>
    <w:rsid w:val="0036164B"/>
    <w:rsid w:val="00362491"/>
    <w:rsid w:val="00364F7D"/>
    <w:rsid w:val="003757B8"/>
    <w:rsid w:val="003A3E8D"/>
    <w:rsid w:val="003A5948"/>
    <w:rsid w:val="003B26EA"/>
    <w:rsid w:val="003D1939"/>
    <w:rsid w:val="003F57E1"/>
    <w:rsid w:val="00404069"/>
    <w:rsid w:val="0045643D"/>
    <w:rsid w:val="00470889"/>
    <w:rsid w:val="004A3D1B"/>
    <w:rsid w:val="004A6315"/>
    <w:rsid w:val="004C160F"/>
    <w:rsid w:val="004D45BB"/>
    <w:rsid w:val="004E38FC"/>
    <w:rsid w:val="004E5A08"/>
    <w:rsid w:val="00517D76"/>
    <w:rsid w:val="00523833"/>
    <w:rsid w:val="0055615D"/>
    <w:rsid w:val="0055792F"/>
    <w:rsid w:val="005701EB"/>
    <w:rsid w:val="00587E92"/>
    <w:rsid w:val="00597C23"/>
    <w:rsid w:val="005D7DF1"/>
    <w:rsid w:val="005F3B3E"/>
    <w:rsid w:val="00602381"/>
    <w:rsid w:val="006108CE"/>
    <w:rsid w:val="00620DFC"/>
    <w:rsid w:val="006314CE"/>
    <w:rsid w:val="00633267"/>
    <w:rsid w:val="00657B4D"/>
    <w:rsid w:val="00661D41"/>
    <w:rsid w:val="00671527"/>
    <w:rsid w:val="00695B51"/>
    <w:rsid w:val="006A7F21"/>
    <w:rsid w:val="006C4C46"/>
    <w:rsid w:val="006D694F"/>
    <w:rsid w:val="00736DA5"/>
    <w:rsid w:val="00774064"/>
    <w:rsid w:val="00781F03"/>
    <w:rsid w:val="00791FC3"/>
    <w:rsid w:val="0079674C"/>
    <w:rsid w:val="007A1360"/>
    <w:rsid w:val="007B340C"/>
    <w:rsid w:val="007C7BF2"/>
    <w:rsid w:val="007D4BA0"/>
    <w:rsid w:val="007E5C3D"/>
    <w:rsid w:val="00801AE4"/>
    <w:rsid w:val="008103D6"/>
    <w:rsid w:val="008259EE"/>
    <w:rsid w:val="00876D6B"/>
    <w:rsid w:val="00886E18"/>
    <w:rsid w:val="00887FFB"/>
    <w:rsid w:val="008A5034"/>
    <w:rsid w:val="008B1C31"/>
    <w:rsid w:val="008D1BBE"/>
    <w:rsid w:val="008F284E"/>
    <w:rsid w:val="00911177"/>
    <w:rsid w:val="009218B0"/>
    <w:rsid w:val="0092588C"/>
    <w:rsid w:val="00937AB2"/>
    <w:rsid w:val="009532DD"/>
    <w:rsid w:val="0096234F"/>
    <w:rsid w:val="00967CE7"/>
    <w:rsid w:val="009A405F"/>
    <w:rsid w:val="009F2353"/>
    <w:rsid w:val="00A12C88"/>
    <w:rsid w:val="00A52A84"/>
    <w:rsid w:val="00A5671E"/>
    <w:rsid w:val="00A60D39"/>
    <w:rsid w:val="00A65B52"/>
    <w:rsid w:val="00A77AA7"/>
    <w:rsid w:val="00A95D35"/>
    <w:rsid w:val="00AC3913"/>
    <w:rsid w:val="00AF70CF"/>
    <w:rsid w:val="00B07F59"/>
    <w:rsid w:val="00B1252C"/>
    <w:rsid w:val="00B13BD4"/>
    <w:rsid w:val="00B2186E"/>
    <w:rsid w:val="00B66FB5"/>
    <w:rsid w:val="00B7611B"/>
    <w:rsid w:val="00B77571"/>
    <w:rsid w:val="00B951DF"/>
    <w:rsid w:val="00BA7B27"/>
    <w:rsid w:val="00BB23C0"/>
    <w:rsid w:val="00BC3842"/>
    <w:rsid w:val="00BC3C5E"/>
    <w:rsid w:val="00C45B35"/>
    <w:rsid w:val="00C770EF"/>
    <w:rsid w:val="00C80D64"/>
    <w:rsid w:val="00D003E1"/>
    <w:rsid w:val="00D031E5"/>
    <w:rsid w:val="00D068B6"/>
    <w:rsid w:val="00D239FE"/>
    <w:rsid w:val="00D26D92"/>
    <w:rsid w:val="00D47502"/>
    <w:rsid w:val="00D47A1B"/>
    <w:rsid w:val="00D613F7"/>
    <w:rsid w:val="00D64DE5"/>
    <w:rsid w:val="00D673F7"/>
    <w:rsid w:val="00D76D89"/>
    <w:rsid w:val="00DA14DC"/>
    <w:rsid w:val="00DA2842"/>
    <w:rsid w:val="00DA2E1B"/>
    <w:rsid w:val="00DB5C51"/>
    <w:rsid w:val="00DD7017"/>
    <w:rsid w:val="00DE0156"/>
    <w:rsid w:val="00DE0967"/>
    <w:rsid w:val="00E249D8"/>
    <w:rsid w:val="00E41DDB"/>
    <w:rsid w:val="00E44870"/>
    <w:rsid w:val="00E717DC"/>
    <w:rsid w:val="00E72442"/>
    <w:rsid w:val="00E729D0"/>
    <w:rsid w:val="00EA30D6"/>
    <w:rsid w:val="00EB5A82"/>
    <w:rsid w:val="00EC2FC3"/>
    <w:rsid w:val="00EE7BB9"/>
    <w:rsid w:val="00F03944"/>
    <w:rsid w:val="00F17A9F"/>
    <w:rsid w:val="00F52616"/>
    <w:rsid w:val="00F72089"/>
    <w:rsid w:val="00F72813"/>
    <w:rsid w:val="00F82A25"/>
    <w:rsid w:val="00F87BD5"/>
    <w:rsid w:val="00F93E28"/>
    <w:rsid w:val="00F97BCB"/>
    <w:rsid w:val="00FB0B97"/>
    <w:rsid w:val="00FB3171"/>
    <w:rsid w:val="00FC0C96"/>
    <w:rsid w:val="00FD64BF"/>
    <w:rsid w:val="00F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C22CA"/>
  <w14:defaultImageDpi w14:val="330"/>
  <w15:chartTrackingRefBased/>
  <w15:docId w15:val="{80203299-8FE7-4A81-AD2A-1CB62571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address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B77571"/>
    <w:rPr>
      <w:rFonts w:ascii="Calibri" w:eastAsia="Calibri" w:hAnsi="Calibri"/>
      <w:sz w:val="22"/>
      <w:szCs w:val="22"/>
    </w:rPr>
  </w:style>
  <w:style w:type="paragraph" w:styleId="EnvelopeAddress">
    <w:name w:val="envelope address"/>
    <w:basedOn w:val="Normal"/>
    <w:uiPriority w:val="99"/>
    <w:unhideWhenUsed/>
    <w:rsid w:val="00024311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8"/>
    </w:rPr>
  </w:style>
  <w:style w:type="paragraph" w:styleId="ListParagraph">
    <w:name w:val="List Paragraph"/>
    <w:basedOn w:val="Normal"/>
    <w:uiPriority w:val="34"/>
    <w:qFormat/>
    <w:rsid w:val="00A60D39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A3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A3E8D"/>
    <w:rPr>
      <w:rFonts w:ascii="Segoe UI" w:hAnsi="Segoe UI" w:cs="Segoe UI"/>
      <w:sz w:val="18"/>
      <w:szCs w:val="18"/>
    </w:rPr>
  </w:style>
  <w:style w:type="paragraph" w:customStyle="1" w:styleId="yiv9963187133msonormal">
    <w:name w:val="yiv9963187133msonormal"/>
    <w:basedOn w:val="Normal"/>
    <w:rsid w:val="00B761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waltte\Desktop\Generic%20Lt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LtHd</Template>
  <TotalTime>129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Navy Federal Credit Union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MEDIASERVICESTEWALT</dc:creator>
  <cp:keywords/>
  <cp:lastModifiedBy>Vanessa Olson</cp:lastModifiedBy>
  <cp:revision>10</cp:revision>
  <cp:lastPrinted>2018-09-24T18:17:00Z</cp:lastPrinted>
  <dcterms:created xsi:type="dcterms:W3CDTF">2021-09-08T15:16:00Z</dcterms:created>
  <dcterms:modified xsi:type="dcterms:W3CDTF">2021-09-14T17:30:00Z</dcterms:modified>
</cp:coreProperties>
</file>