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7BC93" w14:textId="77777777" w:rsidR="00BC3C5E" w:rsidRDefault="006823FB">
      <w:r>
        <w:rPr>
          <w:noProof/>
        </w:rPr>
        <w:pict w14:anchorId="3BCA5601">
          <v:shapetype id="_x0000_t202" coordsize="21600,21600" o:spt="202" path="m,l,21600r21600,l21600,xe">
            <v:stroke joinstyle="miter"/>
            <v:path gradientshapeok="t" o:connecttype="rect"/>
          </v:shapetype>
          <v:shape id="_x0000_s1027" type="#_x0000_t202" style="position:absolute;margin-left:18pt;margin-top:138.5pt;width:531pt;height:558.75pt;z-index:251657216" filled="f" stroked="f">
            <v:textbox style="mso-next-textbox:#_x0000_s1027">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24BEDB5D"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B5342F">
                    <w:rPr>
                      <w:sz w:val="32"/>
                      <w:szCs w:val="32"/>
                    </w:rPr>
                    <w:t>October 21</w:t>
                  </w:r>
                  <w:r w:rsidR="00144F99" w:rsidRPr="00B13BD4">
                    <w:rPr>
                      <w:sz w:val="32"/>
                      <w:szCs w:val="32"/>
                    </w:rPr>
                    <w:t>, 2019</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47078A1B" w14:textId="77777777" w:rsidR="005A7E1F" w:rsidRDefault="002443FE" w:rsidP="005A7E1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01</w:t>
                  </w:r>
                  <w:r w:rsidR="00B2186E" w:rsidRPr="00B13BD4">
                    <w:rPr>
                      <w:rFonts w:ascii="Times New Roman" w:hAnsi="Times New Roman"/>
                      <w:b/>
                      <w:sz w:val="24"/>
                      <w:szCs w:val="24"/>
                    </w:rPr>
                    <w:t xml:space="preserve"> </w:t>
                  </w:r>
                  <w:r w:rsidR="00EB5A82" w:rsidRPr="00B13BD4">
                    <w:rPr>
                      <w:rFonts w:ascii="Times New Roman" w:hAnsi="Times New Roman"/>
                      <w:b/>
                      <w:sz w:val="24"/>
                      <w:szCs w:val="24"/>
                    </w:rPr>
                    <w:t>pm</w:t>
                  </w:r>
                  <w:r w:rsidRPr="00B13BD4">
                    <w:rPr>
                      <w:rFonts w:ascii="Times New Roman" w:hAnsi="Times New Roman"/>
                      <w:b/>
                      <w:sz w:val="24"/>
                      <w:szCs w:val="24"/>
                    </w:rPr>
                    <w:t xml:space="preserve"> </w:t>
                  </w:r>
                  <w:r w:rsidRPr="00B13BD4">
                    <w:rPr>
                      <w:rFonts w:ascii="Times New Roman" w:hAnsi="Times New Roman"/>
                      <w:b/>
                      <w:sz w:val="24"/>
                      <w:szCs w:val="24"/>
                    </w:rPr>
                    <w:tab/>
                  </w:r>
                  <w:r w:rsidR="00B13BD4" w:rsidRPr="00B13BD4">
                    <w:rPr>
                      <w:rFonts w:ascii="Times New Roman" w:hAnsi="Times New Roman"/>
                      <w:b/>
                      <w:sz w:val="24"/>
                      <w:szCs w:val="24"/>
                    </w:rPr>
                    <w:t>Review of Minutes</w:t>
                  </w:r>
                </w:p>
                <w:p w14:paraId="71C57FD1" w14:textId="4FFD648E" w:rsidR="0036164B" w:rsidRPr="005A7E1F" w:rsidRDefault="0055792F" w:rsidP="005A7E1F">
                  <w:pPr>
                    <w:pStyle w:val="MediumGrid21"/>
                    <w:numPr>
                      <w:ilvl w:val="0"/>
                      <w:numId w:val="14"/>
                    </w:numPr>
                    <w:rPr>
                      <w:rFonts w:ascii="Times New Roman" w:hAnsi="Times New Roman"/>
                      <w:b/>
                      <w:sz w:val="24"/>
                      <w:szCs w:val="24"/>
                    </w:rPr>
                  </w:pPr>
                  <w:r>
                    <w:rPr>
                      <w:rFonts w:ascii="Times New Roman" w:hAnsi="Times New Roman"/>
                      <w:sz w:val="24"/>
                      <w:szCs w:val="24"/>
                    </w:rPr>
                    <w:t>9</w:t>
                  </w:r>
                  <w:r w:rsidR="00F97BCB">
                    <w:rPr>
                      <w:rFonts w:ascii="Times New Roman" w:hAnsi="Times New Roman"/>
                      <w:sz w:val="24"/>
                      <w:szCs w:val="24"/>
                    </w:rPr>
                    <w:t>/2</w:t>
                  </w:r>
                  <w:r w:rsidR="00B5342F">
                    <w:rPr>
                      <w:rFonts w:ascii="Times New Roman" w:hAnsi="Times New Roman"/>
                      <w:sz w:val="24"/>
                      <w:szCs w:val="24"/>
                    </w:rPr>
                    <w:t>3</w:t>
                  </w:r>
                  <w:r w:rsidR="00F97BCB">
                    <w:rPr>
                      <w:rFonts w:ascii="Times New Roman" w:hAnsi="Times New Roman"/>
                      <w:sz w:val="24"/>
                      <w:szCs w:val="24"/>
                    </w:rPr>
                    <w:t>/2019</w:t>
                  </w:r>
                  <w:r w:rsidR="00937AB2" w:rsidRPr="00B13BD4">
                    <w:rPr>
                      <w:rFonts w:ascii="Times New Roman" w:hAnsi="Times New Roman"/>
                      <w:sz w:val="24"/>
                      <w:szCs w:val="24"/>
                    </w:rPr>
                    <w:t xml:space="preserve"> Minutes</w:t>
                  </w:r>
                  <w:r w:rsidR="002D7020" w:rsidRPr="00B13BD4">
                    <w:rPr>
                      <w:rFonts w:ascii="Times New Roman" w:hAnsi="Times New Roman"/>
                      <w:sz w:val="24"/>
                      <w:szCs w:val="24"/>
                    </w:rPr>
                    <w:t xml:space="preserve"> </w:t>
                  </w:r>
                </w:p>
                <w:p w14:paraId="40C56073" w14:textId="77777777" w:rsidR="001D771C" w:rsidRPr="00B13BD4" w:rsidRDefault="001D771C" w:rsidP="0036164B">
                  <w:pPr>
                    <w:pStyle w:val="MediumGrid21"/>
                    <w:rPr>
                      <w:rFonts w:ascii="Times New Roman" w:hAnsi="Times New Roman"/>
                      <w:sz w:val="24"/>
                      <w:szCs w:val="24"/>
                    </w:rPr>
                  </w:pPr>
                </w:p>
                <w:p w14:paraId="01F852FD" w14:textId="63ABC12E" w:rsidR="005A7E1F" w:rsidRDefault="001D771C" w:rsidP="005A7E1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4F1EFD0B" w14:textId="2148FCF7" w:rsidR="005A7E1F" w:rsidRPr="00B13BD4" w:rsidRDefault="00233412" w:rsidP="005A7E1F">
                  <w:pPr>
                    <w:pStyle w:val="MediumGrid21"/>
                    <w:numPr>
                      <w:ilvl w:val="0"/>
                      <w:numId w:val="14"/>
                    </w:numPr>
                    <w:rPr>
                      <w:rFonts w:ascii="Times New Roman" w:hAnsi="Times New Roman"/>
                      <w:b/>
                      <w:sz w:val="24"/>
                      <w:szCs w:val="24"/>
                    </w:rPr>
                  </w:pPr>
                  <w:r>
                    <w:rPr>
                      <w:rFonts w:ascii="Times New Roman" w:hAnsi="Times New Roman"/>
                      <w:b/>
                      <w:sz w:val="24"/>
                      <w:szCs w:val="24"/>
                    </w:rPr>
                    <w:t>Discussion on Grading and Testing</w:t>
                  </w:r>
                </w:p>
                <w:p w14:paraId="7F624B83" w14:textId="77777777" w:rsidR="00DE0156" w:rsidRPr="00B13BD4" w:rsidRDefault="00DE0156" w:rsidP="00DE0156">
                  <w:pPr>
                    <w:pStyle w:val="MediumGrid21"/>
                    <w:rPr>
                      <w:rFonts w:ascii="Times New Roman" w:hAnsi="Times New Roman"/>
                      <w:b/>
                      <w:sz w:val="24"/>
                      <w:szCs w:val="24"/>
                    </w:rPr>
                  </w:pPr>
                </w:p>
                <w:p w14:paraId="1E3313BE" w14:textId="49B19439" w:rsidR="00967CE7" w:rsidRPr="00B13BD4" w:rsidRDefault="0036164B" w:rsidP="00967CE7">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233412">
                    <w:rPr>
                      <w:rFonts w:ascii="Times New Roman" w:hAnsi="Times New Roman"/>
                      <w:b/>
                      <w:sz w:val="24"/>
                      <w:szCs w:val="24"/>
                    </w:rPr>
                    <w:t>20</w:t>
                  </w:r>
                  <w:bookmarkStart w:id="0" w:name="_GoBack"/>
                  <w:bookmarkEnd w:id="0"/>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5987EA36"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 xml:space="preserve">Our next meeting will take place on </w:t>
                  </w:r>
                  <w:r w:rsidR="0055792F">
                    <w:rPr>
                      <w:rFonts w:ascii="Times New Roman" w:hAnsi="Times New Roman"/>
                      <w:b/>
                      <w:i/>
                      <w:sz w:val="24"/>
                      <w:szCs w:val="24"/>
                    </w:rPr>
                    <w:t>November 18</w:t>
                  </w:r>
                  <w:r>
                    <w:rPr>
                      <w:rFonts w:ascii="Times New Roman" w:hAnsi="Times New Roman"/>
                      <w:b/>
                      <w:i/>
                      <w:sz w:val="24"/>
                      <w:szCs w:val="24"/>
                    </w:rPr>
                    <w:t>, 2019</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w:r>
      <w:r>
        <w:rPr>
          <w:noProof/>
        </w:rPr>
        <w:pict w14:anchorId="5C522EEA">
          <v:shape id="_x0000_s1028" type="#_x0000_t202" style="position:absolute;margin-left:120.6pt;margin-top:287.65pt;width:18pt;height:18pt;z-index:251658240" filled="f" stroked="f">
            <v:textbox style="mso-next-textbox:#_x0000_s1028">
              <w:txbxContent>
                <w:p w14:paraId="753C4DB8" w14:textId="77777777" w:rsidR="000900A3" w:rsidRPr="000900A3" w:rsidRDefault="000900A3" w:rsidP="000900A3"/>
              </w:txbxContent>
            </v:textbox>
          </v:shape>
        </w:pict>
      </w:r>
      <w:r>
        <w:pict w14:anchorId="57DE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25pt;height:759.75pt">
            <v:imagedata r:id="rId5" o:title="Forest Park Lt Hd-2"/>
          </v:shape>
        </w:pict>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7493D9D"/>
    <w:multiLevelType w:val="hybridMultilevel"/>
    <w:tmpl w:val="E5BAB296"/>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E940FDE"/>
    <w:multiLevelType w:val="hybridMultilevel"/>
    <w:tmpl w:val="D58AB0A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687C203F"/>
    <w:multiLevelType w:val="hybridMultilevel"/>
    <w:tmpl w:val="A6D4C08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1"/>
  </w:num>
  <w:num w:numId="2">
    <w:abstractNumId w:val="4"/>
  </w:num>
  <w:num w:numId="3">
    <w:abstractNumId w:val="3"/>
  </w:num>
  <w:num w:numId="4">
    <w:abstractNumId w:val="13"/>
  </w:num>
  <w:num w:numId="5">
    <w:abstractNumId w:val="5"/>
  </w:num>
  <w:num w:numId="6">
    <w:abstractNumId w:val="10"/>
  </w:num>
  <w:num w:numId="7">
    <w:abstractNumId w:val="8"/>
  </w:num>
  <w:num w:numId="8">
    <w:abstractNumId w:val="6"/>
  </w:num>
  <w:num w:numId="9">
    <w:abstractNumId w:val="9"/>
  </w:num>
  <w:num w:numId="10">
    <w:abstractNumId w:val="0"/>
  </w:num>
  <w:num w:numId="11">
    <w:abstractNumId w:val="12"/>
  </w:num>
  <w:num w:numId="12">
    <w:abstractNumId w:val="11"/>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1D41"/>
    <w:rsid w:val="00007244"/>
    <w:rsid w:val="00024311"/>
    <w:rsid w:val="0003493B"/>
    <w:rsid w:val="00056121"/>
    <w:rsid w:val="00063990"/>
    <w:rsid w:val="000822AD"/>
    <w:rsid w:val="00085213"/>
    <w:rsid w:val="000900A3"/>
    <w:rsid w:val="000A1259"/>
    <w:rsid w:val="00122BE6"/>
    <w:rsid w:val="001236CB"/>
    <w:rsid w:val="0012748C"/>
    <w:rsid w:val="00144F99"/>
    <w:rsid w:val="001553D1"/>
    <w:rsid w:val="001704CA"/>
    <w:rsid w:val="001730CC"/>
    <w:rsid w:val="00195F94"/>
    <w:rsid w:val="001B7E20"/>
    <w:rsid w:val="001D771C"/>
    <w:rsid w:val="00213EF8"/>
    <w:rsid w:val="00223D6F"/>
    <w:rsid w:val="002257A4"/>
    <w:rsid w:val="00233412"/>
    <w:rsid w:val="00234A7F"/>
    <w:rsid w:val="002443FE"/>
    <w:rsid w:val="00246DEE"/>
    <w:rsid w:val="00267DCB"/>
    <w:rsid w:val="00276B67"/>
    <w:rsid w:val="00285EB5"/>
    <w:rsid w:val="002961F3"/>
    <w:rsid w:val="002B49AA"/>
    <w:rsid w:val="002D7020"/>
    <w:rsid w:val="002D71E7"/>
    <w:rsid w:val="002E6675"/>
    <w:rsid w:val="0036164B"/>
    <w:rsid w:val="003757B8"/>
    <w:rsid w:val="003A3E8D"/>
    <w:rsid w:val="003A5948"/>
    <w:rsid w:val="003B26EA"/>
    <w:rsid w:val="003D1939"/>
    <w:rsid w:val="003F57E1"/>
    <w:rsid w:val="00470889"/>
    <w:rsid w:val="004A3D1B"/>
    <w:rsid w:val="004A6315"/>
    <w:rsid w:val="004D45BB"/>
    <w:rsid w:val="004E38FC"/>
    <w:rsid w:val="004F16A0"/>
    <w:rsid w:val="00517D76"/>
    <w:rsid w:val="00523833"/>
    <w:rsid w:val="0055792F"/>
    <w:rsid w:val="005701EB"/>
    <w:rsid w:val="005A7E1F"/>
    <w:rsid w:val="005D7DF1"/>
    <w:rsid w:val="00602381"/>
    <w:rsid w:val="006108CE"/>
    <w:rsid w:val="00620DFC"/>
    <w:rsid w:val="00633267"/>
    <w:rsid w:val="00657B4D"/>
    <w:rsid w:val="00661D41"/>
    <w:rsid w:val="00671527"/>
    <w:rsid w:val="006823FB"/>
    <w:rsid w:val="00695B51"/>
    <w:rsid w:val="006A7F21"/>
    <w:rsid w:val="006C4C46"/>
    <w:rsid w:val="006D694F"/>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5342F"/>
    <w:rsid w:val="00B66FB5"/>
    <w:rsid w:val="00B77571"/>
    <w:rsid w:val="00B951DF"/>
    <w:rsid w:val="00BA7B27"/>
    <w:rsid w:val="00BB23C0"/>
    <w:rsid w:val="00BC3842"/>
    <w:rsid w:val="00BC3C5E"/>
    <w:rsid w:val="00C45B35"/>
    <w:rsid w:val="00C770EF"/>
    <w:rsid w:val="00D003E1"/>
    <w:rsid w:val="00D031E5"/>
    <w:rsid w:val="00D068B6"/>
    <w:rsid w:val="00D239FE"/>
    <w:rsid w:val="00D26D92"/>
    <w:rsid w:val="00D47502"/>
    <w:rsid w:val="00D47A1B"/>
    <w:rsid w:val="00D613F7"/>
    <w:rsid w:val="00D64DE5"/>
    <w:rsid w:val="00D76D89"/>
    <w:rsid w:val="00DA14DC"/>
    <w:rsid w:val="00DA2842"/>
    <w:rsid w:val="00DA2E1B"/>
    <w:rsid w:val="00DB5C51"/>
    <w:rsid w:val="00DE0156"/>
    <w:rsid w:val="00E249D8"/>
    <w:rsid w:val="00E41DDB"/>
    <w:rsid w:val="00E44870"/>
    <w:rsid w:val="00E717DC"/>
    <w:rsid w:val="00E72442"/>
    <w:rsid w:val="00EA30D6"/>
    <w:rsid w:val="00EB5A82"/>
    <w:rsid w:val="00EC2FC3"/>
    <w:rsid w:val="00EE7BB9"/>
    <w:rsid w:val="00F03944"/>
    <w:rsid w:val="00F17A9F"/>
    <w:rsid w:val="00F82A25"/>
    <w:rsid w:val="00F93E28"/>
    <w:rsid w:val="00F97BCB"/>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3</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3</cp:revision>
  <cp:lastPrinted>2018-09-24T18:17:00Z</cp:lastPrinted>
  <dcterms:created xsi:type="dcterms:W3CDTF">2019-10-15T00:40:00Z</dcterms:created>
  <dcterms:modified xsi:type="dcterms:W3CDTF">2019-10-15T00:42:00Z</dcterms:modified>
</cp:coreProperties>
</file>